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B8AA5" w14:textId="6D7B3243" w:rsidR="008549CB" w:rsidRPr="00510A1D" w:rsidRDefault="00C67733" w:rsidP="00752294">
      <w:pPr>
        <w:tabs>
          <w:tab w:val="left" w:pos="1598"/>
          <w:tab w:val="left" w:pos="2568"/>
          <w:tab w:val="left" w:pos="6210"/>
        </w:tabs>
        <w:spacing w:before="1000"/>
        <w:rPr>
          <w:color w:val="FFFFFF" w:themeColor="background1"/>
          <w:sz w:val="2"/>
          <w:szCs w:val="2"/>
        </w:rPr>
      </w:pPr>
      <w:bookmarkStart w:id="0" w:name="forside"/>
      <w:r w:rsidRPr="00C67733">
        <w:rPr>
          <w:noProof/>
          <w:sz w:val="2"/>
          <w:szCs w:val="2"/>
        </w:rPr>
        <w:drawing>
          <wp:anchor distT="0" distB="0" distL="114300" distR="114300" simplePos="0" relativeHeight="251652608" behindDoc="0" locked="1" layoutInCell="1" allowOverlap="1" wp14:anchorId="548550B0" wp14:editId="6B3A89A8">
            <wp:simplePos x="0" y="0"/>
            <wp:positionH relativeFrom="page">
              <wp:posOffset>900430</wp:posOffset>
            </wp:positionH>
            <wp:positionV relativeFrom="page">
              <wp:posOffset>1188085</wp:posOffset>
            </wp:positionV>
            <wp:extent cx="2376000" cy="784800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B">
        <w:rPr>
          <w:color w:val="FFFFFF" w:themeColor="background1"/>
          <w:sz w:val="2"/>
          <w:szCs w:val="2"/>
        </w:rPr>
        <w:tab/>
      </w:r>
    </w:p>
    <w:p w14:paraId="10C2914B" w14:textId="67442484" w:rsidR="004C7E7B" w:rsidRDefault="004C7E7B" w:rsidP="00D97567">
      <w:pPr>
        <w:spacing w:line="14" w:lineRule="exact"/>
        <w:rPr>
          <w:sz w:val="2"/>
          <w:szCs w:val="2"/>
        </w:rPr>
      </w:pPr>
    </w:p>
    <w:p w14:paraId="4B3C17E5" w14:textId="16BD1359" w:rsidR="004C7E7B" w:rsidRPr="004C7E7B" w:rsidRDefault="004C7E7B" w:rsidP="004C7E7B">
      <w:pPr>
        <w:rPr>
          <w:sz w:val="2"/>
          <w:szCs w:val="2"/>
        </w:rPr>
      </w:pPr>
    </w:p>
    <w:p w14:paraId="137F554C" w14:textId="64A02B4E" w:rsidR="004C7E7B" w:rsidRPr="004C7E7B" w:rsidRDefault="004C7E7B" w:rsidP="004C7E7B">
      <w:pPr>
        <w:rPr>
          <w:sz w:val="2"/>
          <w:szCs w:val="2"/>
        </w:rPr>
      </w:pPr>
    </w:p>
    <w:p w14:paraId="435C8580" w14:textId="35CAB9DA" w:rsidR="004C7E7B" w:rsidRPr="004C7E7B" w:rsidRDefault="004C7E7B" w:rsidP="00BC7A88">
      <w:pPr>
        <w:ind w:firstLine="708"/>
        <w:rPr>
          <w:sz w:val="2"/>
          <w:szCs w:val="2"/>
        </w:rPr>
      </w:pPr>
    </w:p>
    <w:p w14:paraId="213B6D61" w14:textId="68871584" w:rsidR="004C7E7B" w:rsidRPr="004C7E7B" w:rsidRDefault="004C7E7B" w:rsidP="004C7E7B">
      <w:pPr>
        <w:rPr>
          <w:sz w:val="2"/>
          <w:szCs w:val="2"/>
        </w:rPr>
      </w:pPr>
    </w:p>
    <w:p w14:paraId="49FF74AD" w14:textId="77777777" w:rsidR="004C7E7B" w:rsidRPr="004C7E7B" w:rsidRDefault="004C7E7B" w:rsidP="004C7E7B">
      <w:pPr>
        <w:rPr>
          <w:sz w:val="2"/>
          <w:szCs w:val="2"/>
        </w:rPr>
      </w:pPr>
    </w:p>
    <w:p w14:paraId="7980A077" w14:textId="501B8FAF" w:rsidR="004C7E7B" w:rsidRPr="004C7E7B" w:rsidRDefault="004C7E7B" w:rsidP="004C7E7B">
      <w:pPr>
        <w:rPr>
          <w:sz w:val="2"/>
          <w:szCs w:val="2"/>
        </w:rPr>
      </w:pPr>
    </w:p>
    <w:p w14:paraId="4590AF1F" w14:textId="77777777" w:rsidR="004C7E7B" w:rsidRPr="004C7E7B" w:rsidRDefault="004C7E7B" w:rsidP="004C7E7B">
      <w:pPr>
        <w:rPr>
          <w:sz w:val="2"/>
          <w:szCs w:val="2"/>
        </w:rPr>
      </w:pPr>
    </w:p>
    <w:p w14:paraId="0B6291FD" w14:textId="08006A64" w:rsidR="004C7E7B" w:rsidRPr="004C7E7B" w:rsidRDefault="004C7E7B" w:rsidP="004C7E7B">
      <w:pPr>
        <w:rPr>
          <w:sz w:val="2"/>
          <w:szCs w:val="2"/>
        </w:rPr>
      </w:pPr>
    </w:p>
    <w:p w14:paraId="66A78DD4" w14:textId="73DA9391" w:rsidR="004C7E7B" w:rsidRPr="004C7E7B" w:rsidRDefault="004C7E7B" w:rsidP="004C7E7B">
      <w:pPr>
        <w:rPr>
          <w:sz w:val="2"/>
          <w:szCs w:val="2"/>
        </w:rPr>
      </w:pPr>
    </w:p>
    <w:p w14:paraId="1E9F6322" w14:textId="6B53228D" w:rsidR="004C7E7B" w:rsidRPr="004C7E7B" w:rsidRDefault="004C7E7B" w:rsidP="004C7E7B">
      <w:pPr>
        <w:rPr>
          <w:sz w:val="2"/>
          <w:szCs w:val="2"/>
        </w:rPr>
      </w:pPr>
    </w:p>
    <w:p w14:paraId="2868B78B" w14:textId="77777777" w:rsidR="004C7E7B" w:rsidRPr="004C7E7B" w:rsidRDefault="004C7E7B" w:rsidP="004C7E7B">
      <w:pPr>
        <w:rPr>
          <w:sz w:val="2"/>
          <w:szCs w:val="2"/>
        </w:rPr>
      </w:pPr>
    </w:p>
    <w:p w14:paraId="06A80EFF" w14:textId="77777777" w:rsidR="004C7E7B" w:rsidRPr="004C7E7B" w:rsidRDefault="004C7E7B" w:rsidP="004C7E7B">
      <w:pPr>
        <w:rPr>
          <w:sz w:val="2"/>
          <w:szCs w:val="2"/>
        </w:rPr>
      </w:pPr>
    </w:p>
    <w:p w14:paraId="4C72293A" w14:textId="2B53A8B1" w:rsidR="004C7E7B" w:rsidRPr="004C7E7B" w:rsidRDefault="004C7E7B" w:rsidP="004C7E7B">
      <w:pPr>
        <w:rPr>
          <w:sz w:val="2"/>
          <w:szCs w:val="2"/>
        </w:rPr>
      </w:pPr>
    </w:p>
    <w:p w14:paraId="0CD5A7BF" w14:textId="77777777" w:rsidR="004C7E7B" w:rsidRPr="004C7E7B" w:rsidRDefault="004C7E7B" w:rsidP="004C7E7B">
      <w:pPr>
        <w:rPr>
          <w:sz w:val="2"/>
          <w:szCs w:val="2"/>
        </w:rPr>
      </w:pPr>
    </w:p>
    <w:p w14:paraId="05145134" w14:textId="3797F648" w:rsidR="004C7E7B" w:rsidRPr="004C7E7B" w:rsidRDefault="004C7E7B" w:rsidP="004C7E7B">
      <w:pPr>
        <w:rPr>
          <w:sz w:val="2"/>
          <w:szCs w:val="2"/>
        </w:rPr>
      </w:pPr>
    </w:p>
    <w:p w14:paraId="656664D2" w14:textId="558CA82D" w:rsidR="004C7E7B" w:rsidRPr="004C7E7B" w:rsidRDefault="004C7E7B" w:rsidP="004C7E7B">
      <w:pPr>
        <w:rPr>
          <w:sz w:val="2"/>
          <w:szCs w:val="2"/>
        </w:rPr>
      </w:pPr>
    </w:p>
    <w:p w14:paraId="64D15522" w14:textId="77777777" w:rsidR="004C7E7B" w:rsidRPr="004C7E7B" w:rsidRDefault="004C7E7B" w:rsidP="004C7E7B">
      <w:pPr>
        <w:rPr>
          <w:sz w:val="2"/>
          <w:szCs w:val="2"/>
        </w:rPr>
      </w:pPr>
    </w:p>
    <w:p w14:paraId="3DBDE124" w14:textId="77777777" w:rsidR="004C7E7B" w:rsidRPr="004C7E7B" w:rsidRDefault="004C7E7B" w:rsidP="004C7E7B">
      <w:pPr>
        <w:rPr>
          <w:sz w:val="2"/>
          <w:szCs w:val="2"/>
        </w:rPr>
      </w:pPr>
    </w:p>
    <w:p w14:paraId="2C544DC5" w14:textId="416FBB99" w:rsidR="004C7E7B" w:rsidRPr="004C7E7B" w:rsidRDefault="004C7E7B" w:rsidP="004C7E7B">
      <w:pPr>
        <w:rPr>
          <w:sz w:val="2"/>
          <w:szCs w:val="2"/>
        </w:rPr>
      </w:pPr>
    </w:p>
    <w:p w14:paraId="41D81D20" w14:textId="77777777" w:rsidR="004C7E7B" w:rsidRPr="004C7E7B" w:rsidRDefault="004C7E7B" w:rsidP="004C7E7B">
      <w:pPr>
        <w:rPr>
          <w:sz w:val="2"/>
          <w:szCs w:val="2"/>
        </w:rPr>
      </w:pPr>
    </w:p>
    <w:p w14:paraId="726DD947" w14:textId="0392B7EC" w:rsidR="004C7E7B" w:rsidRPr="004C7E7B" w:rsidRDefault="004C7E7B" w:rsidP="004C7E7B">
      <w:pPr>
        <w:rPr>
          <w:sz w:val="2"/>
          <w:szCs w:val="2"/>
        </w:rPr>
      </w:pPr>
    </w:p>
    <w:p w14:paraId="4D52E1AD" w14:textId="6B3009CD" w:rsidR="004C7E7B" w:rsidRPr="004C7E7B" w:rsidRDefault="004C7E7B" w:rsidP="004C7E7B">
      <w:pPr>
        <w:rPr>
          <w:sz w:val="2"/>
          <w:szCs w:val="2"/>
        </w:rPr>
      </w:pPr>
    </w:p>
    <w:p w14:paraId="003AF852" w14:textId="24AD06C2" w:rsidR="004C7E7B" w:rsidRPr="004C7E7B" w:rsidRDefault="004C7E7B" w:rsidP="004C7E7B">
      <w:pPr>
        <w:rPr>
          <w:sz w:val="2"/>
          <w:szCs w:val="2"/>
        </w:rPr>
      </w:pPr>
    </w:p>
    <w:p w14:paraId="64F8C796" w14:textId="65B88B42" w:rsidR="004C7E7B" w:rsidRPr="004C7E7B" w:rsidRDefault="004C7E7B" w:rsidP="004C7E7B">
      <w:pPr>
        <w:rPr>
          <w:sz w:val="2"/>
          <w:szCs w:val="2"/>
        </w:rPr>
      </w:pPr>
    </w:p>
    <w:p w14:paraId="232FF453" w14:textId="77777777" w:rsidR="004C7E7B" w:rsidRPr="004C7E7B" w:rsidRDefault="004C7E7B" w:rsidP="004C7E7B">
      <w:pPr>
        <w:rPr>
          <w:sz w:val="2"/>
          <w:szCs w:val="2"/>
        </w:rPr>
      </w:pPr>
    </w:p>
    <w:p w14:paraId="46598E16" w14:textId="58DA1A17" w:rsidR="004C7E7B" w:rsidRPr="004C7E7B" w:rsidRDefault="004C7E7B" w:rsidP="004C7E7B">
      <w:pPr>
        <w:rPr>
          <w:sz w:val="2"/>
          <w:szCs w:val="2"/>
        </w:rPr>
      </w:pPr>
    </w:p>
    <w:p w14:paraId="21080A8F" w14:textId="2A8A5990" w:rsidR="004C7E7B" w:rsidRPr="004C7E7B" w:rsidRDefault="004C7E7B" w:rsidP="004C7E7B">
      <w:pPr>
        <w:rPr>
          <w:sz w:val="2"/>
          <w:szCs w:val="2"/>
        </w:rPr>
      </w:pPr>
    </w:p>
    <w:p w14:paraId="5C03FF4D" w14:textId="77777777" w:rsidR="004C7E7B" w:rsidRPr="004C7E7B" w:rsidRDefault="004C7E7B" w:rsidP="004C7E7B">
      <w:pPr>
        <w:rPr>
          <w:sz w:val="2"/>
          <w:szCs w:val="2"/>
        </w:rPr>
      </w:pPr>
    </w:p>
    <w:p w14:paraId="09FFB31C" w14:textId="77777777" w:rsidR="004C7E7B" w:rsidRPr="004C7E7B" w:rsidRDefault="004C7E7B" w:rsidP="004C7E7B">
      <w:pPr>
        <w:rPr>
          <w:sz w:val="2"/>
          <w:szCs w:val="2"/>
        </w:rPr>
      </w:pPr>
    </w:p>
    <w:p w14:paraId="224DD5AA" w14:textId="6608F98A" w:rsidR="004C7E7B" w:rsidRPr="004C7E7B" w:rsidRDefault="004C7E7B" w:rsidP="004C7E7B">
      <w:pPr>
        <w:rPr>
          <w:sz w:val="2"/>
          <w:szCs w:val="2"/>
        </w:rPr>
      </w:pPr>
    </w:p>
    <w:p w14:paraId="778E70F6" w14:textId="77777777" w:rsidR="004C7E7B" w:rsidRPr="004C7E7B" w:rsidRDefault="004C7E7B" w:rsidP="004C7E7B">
      <w:pPr>
        <w:rPr>
          <w:sz w:val="2"/>
          <w:szCs w:val="2"/>
        </w:rPr>
      </w:pPr>
    </w:p>
    <w:p w14:paraId="76FC152B" w14:textId="08AB3866" w:rsidR="004C7E7B" w:rsidRPr="004C7E7B" w:rsidRDefault="004C7E7B" w:rsidP="004C7E7B">
      <w:pPr>
        <w:rPr>
          <w:sz w:val="2"/>
          <w:szCs w:val="2"/>
        </w:rPr>
      </w:pPr>
    </w:p>
    <w:p w14:paraId="03D2389C" w14:textId="77777777" w:rsidR="004C7E7B" w:rsidRPr="004C7E7B" w:rsidRDefault="004C7E7B" w:rsidP="004C7E7B">
      <w:pPr>
        <w:rPr>
          <w:sz w:val="2"/>
          <w:szCs w:val="2"/>
        </w:rPr>
      </w:pPr>
    </w:p>
    <w:p w14:paraId="69399E08" w14:textId="6DFE5D43" w:rsidR="004C7E7B" w:rsidRPr="004C7E7B" w:rsidRDefault="004C7E7B" w:rsidP="004C7E7B">
      <w:pPr>
        <w:rPr>
          <w:sz w:val="2"/>
          <w:szCs w:val="2"/>
        </w:rPr>
      </w:pPr>
    </w:p>
    <w:p w14:paraId="1324CA90" w14:textId="77777777" w:rsidR="004C7E7B" w:rsidRPr="004C7E7B" w:rsidRDefault="004C7E7B" w:rsidP="004C7E7B">
      <w:pPr>
        <w:rPr>
          <w:sz w:val="2"/>
          <w:szCs w:val="2"/>
        </w:rPr>
      </w:pPr>
    </w:p>
    <w:p w14:paraId="783B2D5D" w14:textId="77777777" w:rsidR="004C7E7B" w:rsidRPr="004C7E7B" w:rsidRDefault="004C7E7B" w:rsidP="004C7E7B">
      <w:pPr>
        <w:rPr>
          <w:sz w:val="2"/>
          <w:szCs w:val="2"/>
        </w:rPr>
      </w:pPr>
    </w:p>
    <w:p w14:paraId="1E5875E5" w14:textId="4A89866F" w:rsidR="004C7E7B" w:rsidRPr="004C7E7B" w:rsidRDefault="004C7E7B" w:rsidP="004C7E7B">
      <w:pPr>
        <w:rPr>
          <w:sz w:val="2"/>
          <w:szCs w:val="2"/>
        </w:rPr>
      </w:pPr>
    </w:p>
    <w:p w14:paraId="6795AA04" w14:textId="5C48D6F9" w:rsidR="004C7E7B" w:rsidRPr="004C7E7B" w:rsidRDefault="004C7E7B" w:rsidP="004C7E7B">
      <w:pPr>
        <w:rPr>
          <w:sz w:val="2"/>
          <w:szCs w:val="2"/>
        </w:rPr>
      </w:pPr>
    </w:p>
    <w:p w14:paraId="1BD6F8F5" w14:textId="27E7E5B1" w:rsidR="004C7E7B" w:rsidRPr="004C7E7B" w:rsidRDefault="004C7E7B" w:rsidP="004C7E7B">
      <w:pPr>
        <w:rPr>
          <w:sz w:val="2"/>
          <w:szCs w:val="2"/>
        </w:rPr>
      </w:pPr>
    </w:p>
    <w:p w14:paraId="6C9DE41C" w14:textId="77777777" w:rsidR="004C7E7B" w:rsidRPr="004C7E7B" w:rsidRDefault="004C7E7B" w:rsidP="004C7E7B">
      <w:pPr>
        <w:rPr>
          <w:sz w:val="2"/>
          <w:szCs w:val="2"/>
        </w:rPr>
      </w:pPr>
    </w:p>
    <w:p w14:paraId="7043C2F3" w14:textId="66D533A7" w:rsidR="004C7E7B" w:rsidRPr="004C7E7B" w:rsidRDefault="004C7E7B" w:rsidP="004C7E7B">
      <w:pPr>
        <w:rPr>
          <w:sz w:val="2"/>
          <w:szCs w:val="2"/>
        </w:rPr>
      </w:pPr>
    </w:p>
    <w:p w14:paraId="3B618110" w14:textId="77777777" w:rsidR="004C7E7B" w:rsidRPr="004C7E7B" w:rsidRDefault="004C7E7B" w:rsidP="004C7E7B">
      <w:pPr>
        <w:rPr>
          <w:sz w:val="2"/>
          <w:szCs w:val="2"/>
        </w:rPr>
      </w:pPr>
    </w:p>
    <w:p w14:paraId="0AC72785" w14:textId="088BD24F" w:rsidR="004C7E7B" w:rsidRPr="004C7E7B" w:rsidRDefault="004C7E7B" w:rsidP="004C7E7B">
      <w:pPr>
        <w:rPr>
          <w:sz w:val="2"/>
          <w:szCs w:val="2"/>
        </w:rPr>
      </w:pPr>
    </w:p>
    <w:p w14:paraId="66450BB5" w14:textId="586E528D" w:rsidR="004C7E7B" w:rsidRPr="004C7E7B" w:rsidRDefault="004C7E7B" w:rsidP="004C7E7B">
      <w:pPr>
        <w:rPr>
          <w:sz w:val="2"/>
          <w:szCs w:val="2"/>
        </w:rPr>
      </w:pPr>
    </w:p>
    <w:p w14:paraId="6569090E" w14:textId="5E453CFB" w:rsidR="004C7E7B" w:rsidRPr="004C7E7B" w:rsidRDefault="004C7E7B" w:rsidP="004C7E7B">
      <w:pPr>
        <w:rPr>
          <w:sz w:val="2"/>
          <w:szCs w:val="2"/>
        </w:rPr>
      </w:pPr>
    </w:p>
    <w:p w14:paraId="0ED76C07" w14:textId="77777777" w:rsidR="004C7E7B" w:rsidRPr="004C7E7B" w:rsidRDefault="004C7E7B" w:rsidP="004C7E7B">
      <w:pPr>
        <w:rPr>
          <w:sz w:val="2"/>
          <w:szCs w:val="2"/>
        </w:rPr>
      </w:pPr>
    </w:p>
    <w:p w14:paraId="40213557" w14:textId="0466279B" w:rsidR="004C7E7B" w:rsidRPr="004C7E7B" w:rsidRDefault="004C7E7B" w:rsidP="004C7E7B">
      <w:pPr>
        <w:rPr>
          <w:sz w:val="2"/>
          <w:szCs w:val="2"/>
        </w:rPr>
      </w:pPr>
    </w:p>
    <w:p w14:paraId="35B2AC58" w14:textId="77777777" w:rsidR="004C7E7B" w:rsidRPr="004C7E7B" w:rsidRDefault="004C7E7B" w:rsidP="004C7E7B">
      <w:pPr>
        <w:rPr>
          <w:sz w:val="2"/>
          <w:szCs w:val="2"/>
        </w:rPr>
      </w:pPr>
    </w:p>
    <w:p w14:paraId="35C0B8F1" w14:textId="63FFA42D" w:rsidR="004C7E7B" w:rsidRPr="004C7E7B" w:rsidRDefault="004C7E7B" w:rsidP="004C7E7B">
      <w:pPr>
        <w:rPr>
          <w:sz w:val="2"/>
          <w:szCs w:val="2"/>
        </w:rPr>
      </w:pPr>
    </w:p>
    <w:p w14:paraId="05AF35E2" w14:textId="1BF111B7" w:rsidR="004C7E7B" w:rsidRPr="004C7E7B" w:rsidRDefault="004C7E7B" w:rsidP="004C7E7B">
      <w:pPr>
        <w:rPr>
          <w:sz w:val="2"/>
          <w:szCs w:val="2"/>
        </w:rPr>
      </w:pPr>
    </w:p>
    <w:p w14:paraId="3ED559FE" w14:textId="3AFD41A5" w:rsidR="004C7E7B" w:rsidRPr="004C7E7B" w:rsidRDefault="004C7E7B" w:rsidP="004C7E7B">
      <w:pPr>
        <w:rPr>
          <w:sz w:val="2"/>
          <w:szCs w:val="2"/>
        </w:rPr>
      </w:pPr>
    </w:p>
    <w:p w14:paraId="4902DE89" w14:textId="187FB252" w:rsidR="004C7E7B" w:rsidRPr="004C7E7B" w:rsidRDefault="004C7E7B" w:rsidP="004C7E7B">
      <w:pPr>
        <w:rPr>
          <w:sz w:val="2"/>
          <w:szCs w:val="2"/>
        </w:rPr>
      </w:pPr>
    </w:p>
    <w:p w14:paraId="00042400" w14:textId="1D05DE23" w:rsidR="004C7E7B" w:rsidRPr="004C7E7B" w:rsidRDefault="004C7E7B" w:rsidP="004C7E7B">
      <w:pPr>
        <w:rPr>
          <w:sz w:val="2"/>
          <w:szCs w:val="2"/>
        </w:rPr>
      </w:pPr>
    </w:p>
    <w:p w14:paraId="3EC0A964" w14:textId="614FBB55" w:rsidR="004C7E7B" w:rsidRPr="004C7E7B" w:rsidRDefault="004C7E7B" w:rsidP="004C7E7B">
      <w:pPr>
        <w:rPr>
          <w:sz w:val="2"/>
          <w:szCs w:val="2"/>
        </w:rPr>
      </w:pPr>
    </w:p>
    <w:p w14:paraId="2F00922A" w14:textId="6DCF77FE" w:rsidR="004C7E7B" w:rsidRDefault="004C7E7B" w:rsidP="004C7E7B">
      <w:pPr>
        <w:rPr>
          <w:sz w:val="2"/>
          <w:szCs w:val="2"/>
        </w:rPr>
      </w:pPr>
    </w:p>
    <w:p w14:paraId="6C11A0C9" w14:textId="77777777" w:rsidR="003C7516" w:rsidRDefault="003C7516" w:rsidP="004C7E7B">
      <w:pPr>
        <w:rPr>
          <w:sz w:val="2"/>
          <w:szCs w:val="2"/>
        </w:rPr>
      </w:pPr>
    </w:p>
    <w:p w14:paraId="529AC88F" w14:textId="77777777" w:rsidR="003C7516" w:rsidRDefault="003C7516" w:rsidP="004C7E7B">
      <w:pPr>
        <w:rPr>
          <w:sz w:val="2"/>
          <w:szCs w:val="2"/>
        </w:rPr>
      </w:pPr>
    </w:p>
    <w:p w14:paraId="170D0898" w14:textId="77777777" w:rsidR="003C7516" w:rsidRDefault="003C7516" w:rsidP="004C7E7B">
      <w:pPr>
        <w:rPr>
          <w:sz w:val="2"/>
          <w:szCs w:val="2"/>
        </w:rPr>
      </w:pPr>
    </w:p>
    <w:p w14:paraId="6A0F5F3F" w14:textId="77777777" w:rsidR="003C7516" w:rsidRDefault="003C7516" w:rsidP="004C7E7B">
      <w:pPr>
        <w:rPr>
          <w:sz w:val="2"/>
          <w:szCs w:val="2"/>
        </w:rPr>
      </w:pPr>
    </w:p>
    <w:p w14:paraId="6AC5DE48" w14:textId="77777777" w:rsidR="003C7516" w:rsidRDefault="003C7516" w:rsidP="004C7E7B">
      <w:pPr>
        <w:rPr>
          <w:sz w:val="2"/>
          <w:szCs w:val="2"/>
        </w:rPr>
      </w:pPr>
    </w:p>
    <w:p w14:paraId="43ED6DA9" w14:textId="77777777" w:rsidR="003C7516" w:rsidRPr="004C7E7B" w:rsidRDefault="003C7516" w:rsidP="004C7E7B">
      <w:pPr>
        <w:rPr>
          <w:sz w:val="2"/>
          <w:szCs w:val="2"/>
        </w:rPr>
      </w:pPr>
    </w:p>
    <w:p w14:paraId="09105A08" w14:textId="08F737E1" w:rsidR="004C7E7B" w:rsidRPr="004C7E7B" w:rsidRDefault="004C7E7B" w:rsidP="004C7E7B">
      <w:pPr>
        <w:rPr>
          <w:sz w:val="2"/>
          <w:szCs w:val="2"/>
        </w:rPr>
      </w:pPr>
    </w:p>
    <w:p w14:paraId="57F8FDBA" w14:textId="5265D5A4" w:rsidR="004C7E7B" w:rsidRPr="004C7E7B" w:rsidRDefault="004C7E7B" w:rsidP="004C7E7B">
      <w:pPr>
        <w:rPr>
          <w:sz w:val="2"/>
          <w:szCs w:val="2"/>
        </w:rPr>
      </w:pPr>
    </w:p>
    <w:p w14:paraId="2D4380B4" w14:textId="2EC7787A" w:rsidR="004C7E7B" w:rsidRPr="004C7E7B" w:rsidRDefault="004C7E7B" w:rsidP="004C7E7B">
      <w:pPr>
        <w:rPr>
          <w:sz w:val="2"/>
          <w:szCs w:val="2"/>
        </w:rPr>
      </w:pPr>
    </w:p>
    <w:p w14:paraId="41D4AACE" w14:textId="5C302ADC" w:rsidR="004C7E7B" w:rsidRPr="004C7E7B" w:rsidRDefault="004C7E7B" w:rsidP="004C7E7B">
      <w:pPr>
        <w:rPr>
          <w:sz w:val="2"/>
          <w:szCs w:val="2"/>
        </w:rPr>
      </w:pPr>
    </w:p>
    <w:p w14:paraId="7C6FCC10" w14:textId="4538BA21" w:rsidR="004C7E7B" w:rsidRPr="004C7E7B" w:rsidRDefault="004C7E7B" w:rsidP="004C7E7B">
      <w:pPr>
        <w:rPr>
          <w:sz w:val="2"/>
          <w:szCs w:val="2"/>
        </w:rPr>
      </w:pPr>
    </w:p>
    <w:p w14:paraId="296C0DCB" w14:textId="77777777" w:rsidR="004C7E7B" w:rsidRPr="004C7E7B" w:rsidRDefault="004C7E7B" w:rsidP="004C7E7B">
      <w:pPr>
        <w:rPr>
          <w:sz w:val="2"/>
          <w:szCs w:val="2"/>
        </w:rPr>
      </w:pPr>
    </w:p>
    <w:p w14:paraId="5FD9E817" w14:textId="6218B49A" w:rsidR="004C7E7B" w:rsidRPr="004C7E7B" w:rsidRDefault="004C7E7B" w:rsidP="004C7E7B">
      <w:pPr>
        <w:rPr>
          <w:sz w:val="2"/>
          <w:szCs w:val="2"/>
        </w:rPr>
      </w:pPr>
    </w:p>
    <w:p w14:paraId="1A27BFFB" w14:textId="1E075E44" w:rsidR="004C7E7B" w:rsidRPr="004C7E7B" w:rsidRDefault="00C641CC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</w:p>
    <w:p w14:paraId="5603D1E3" w14:textId="77777777" w:rsidR="004C7E7B" w:rsidRPr="004C7E7B" w:rsidRDefault="004C7E7B" w:rsidP="004C7E7B">
      <w:pPr>
        <w:rPr>
          <w:sz w:val="2"/>
          <w:szCs w:val="2"/>
        </w:rPr>
      </w:pPr>
    </w:p>
    <w:p w14:paraId="3859C3C8" w14:textId="37A21819" w:rsidR="004C7E7B" w:rsidRPr="004C7E7B" w:rsidRDefault="008137B7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14:paraId="52995DD9" w14:textId="4EC13B67" w:rsidR="004C7E7B" w:rsidRPr="004C7E7B" w:rsidRDefault="004C7E7B" w:rsidP="004C7E7B">
      <w:pPr>
        <w:rPr>
          <w:sz w:val="2"/>
          <w:szCs w:val="2"/>
        </w:rPr>
      </w:pPr>
    </w:p>
    <w:p w14:paraId="2C55926B" w14:textId="2EF8B2EF" w:rsidR="004C7E7B" w:rsidRPr="004C7E7B" w:rsidRDefault="004C7E7B" w:rsidP="004C7E7B">
      <w:pPr>
        <w:rPr>
          <w:sz w:val="2"/>
          <w:szCs w:val="2"/>
        </w:rPr>
      </w:pPr>
    </w:p>
    <w:p w14:paraId="263D6A09" w14:textId="0469257E" w:rsidR="004C7E7B" w:rsidRPr="004C7E7B" w:rsidRDefault="00C641CC" w:rsidP="004C7E7B">
      <w:pPr>
        <w:rPr>
          <w:sz w:val="2"/>
          <w:szCs w:val="2"/>
        </w:rPr>
      </w:pPr>
      <w:r w:rsidRPr="00C641CC">
        <w:rPr>
          <w:noProof/>
          <w:sz w:val="2"/>
          <w:szCs w:val="2"/>
        </w:rPr>
        <w:drawing>
          <wp:anchor distT="0" distB="0" distL="114300" distR="114300" simplePos="0" relativeHeight="251654656" behindDoc="0" locked="1" layoutInCell="1" allowOverlap="1" wp14:anchorId="22CE0C23" wp14:editId="3CCA0F37">
            <wp:simplePos x="0" y="0"/>
            <wp:positionH relativeFrom="page">
              <wp:posOffset>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2847" w14:textId="73CB27F7" w:rsidR="004C7E7B" w:rsidRPr="004C7E7B" w:rsidRDefault="004C7E7B" w:rsidP="004C7E7B">
      <w:pPr>
        <w:rPr>
          <w:sz w:val="2"/>
          <w:szCs w:val="2"/>
        </w:rPr>
      </w:pPr>
    </w:p>
    <w:p w14:paraId="0B91CDAB" w14:textId="277A7F81" w:rsidR="004C7E7B" w:rsidRPr="004C7E7B" w:rsidRDefault="004C7E7B" w:rsidP="004C7E7B">
      <w:pPr>
        <w:rPr>
          <w:sz w:val="2"/>
          <w:szCs w:val="2"/>
        </w:rPr>
      </w:pPr>
    </w:p>
    <w:p w14:paraId="5503FD74" w14:textId="3730BCB9" w:rsidR="004C7E7B" w:rsidRPr="004C7E7B" w:rsidRDefault="004C7E7B" w:rsidP="004C7E7B">
      <w:pPr>
        <w:rPr>
          <w:sz w:val="2"/>
          <w:szCs w:val="2"/>
        </w:rPr>
      </w:pPr>
    </w:p>
    <w:p w14:paraId="65CC4F03" w14:textId="77777777" w:rsidR="004C7E7B" w:rsidRPr="004C7E7B" w:rsidRDefault="004C7E7B" w:rsidP="004C7E7B">
      <w:pPr>
        <w:rPr>
          <w:sz w:val="2"/>
          <w:szCs w:val="2"/>
        </w:rPr>
      </w:pPr>
    </w:p>
    <w:p w14:paraId="1D889972" w14:textId="6C5B289E" w:rsidR="004C7E7B" w:rsidRPr="004C7E7B" w:rsidRDefault="004C7E7B" w:rsidP="004C7E7B">
      <w:pPr>
        <w:rPr>
          <w:sz w:val="2"/>
          <w:szCs w:val="2"/>
        </w:rPr>
      </w:pPr>
    </w:p>
    <w:p w14:paraId="1266F42C" w14:textId="00322E1D" w:rsidR="004C7E7B" w:rsidRPr="004C7E7B" w:rsidRDefault="00EA30BD" w:rsidP="004C7E7B">
      <w:pPr>
        <w:rPr>
          <w:sz w:val="2"/>
          <w:szCs w:val="2"/>
        </w:rPr>
      </w:pPr>
      <w:r w:rsidRPr="00C67733">
        <w:rPr>
          <w:noProof/>
          <w:sz w:val="2"/>
          <w:szCs w:val="2"/>
        </w:rPr>
        <w:drawing>
          <wp:anchor distT="0" distB="0" distL="114300" distR="114300" simplePos="0" relativeHeight="251649536" behindDoc="0" locked="1" layoutInCell="1" allowOverlap="1" wp14:anchorId="60FB57F7" wp14:editId="2EB69649">
            <wp:simplePos x="0" y="0"/>
            <wp:positionH relativeFrom="page">
              <wp:posOffset>5670550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CC" w:rsidRPr="00C641CC">
        <w:rPr>
          <w:noProof/>
          <w:sz w:val="2"/>
          <w:szCs w:val="2"/>
        </w:rPr>
        <w:drawing>
          <wp:anchor distT="0" distB="0" distL="114300" distR="114300" simplePos="0" relativeHeight="251655680" behindDoc="0" locked="1" layoutInCell="1" allowOverlap="1" wp14:anchorId="0C731B3C" wp14:editId="2DB0382D">
            <wp:simplePos x="0" y="0"/>
            <wp:positionH relativeFrom="page">
              <wp:posOffset>3780790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33" w:rsidRPr="00C67733">
        <w:rPr>
          <w:noProof/>
          <w:sz w:val="2"/>
          <w:szCs w:val="2"/>
        </w:rPr>
        <w:drawing>
          <wp:anchor distT="0" distB="0" distL="114300" distR="114300" simplePos="0" relativeHeight="251650560" behindDoc="1" locked="1" layoutInCell="1" allowOverlap="1" wp14:anchorId="05CA13A8" wp14:editId="5C67DF07">
            <wp:simplePos x="0" y="0"/>
            <wp:positionH relativeFrom="page">
              <wp:posOffset>1890395</wp:posOffset>
            </wp:positionH>
            <wp:positionV relativeFrom="page">
              <wp:posOffset>2700655</wp:posOffset>
            </wp:positionV>
            <wp:extent cx="1890000" cy="189000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2C39" w14:textId="77777777" w:rsidR="004C7E7B" w:rsidRPr="004C7E7B" w:rsidRDefault="004C7E7B" w:rsidP="004C7E7B">
      <w:pPr>
        <w:rPr>
          <w:sz w:val="2"/>
          <w:szCs w:val="2"/>
        </w:rPr>
      </w:pPr>
    </w:p>
    <w:p w14:paraId="079C568D" w14:textId="77777777" w:rsidR="004C7E7B" w:rsidRPr="004C7E7B" w:rsidRDefault="004C7E7B" w:rsidP="004C7E7B">
      <w:pPr>
        <w:rPr>
          <w:sz w:val="2"/>
          <w:szCs w:val="2"/>
        </w:rPr>
      </w:pPr>
    </w:p>
    <w:p w14:paraId="0994C0CF" w14:textId="482EF0C0" w:rsidR="004C7E7B" w:rsidRPr="004C7E7B" w:rsidRDefault="004C7E7B" w:rsidP="004C7E7B">
      <w:pPr>
        <w:rPr>
          <w:sz w:val="2"/>
          <w:szCs w:val="2"/>
        </w:rPr>
      </w:pPr>
    </w:p>
    <w:p w14:paraId="0F0B94B6" w14:textId="4C2572E6" w:rsidR="004C7E7B" w:rsidRPr="004C7E7B" w:rsidRDefault="004C7E7B" w:rsidP="004C7E7B">
      <w:pPr>
        <w:rPr>
          <w:sz w:val="2"/>
          <w:szCs w:val="2"/>
        </w:rPr>
      </w:pPr>
    </w:p>
    <w:p w14:paraId="32C321D2" w14:textId="72BB31E9" w:rsidR="004C7E7B" w:rsidRPr="004C7E7B" w:rsidRDefault="004C7E7B" w:rsidP="004C7E7B">
      <w:pPr>
        <w:rPr>
          <w:sz w:val="2"/>
          <w:szCs w:val="2"/>
        </w:rPr>
      </w:pPr>
    </w:p>
    <w:p w14:paraId="142961DC" w14:textId="418335BA" w:rsidR="004C7E7B" w:rsidRPr="004C7E7B" w:rsidRDefault="004C7E7B" w:rsidP="004C7E7B">
      <w:pPr>
        <w:rPr>
          <w:sz w:val="2"/>
          <w:szCs w:val="2"/>
        </w:rPr>
      </w:pPr>
    </w:p>
    <w:p w14:paraId="016C0287" w14:textId="77777777" w:rsidR="004C7E7B" w:rsidRPr="004C7E7B" w:rsidRDefault="004C7E7B" w:rsidP="004C7E7B">
      <w:pPr>
        <w:rPr>
          <w:sz w:val="2"/>
          <w:szCs w:val="2"/>
        </w:rPr>
      </w:pPr>
    </w:p>
    <w:p w14:paraId="3306243D" w14:textId="77777777" w:rsidR="004C7E7B" w:rsidRPr="004C7E7B" w:rsidRDefault="004C7E7B" w:rsidP="004C7E7B">
      <w:pPr>
        <w:rPr>
          <w:sz w:val="2"/>
          <w:szCs w:val="2"/>
        </w:rPr>
      </w:pPr>
    </w:p>
    <w:p w14:paraId="2B22C03A" w14:textId="053F528B" w:rsidR="004C7E7B" w:rsidRPr="004C7E7B" w:rsidRDefault="004C7E7B" w:rsidP="004C7E7B">
      <w:pPr>
        <w:rPr>
          <w:sz w:val="2"/>
          <w:szCs w:val="2"/>
        </w:rPr>
      </w:pPr>
    </w:p>
    <w:p w14:paraId="6A6C4F8B" w14:textId="5078C8FD" w:rsidR="004C7E7B" w:rsidRPr="004C7E7B" w:rsidRDefault="004C7E7B" w:rsidP="004C7E7B">
      <w:pPr>
        <w:rPr>
          <w:sz w:val="2"/>
          <w:szCs w:val="2"/>
        </w:rPr>
      </w:pPr>
    </w:p>
    <w:p w14:paraId="6F781007" w14:textId="39C5AFD3" w:rsidR="004C7E7B" w:rsidRPr="004C7E7B" w:rsidRDefault="004C7E7B" w:rsidP="004C7E7B">
      <w:pPr>
        <w:rPr>
          <w:sz w:val="2"/>
          <w:szCs w:val="2"/>
        </w:rPr>
      </w:pPr>
    </w:p>
    <w:p w14:paraId="1D3A677B" w14:textId="77777777" w:rsidR="004C7E7B" w:rsidRPr="004C7E7B" w:rsidRDefault="004C7E7B" w:rsidP="004C7E7B">
      <w:pPr>
        <w:rPr>
          <w:sz w:val="2"/>
          <w:szCs w:val="2"/>
        </w:rPr>
      </w:pPr>
    </w:p>
    <w:p w14:paraId="02BAFCE0" w14:textId="132B09A1" w:rsidR="004C7E7B" w:rsidRPr="004C7E7B" w:rsidRDefault="004C7E7B" w:rsidP="004C7E7B">
      <w:pPr>
        <w:rPr>
          <w:sz w:val="2"/>
          <w:szCs w:val="2"/>
        </w:rPr>
      </w:pPr>
    </w:p>
    <w:p w14:paraId="0D3DD4E4" w14:textId="4CB0D814" w:rsidR="004C7E7B" w:rsidRPr="004C7E7B" w:rsidRDefault="004C7E7B" w:rsidP="004C7E7B">
      <w:pPr>
        <w:rPr>
          <w:sz w:val="2"/>
          <w:szCs w:val="2"/>
        </w:rPr>
      </w:pPr>
    </w:p>
    <w:p w14:paraId="288FAB96" w14:textId="59ABCD9F" w:rsidR="004C7E7B" w:rsidRPr="004C7E7B" w:rsidRDefault="004C7E7B" w:rsidP="004C7E7B">
      <w:pPr>
        <w:rPr>
          <w:sz w:val="2"/>
          <w:szCs w:val="2"/>
        </w:rPr>
      </w:pPr>
    </w:p>
    <w:p w14:paraId="30B060E0" w14:textId="77777777" w:rsidR="004C7E7B" w:rsidRPr="004C7E7B" w:rsidRDefault="004C7E7B" w:rsidP="004C7E7B">
      <w:pPr>
        <w:rPr>
          <w:sz w:val="2"/>
          <w:szCs w:val="2"/>
        </w:rPr>
      </w:pPr>
    </w:p>
    <w:p w14:paraId="7009F055" w14:textId="7ABB508A" w:rsidR="004C7E7B" w:rsidRPr="004C7E7B" w:rsidRDefault="004C7E7B" w:rsidP="004C7E7B">
      <w:pPr>
        <w:rPr>
          <w:sz w:val="2"/>
          <w:szCs w:val="2"/>
        </w:rPr>
      </w:pPr>
    </w:p>
    <w:p w14:paraId="1FEE78FC" w14:textId="4C750C15" w:rsidR="004C7E7B" w:rsidRPr="004C7E7B" w:rsidRDefault="004C7E7B" w:rsidP="004C7E7B">
      <w:pPr>
        <w:rPr>
          <w:sz w:val="2"/>
          <w:szCs w:val="2"/>
        </w:rPr>
      </w:pPr>
    </w:p>
    <w:p w14:paraId="280E4F3C" w14:textId="1E3CCB40" w:rsidR="004C7E7B" w:rsidRPr="004C7E7B" w:rsidRDefault="004C7E7B" w:rsidP="004C7E7B">
      <w:pPr>
        <w:rPr>
          <w:sz w:val="2"/>
          <w:szCs w:val="2"/>
        </w:rPr>
      </w:pPr>
    </w:p>
    <w:p w14:paraId="217CA432" w14:textId="25CA0E16" w:rsidR="004C7E7B" w:rsidRPr="004C7E7B" w:rsidRDefault="004C7E7B" w:rsidP="004C7E7B">
      <w:pPr>
        <w:rPr>
          <w:sz w:val="2"/>
          <w:szCs w:val="2"/>
        </w:rPr>
      </w:pPr>
    </w:p>
    <w:p w14:paraId="1E80C16E" w14:textId="77777777" w:rsidR="004C7E7B" w:rsidRPr="004C7E7B" w:rsidRDefault="004C7E7B" w:rsidP="004C7E7B">
      <w:pPr>
        <w:rPr>
          <w:sz w:val="2"/>
          <w:szCs w:val="2"/>
        </w:rPr>
      </w:pPr>
    </w:p>
    <w:p w14:paraId="4E42A873" w14:textId="77777777" w:rsidR="004C7E7B" w:rsidRPr="004C7E7B" w:rsidRDefault="004C7E7B" w:rsidP="004C7E7B">
      <w:pPr>
        <w:rPr>
          <w:sz w:val="2"/>
          <w:szCs w:val="2"/>
        </w:rPr>
      </w:pPr>
    </w:p>
    <w:p w14:paraId="6BB671C4" w14:textId="4980802B" w:rsidR="004C7E7B" w:rsidRPr="004C7E7B" w:rsidRDefault="004C7E7B" w:rsidP="004C7E7B">
      <w:pPr>
        <w:rPr>
          <w:sz w:val="2"/>
          <w:szCs w:val="2"/>
        </w:rPr>
      </w:pPr>
    </w:p>
    <w:p w14:paraId="568BA06C" w14:textId="57B24E33" w:rsidR="004C7E7B" w:rsidRPr="004C7E7B" w:rsidRDefault="004C7E7B" w:rsidP="004C7E7B">
      <w:pPr>
        <w:rPr>
          <w:sz w:val="2"/>
          <w:szCs w:val="2"/>
        </w:rPr>
      </w:pPr>
    </w:p>
    <w:p w14:paraId="30198864" w14:textId="77777777" w:rsidR="004C7E7B" w:rsidRPr="004C7E7B" w:rsidRDefault="004C7E7B" w:rsidP="004C7E7B">
      <w:pPr>
        <w:rPr>
          <w:sz w:val="2"/>
          <w:szCs w:val="2"/>
        </w:rPr>
      </w:pPr>
    </w:p>
    <w:p w14:paraId="282ECE69" w14:textId="1D0F149E" w:rsidR="004C7E7B" w:rsidRPr="004C7E7B" w:rsidRDefault="004C7E7B" w:rsidP="004C7E7B">
      <w:pPr>
        <w:rPr>
          <w:sz w:val="2"/>
          <w:szCs w:val="2"/>
        </w:rPr>
      </w:pPr>
    </w:p>
    <w:p w14:paraId="7E7D203E" w14:textId="77777777" w:rsidR="004C7E7B" w:rsidRPr="004C7E7B" w:rsidRDefault="004C7E7B" w:rsidP="004C7E7B">
      <w:pPr>
        <w:rPr>
          <w:sz w:val="2"/>
          <w:szCs w:val="2"/>
        </w:rPr>
      </w:pPr>
    </w:p>
    <w:p w14:paraId="51FC14AA" w14:textId="77777777" w:rsidR="004C7E7B" w:rsidRPr="004C7E7B" w:rsidRDefault="004C7E7B" w:rsidP="004C7E7B">
      <w:pPr>
        <w:rPr>
          <w:sz w:val="2"/>
          <w:szCs w:val="2"/>
        </w:rPr>
      </w:pPr>
    </w:p>
    <w:p w14:paraId="0F0BAF01" w14:textId="77777777" w:rsidR="004C7E7B" w:rsidRPr="004C7E7B" w:rsidRDefault="004C7E7B" w:rsidP="004C7E7B">
      <w:pPr>
        <w:rPr>
          <w:sz w:val="2"/>
          <w:szCs w:val="2"/>
        </w:rPr>
      </w:pPr>
    </w:p>
    <w:p w14:paraId="5C1EFB3A" w14:textId="4B888187" w:rsidR="004C7E7B" w:rsidRPr="004C7E7B" w:rsidRDefault="004C7E7B" w:rsidP="004C7E7B">
      <w:pPr>
        <w:rPr>
          <w:sz w:val="2"/>
          <w:szCs w:val="2"/>
        </w:rPr>
      </w:pPr>
    </w:p>
    <w:p w14:paraId="20D86683" w14:textId="77777777" w:rsidR="004C7E7B" w:rsidRPr="004C7E7B" w:rsidRDefault="004C7E7B" w:rsidP="004C7E7B">
      <w:pPr>
        <w:rPr>
          <w:sz w:val="2"/>
          <w:szCs w:val="2"/>
        </w:rPr>
      </w:pPr>
    </w:p>
    <w:p w14:paraId="6C1D9844" w14:textId="541425DC" w:rsidR="004C7E7B" w:rsidRPr="004C7E7B" w:rsidRDefault="004C7E7B" w:rsidP="004C7E7B">
      <w:pPr>
        <w:rPr>
          <w:sz w:val="2"/>
          <w:szCs w:val="2"/>
        </w:rPr>
      </w:pPr>
    </w:p>
    <w:p w14:paraId="03DDAFE6" w14:textId="5B7A7862" w:rsidR="004C7E7B" w:rsidRPr="004C7E7B" w:rsidRDefault="004C7E7B" w:rsidP="004C7E7B">
      <w:pPr>
        <w:rPr>
          <w:sz w:val="2"/>
          <w:szCs w:val="2"/>
        </w:rPr>
      </w:pPr>
    </w:p>
    <w:p w14:paraId="3E27BDD9" w14:textId="3E01C129" w:rsidR="004C7E7B" w:rsidRPr="004C7E7B" w:rsidRDefault="004C7E7B" w:rsidP="004C7E7B">
      <w:pPr>
        <w:rPr>
          <w:sz w:val="2"/>
          <w:szCs w:val="2"/>
        </w:rPr>
      </w:pPr>
    </w:p>
    <w:p w14:paraId="5D49838B" w14:textId="77B24C99" w:rsidR="004C7E7B" w:rsidRPr="004C7E7B" w:rsidRDefault="004C7E7B" w:rsidP="004C7E7B">
      <w:pPr>
        <w:rPr>
          <w:sz w:val="2"/>
          <w:szCs w:val="2"/>
        </w:rPr>
      </w:pPr>
    </w:p>
    <w:p w14:paraId="3961D15A" w14:textId="5EA012ED" w:rsidR="004C7E7B" w:rsidRPr="004C7E7B" w:rsidRDefault="004C7E7B" w:rsidP="004C7E7B">
      <w:pPr>
        <w:rPr>
          <w:sz w:val="2"/>
          <w:szCs w:val="2"/>
        </w:rPr>
      </w:pPr>
    </w:p>
    <w:p w14:paraId="10099686" w14:textId="77777777" w:rsidR="004C7E7B" w:rsidRPr="004C7E7B" w:rsidRDefault="004C7E7B" w:rsidP="004C7E7B">
      <w:pPr>
        <w:rPr>
          <w:sz w:val="2"/>
          <w:szCs w:val="2"/>
        </w:rPr>
      </w:pPr>
    </w:p>
    <w:p w14:paraId="6929BB9D" w14:textId="77777777" w:rsidR="004C7E7B" w:rsidRPr="004C7E7B" w:rsidRDefault="004C7E7B" w:rsidP="004C7E7B">
      <w:pPr>
        <w:rPr>
          <w:sz w:val="2"/>
          <w:szCs w:val="2"/>
        </w:rPr>
      </w:pPr>
    </w:p>
    <w:p w14:paraId="484C1E70" w14:textId="11AA1CEB" w:rsidR="004C7E7B" w:rsidRPr="004C7E7B" w:rsidRDefault="004C7E7B" w:rsidP="004C7E7B">
      <w:pPr>
        <w:rPr>
          <w:sz w:val="2"/>
          <w:szCs w:val="2"/>
        </w:rPr>
      </w:pPr>
    </w:p>
    <w:p w14:paraId="31AF8DA1" w14:textId="6DB2C33D" w:rsidR="004C7E7B" w:rsidRPr="004C7E7B" w:rsidRDefault="004C7E7B" w:rsidP="004C7E7B">
      <w:pPr>
        <w:tabs>
          <w:tab w:val="left" w:pos="685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454B126C" w14:textId="77777777" w:rsidR="004C7E7B" w:rsidRPr="004C7E7B" w:rsidRDefault="004C7E7B" w:rsidP="004C7E7B">
      <w:pPr>
        <w:rPr>
          <w:sz w:val="2"/>
          <w:szCs w:val="2"/>
        </w:rPr>
      </w:pPr>
    </w:p>
    <w:p w14:paraId="044D072D" w14:textId="23D38811" w:rsidR="004C7E7B" w:rsidRPr="004C7E7B" w:rsidRDefault="004C7E7B" w:rsidP="004C7E7B">
      <w:pPr>
        <w:rPr>
          <w:sz w:val="2"/>
          <w:szCs w:val="2"/>
        </w:rPr>
      </w:pPr>
    </w:p>
    <w:p w14:paraId="4B4080FB" w14:textId="77777777" w:rsidR="004C7E7B" w:rsidRPr="004C7E7B" w:rsidRDefault="004C7E7B" w:rsidP="004C7E7B">
      <w:pPr>
        <w:rPr>
          <w:sz w:val="2"/>
          <w:szCs w:val="2"/>
        </w:rPr>
      </w:pPr>
    </w:p>
    <w:p w14:paraId="2D5CBC6C" w14:textId="7282C0F7" w:rsidR="004C7E7B" w:rsidRPr="004C7E7B" w:rsidRDefault="004C7E7B" w:rsidP="004C7E7B">
      <w:pPr>
        <w:rPr>
          <w:sz w:val="2"/>
          <w:szCs w:val="2"/>
        </w:rPr>
      </w:pPr>
    </w:p>
    <w:p w14:paraId="1C318FB7" w14:textId="3D3527A6" w:rsidR="004C7E7B" w:rsidRPr="004C7E7B" w:rsidRDefault="004C7E7B" w:rsidP="004C7E7B">
      <w:pPr>
        <w:rPr>
          <w:sz w:val="2"/>
          <w:szCs w:val="2"/>
        </w:rPr>
      </w:pPr>
    </w:p>
    <w:p w14:paraId="5A4DB67B" w14:textId="58BBFD04" w:rsidR="004C7E7B" w:rsidRPr="004C7E7B" w:rsidRDefault="004C7E7B" w:rsidP="004C7E7B">
      <w:pPr>
        <w:rPr>
          <w:sz w:val="2"/>
          <w:szCs w:val="2"/>
        </w:rPr>
      </w:pPr>
    </w:p>
    <w:p w14:paraId="2DD74E97" w14:textId="32DB121B" w:rsidR="004C7E7B" w:rsidRPr="004C7E7B" w:rsidRDefault="004C7E7B" w:rsidP="004C7E7B">
      <w:pPr>
        <w:rPr>
          <w:sz w:val="2"/>
          <w:szCs w:val="2"/>
        </w:rPr>
      </w:pPr>
    </w:p>
    <w:p w14:paraId="5DA1272A" w14:textId="30FD0329" w:rsidR="004C7E7B" w:rsidRPr="004C7E7B" w:rsidRDefault="004C7E7B" w:rsidP="004C7E7B">
      <w:pPr>
        <w:rPr>
          <w:sz w:val="2"/>
          <w:szCs w:val="2"/>
        </w:rPr>
      </w:pPr>
    </w:p>
    <w:p w14:paraId="625C3825" w14:textId="77777777" w:rsidR="004C7E7B" w:rsidRPr="004C7E7B" w:rsidRDefault="004C7E7B" w:rsidP="004C7E7B">
      <w:pPr>
        <w:rPr>
          <w:sz w:val="2"/>
          <w:szCs w:val="2"/>
        </w:rPr>
      </w:pPr>
    </w:p>
    <w:p w14:paraId="44FFB3C2" w14:textId="77777777" w:rsidR="004C7E7B" w:rsidRPr="004C7E7B" w:rsidRDefault="004C7E7B" w:rsidP="004C7E7B">
      <w:pPr>
        <w:rPr>
          <w:sz w:val="2"/>
          <w:szCs w:val="2"/>
        </w:rPr>
      </w:pPr>
    </w:p>
    <w:p w14:paraId="322C88C6" w14:textId="77777777" w:rsidR="004C7E7B" w:rsidRPr="004C7E7B" w:rsidRDefault="004C7E7B" w:rsidP="004C7E7B">
      <w:pPr>
        <w:rPr>
          <w:sz w:val="2"/>
          <w:szCs w:val="2"/>
        </w:rPr>
      </w:pPr>
    </w:p>
    <w:p w14:paraId="03F09051" w14:textId="77777777" w:rsidR="004C7E7B" w:rsidRPr="004C7E7B" w:rsidRDefault="004C7E7B" w:rsidP="004C7E7B">
      <w:pPr>
        <w:rPr>
          <w:sz w:val="2"/>
          <w:szCs w:val="2"/>
        </w:rPr>
      </w:pPr>
    </w:p>
    <w:p w14:paraId="430DD5E7" w14:textId="021E6251" w:rsidR="004C7E7B" w:rsidRPr="004C7E7B" w:rsidRDefault="004C7E7B" w:rsidP="004C7E7B">
      <w:pPr>
        <w:rPr>
          <w:sz w:val="2"/>
          <w:szCs w:val="2"/>
        </w:rPr>
      </w:pPr>
    </w:p>
    <w:p w14:paraId="4F3D8FFE" w14:textId="77777777" w:rsidR="004C7E7B" w:rsidRPr="004C7E7B" w:rsidRDefault="004C7E7B" w:rsidP="004C7E7B">
      <w:pPr>
        <w:rPr>
          <w:sz w:val="2"/>
          <w:szCs w:val="2"/>
        </w:rPr>
      </w:pPr>
    </w:p>
    <w:p w14:paraId="65937A73" w14:textId="77777777" w:rsidR="004C7E7B" w:rsidRPr="004C7E7B" w:rsidRDefault="004C7E7B" w:rsidP="004C7E7B">
      <w:pPr>
        <w:rPr>
          <w:sz w:val="2"/>
          <w:szCs w:val="2"/>
        </w:rPr>
      </w:pPr>
    </w:p>
    <w:p w14:paraId="1412A9D1" w14:textId="77777777" w:rsidR="004C7E7B" w:rsidRPr="004C7E7B" w:rsidRDefault="004C7E7B" w:rsidP="004C7E7B">
      <w:pPr>
        <w:rPr>
          <w:sz w:val="2"/>
          <w:szCs w:val="2"/>
        </w:rPr>
      </w:pPr>
    </w:p>
    <w:p w14:paraId="21F65218" w14:textId="77777777" w:rsidR="004C7E7B" w:rsidRPr="004C7E7B" w:rsidRDefault="004C7E7B" w:rsidP="004C7E7B">
      <w:pPr>
        <w:rPr>
          <w:sz w:val="2"/>
          <w:szCs w:val="2"/>
        </w:rPr>
      </w:pPr>
    </w:p>
    <w:p w14:paraId="10CD7018" w14:textId="5F122E1E" w:rsidR="004C7E7B" w:rsidRPr="004C7E7B" w:rsidRDefault="004C7E7B" w:rsidP="004C7E7B">
      <w:pPr>
        <w:rPr>
          <w:sz w:val="2"/>
          <w:szCs w:val="2"/>
        </w:rPr>
      </w:pPr>
    </w:p>
    <w:p w14:paraId="49E2E037" w14:textId="33CB216E" w:rsidR="004C7E7B" w:rsidRPr="004C7E7B" w:rsidRDefault="004C7E7B" w:rsidP="004C7E7B">
      <w:pPr>
        <w:rPr>
          <w:sz w:val="2"/>
          <w:szCs w:val="2"/>
        </w:rPr>
      </w:pPr>
    </w:p>
    <w:p w14:paraId="37625236" w14:textId="77777777" w:rsidR="004C7E7B" w:rsidRPr="004C7E7B" w:rsidRDefault="004C7E7B" w:rsidP="004C7E7B">
      <w:pPr>
        <w:rPr>
          <w:sz w:val="2"/>
          <w:szCs w:val="2"/>
        </w:rPr>
      </w:pPr>
    </w:p>
    <w:p w14:paraId="4ADB101A" w14:textId="77777777" w:rsidR="004C7E7B" w:rsidRPr="004C7E7B" w:rsidRDefault="004C7E7B" w:rsidP="004C7E7B">
      <w:pPr>
        <w:rPr>
          <w:sz w:val="2"/>
          <w:szCs w:val="2"/>
        </w:rPr>
      </w:pPr>
    </w:p>
    <w:p w14:paraId="5F30FFDA" w14:textId="65341E04" w:rsidR="004C7E7B" w:rsidRPr="004C7E7B" w:rsidRDefault="004C7E7B" w:rsidP="004C7E7B">
      <w:pPr>
        <w:rPr>
          <w:sz w:val="2"/>
          <w:szCs w:val="2"/>
        </w:rPr>
      </w:pPr>
    </w:p>
    <w:p w14:paraId="6894C17B" w14:textId="77777777" w:rsidR="004C7E7B" w:rsidRPr="004C7E7B" w:rsidRDefault="004C7E7B" w:rsidP="004C7E7B">
      <w:pPr>
        <w:rPr>
          <w:sz w:val="2"/>
          <w:szCs w:val="2"/>
        </w:rPr>
      </w:pPr>
    </w:p>
    <w:p w14:paraId="0B453706" w14:textId="77777777" w:rsidR="004C7E7B" w:rsidRPr="004C7E7B" w:rsidRDefault="004C7E7B" w:rsidP="004C7E7B">
      <w:pPr>
        <w:rPr>
          <w:sz w:val="2"/>
          <w:szCs w:val="2"/>
        </w:rPr>
      </w:pPr>
    </w:p>
    <w:p w14:paraId="708339E8" w14:textId="34ECB107" w:rsidR="004C7E7B" w:rsidRPr="004C7E7B" w:rsidRDefault="004C7E7B" w:rsidP="004C7E7B">
      <w:pPr>
        <w:rPr>
          <w:sz w:val="2"/>
          <w:szCs w:val="2"/>
        </w:rPr>
      </w:pPr>
    </w:p>
    <w:p w14:paraId="4FE2707C" w14:textId="77777777" w:rsidR="004C7E7B" w:rsidRPr="004C7E7B" w:rsidRDefault="004C7E7B" w:rsidP="004C7E7B">
      <w:pPr>
        <w:rPr>
          <w:sz w:val="2"/>
          <w:szCs w:val="2"/>
        </w:rPr>
      </w:pPr>
    </w:p>
    <w:p w14:paraId="1778A458" w14:textId="77777777" w:rsidR="004C7E7B" w:rsidRPr="004C7E7B" w:rsidRDefault="004C7E7B" w:rsidP="004C7E7B">
      <w:pPr>
        <w:rPr>
          <w:sz w:val="2"/>
          <w:szCs w:val="2"/>
        </w:rPr>
      </w:pPr>
    </w:p>
    <w:p w14:paraId="274BD358" w14:textId="59CFE576" w:rsidR="004C7E7B" w:rsidRPr="004C7E7B" w:rsidRDefault="004C7E7B" w:rsidP="004C7E7B">
      <w:pPr>
        <w:rPr>
          <w:sz w:val="2"/>
          <w:szCs w:val="2"/>
        </w:rPr>
      </w:pPr>
    </w:p>
    <w:p w14:paraId="11CB57F2" w14:textId="77777777" w:rsidR="004C7E7B" w:rsidRPr="004C7E7B" w:rsidRDefault="004C7E7B" w:rsidP="004C7E7B">
      <w:pPr>
        <w:rPr>
          <w:sz w:val="2"/>
          <w:szCs w:val="2"/>
        </w:rPr>
      </w:pPr>
    </w:p>
    <w:p w14:paraId="42690CE1" w14:textId="77777777" w:rsidR="004C7E7B" w:rsidRPr="004C7E7B" w:rsidRDefault="004C7E7B" w:rsidP="004C7E7B">
      <w:pPr>
        <w:rPr>
          <w:sz w:val="2"/>
          <w:szCs w:val="2"/>
        </w:rPr>
      </w:pPr>
    </w:p>
    <w:p w14:paraId="097A28FF" w14:textId="77777777" w:rsidR="004C7E7B" w:rsidRPr="004C7E7B" w:rsidRDefault="004C7E7B" w:rsidP="004C7E7B">
      <w:pPr>
        <w:rPr>
          <w:sz w:val="2"/>
          <w:szCs w:val="2"/>
        </w:rPr>
      </w:pPr>
    </w:p>
    <w:p w14:paraId="023C658A" w14:textId="77777777" w:rsidR="004C7E7B" w:rsidRPr="004C7E7B" w:rsidRDefault="004C7E7B" w:rsidP="004C7E7B">
      <w:pPr>
        <w:rPr>
          <w:sz w:val="2"/>
          <w:szCs w:val="2"/>
        </w:rPr>
      </w:pPr>
    </w:p>
    <w:p w14:paraId="1FDA2300" w14:textId="77777777" w:rsidR="004C7E7B" w:rsidRPr="004C7E7B" w:rsidRDefault="004C7E7B" w:rsidP="004C7E7B">
      <w:pPr>
        <w:rPr>
          <w:sz w:val="2"/>
          <w:szCs w:val="2"/>
        </w:rPr>
      </w:pPr>
    </w:p>
    <w:p w14:paraId="7F7B58AF" w14:textId="77777777" w:rsidR="004C7E7B" w:rsidRPr="004C7E7B" w:rsidRDefault="004C7E7B" w:rsidP="004C7E7B">
      <w:pPr>
        <w:rPr>
          <w:sz w:val="2"/>
          <w:szCs w:val="2"/>
        </w:rPr>
      </w:pPr>
    </w:p>
    <w:p w14:paraId="18BF277E" w14:textId="03A2B8FC" w:rsidR="004C7E7B" w:rsidRPr="004C7E7B" w:rsidRDefault="004C7E7B" w:rsidP="004C7E7B">
      <w:pPr>
        <w:rPr>
          <w:sz w:val="2"/>
          <w:szCs w:val="2"/>
        </w:rPr>
      </w:pPr>
    </w:p>
    <w:p w14:paraId="4C2F4D30" w14:textId="767E9D77" w:rsidR="004C7E7B" w:rsidRPr="004C7E7B" w:rsidRDefault="004C7E7B" w:rsidP="004C7E7B">
      <w:pPr>
        <w:rPr>
          <w:sz w:val="2"/>
          <w:szCs w:val="2"/>
        </w:rPr>
      </w:pPr>
    </w:p>
    <w:p w14:paraId="1E118608" w14:textId="3DAFF209" w:rsidR="004C7E7B" w:rsidRPr="004C7E7B" w:rsidRDefault="004C7E7B" w:rsidP="004C7E7B">
      <w:pPr>
        <w:rPr>
          <w:sz w:val="2"/>
          <w:szCs w:val="2"/>
        </w:rPr>
      </w:pPr>
    </w:p>
    <w:p w14:paraId="082CA08C" w14:textId="62FF68E3" w:rsidR="004C7E7B" w:rsidRPr="004C7E7B" w:rsidRDefault="004C7E7B" w:rsidP="004C7E7B">
      <w:pPr>
        <w:rPr>
          <w:sz w:val="2"/>
          <w:szCs w:val="2"/>
        </w:rPr>
      </w:pPr>
    </w:p>
    <w:p w14:paraId="3616AB1A" w14:textId="6C3B57CC" w:rsidR="004C7E7B" w:rsidRPr="004C7E7B" w:rsidRDefault="004C7E7B" w:rsidP="004C7E7B">
      <w:pPr>
        <w:rPr>
          <w:sz w:val="2"/>
          <w:szCs w:val="2"/>
        </w:rPr>
      </w:pPr>
    </w:p>
    <w:p w14:paraId="330E8529" w14:textId="77777777" w:rsidR="004C7E7B" w:rsidRPr="004C7E7B" w:rsidRDefault="004C7E7B" w:rsidP="004C7E7B">
      <w:pPr>
        <w:rPr>
          <w:sz w:val="2"/>
          <w:szCs w:val="2"/>
        </w:rPr>
      </w:pPr>
    </w:p>
    <w:p w14:paraId="4CA56D9B" w14:textId="77777777" w:rsidR="004C7E7B" w:rsidRPr="004C7E7B" w:rsidRDefault="004C7E7B" w:rsidP="004C7E7B">
      <w:pPr>
        <w:rPr>
          <w:sz w:val="2"/>
          <w:szCs w:val="2"/>
        </w:rPr>
      </w:pPr>
    </w:p>
    <w:p w14:paraId="75A0CF8A" w14:textId="0533548B" w:rsidR="004C7E7B" w:rsidRPr="004C7E7B" w:rsidRDefault="004C7E7B" w:rsidP="004C7E7B">
      <w:pPr>
        <w:rPr>
          <w:sz w:val="2"/>
          <w:szCs w:val="2"/>
        </w:rPr>
      </w:pPr>
    </w:p>
    <w:p w14:paraId="7CA9AD3B" w14:textId="436C6527" w:rsidR="004C7E7B" w:rsidRPr="004C7E7B" w:rsidRDefault="004C7E7B" w:rsidP="004C7E7B">
      <w:pPr>
        <w:rPr>
          <w:sz w:val="2"/>
          <w:szCs w:val="2"/>
        </w:rPr>
      </w:pPr>
    </w:p>
    <w:p w14:paraId="66AE6907" w14:textId="33B79134" w:rsidR="004C7E7B" w:rsidRPr="004C7E7B" w:rsidRDefault="004C7E7B" w:rsidP="004C7E7B">
      <w:pPr>
        <w:rPr>
          <w:sz w:val="2"/>
          <w:szCs w:val="2"/>
        </w:rPr>
      </w:pPr>
    </w:p>
    <w:p w14:paraId="3E2DE1CF" w14:textId="0F844FB9" w:rsidR="004C7E7B" w:rsidRPr="004C7E7B" w:rsidRDefault="004C7E7B" w:rsidP="004C7E7B">
      <w:pPr>
        <w:rPr>
          <w:sz w:val="2"/>
          <w:szCs w:val="2"/>
        </w:rPr>
      </w:pPr>
    </w:p>
    <w:p w14:paraId="0DD35674" w14:textId="394B3B47" w:rsidR="004C7E7B" w:rsidRPr="004C7E7B" w:rsidRDefault="004C7E7B" w:rsidP="004C7E7B">
      <w:pPr>
        <w:rPr>
          <w:sz w:val="2"/>
          <w:szCs w:val="2"/>
        </w:rPr>
      </w:pPr>
    </w:p>
    <w:p w14:paraId="794EBE0A" w14:textId="0C114542" w:rsidR="004C7E7B" w:rsidRPr="004C7E7B" w:rsidRDefault="004C7E7B" w:rsidP="004C7E7B">
      <w:pPr>
        <w:rPr>
          <w:sz w:val="2"/>
          <w:szCs w:val="2"/>
        </w:rPr>
      </w:pPr>
    </w:p>
    <w:p w14:paraId="3A446A67" w14:textId="100B57C5" w:rsidR="004C7E7B" w:rsidRPr="004C7E7B" w:rsidRDefault="004C7E7B" w:rsidP="004C7E7B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Spec="center" w:tblpY="7720"/>
        <w:tblW w:w="0" w:type="auto"/>
        <w:tblBorders>
          <w:top w:val="single" w:sz="2" w:space="0" w:color="17365D" w:themeColor="text2" w:themeShade="BF"/>
          <w:left w:val="single" w:sz="2" w:space="0" w:color="17365D" w:themeColor="text2" w:themeShade="BF"/>
          <w:bottom w:val="single" w:sz="2" w:space="0" w:color="17365D" w:themeColor="text2" w:themeShade="BF"/>
          <w:right w:val="single" w:sz="2" w:space="0" w:color="17365D" w:themeColor="text2" w:themeShade="BF"/>
          <w:insideH w:val="none" w:sz="0" w:space="0" w:color="auto"/>
          <w:insideV w:val="single" w:sz="2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367"/>
        <w:gridCol w:w="1623"/>
        <w:gridCol w:w="1506"/>
        <w:gridCol w:w="1570"/>
      </w:tblGrid>
      <w:tr w:rsidR="00A43685" w:rsidRPr="0048101D" w14:paraId="66066277" w14:textId="77777777" w:rsidTr="008137B7">
        <w:trPr>
          <w:cantSplit/>
          <w:trHeight w:val="567"/>
        </w:trPr>
        <w:tc>
          <w:tcPr>
            <w:tcW w:w="4676" w:type="dxa"/>
            <w:tcBorders>
              <w:top w:val="single" w:sz="2" w:space="0" w:color="17365D" w:themeColor="text2" w:themeShade="BF"/>
              <w:bottom w:val="nil"/>
            </w:tcBorders>
            <w:shd w:val="clear" w:color="auto" w:fill="ECF6FB"/>
            <w:vAlign w:val="center"/>
          </w:tcPr>
          <w:p w14:paraId="55BC66AF" w14:textId="5566FB4E" w:rsidR="00A43685" w:rsidRPr="0048101D" w:rsidRDefault="00A43685" w:rsidP="008137B7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r w:rsidRPr="0048101D">
              <w:rPr>
                <w:rFonts w:cstheme="minorHAnsi"/>
                <w:b/>
                <w:color w:val="17365D" w:themeColor="text2" w:themeShade="BF"/>
                <w:szCs w:val="24"/>
              </w:rPr>
              <w:t>Utarbeidet av</w:t>
            </w:r>
          </w:p>
        </w:tc>
        <w:tc>
          <w:tcPr>
            <w:tcW w:w="1701" w:type="dxa"/>
            <w:tcBorders>
              <w:top w:val="single" w:sz="2" w:space="0" w:color="17365D" w:themeColor="text2" w:themeShade="BF"/>
              <w:bottom w:val="nil"/>
            </w:tcBorders>
            <w:shd w:val="clear" w:color="auto" w:fill="ECF6FB"/>
            <w:vAlign w:val="center"/>
          </w:tcPr>
          <w:p w14:paraId="37BC2157" w14:textId="77777777" w:rsidR="00A43685" w:rsidRPr="0048101D" w:rsidRDefault="00A43685" w:rsidP="008137B7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proofErr w:type="spellStart"/>
            <w:r w:rsidRPr="0048101D">
              <w:rPr>
                <w:b/>
                <w:color w:val="17365D" w:themeColor="text2" w:themeShade="BF"/>
              </w:rPr>
              <w:t>Aksnr</w:t>
            </w:r>
            <w:proofErr w:type="spellEnd"/>
            <w:r w:rsidRPr="0048101D">
              <w:rPr>
                <w:b/>
                <w:color w:val="17365D" w:themeColor="text2" w:themeShade="BF"/>
              </w:rPr>
              <w:t xml:space="preserve">.       </w:t>
            </w:r>
          </w:p>
        </w:tc>
        <w:tc>
          <w:tcPr>
            <w:tcW w:w="1559" w:type="dxa"/>
            <w:tcBorders>
              <w:top w:val="single" w:sz="2" w:space="0" w:color="17365D" w:themeColor="text2" w:themeShade="BF"/>
              <w:bottom w:val="nil"/>
            </w:tcBorders>
            <w:shd w:val="clear" w:color="auto" w:fill="ECF6FB"/>
            <w:vAlign w:val="center"/>
          </w:tcPr>
          <w:p w14:paraId="4757D14F" w14:textId="77777777" w:rsidR="00A43685" w:rsidRPr="0048101D" w:rsidRDefault="00A43685" w:rsidP="008137B7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proofErr w:type="spellStart"/>
            <w:r w:rsidRPr="0048101D">
              <w:rPr>
                <w:b/>
                <w:color w:val="17365D" w:themeColor="text2" w:themeShade="BF"/>
              </w:rPr>
              <w:t>Tegnnr</w:t>
            </w:r>
            <w:proofErr w:type="spellEnd"/>
            <w:r w:rsidRPr="0048101D">
              <w:rPr>
                <w:b/>
                <w:color w:val="17365D" w:themeColor="text2" w:themeShade="BF"/>
              </w:rPr>
              <w:t>.</w:t>
            </w:r>
          </w:p>
        </w:tc>
        <w:tc>
          <w:tcPr>
            <w:tcW w:w="1617" w:type="dxa"/>
            <w:tcBorders>
              <w:top w:val="single" w:sz="2" w:space="0" w:color="17365D" w:themeColor="text2" w:themeShade="BF"/>
              <w:bottom w:val="nil"/>
            </w:tcBorders>
            <w:shd w:val="clear" w:color="auto" w:fill="ECF6FB"/>
            <w:vAlign w:val="center"/>
          </w:tcPr>
          <w:p w14:paraId="0F05A137" w14:textId="77777777" w:rsidR="00A43685" w:rsidRPr="0048101D" w:rsidRDefault="00A43685" w:rsidP="008137B7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proofErr w:type="spellStart"/>
            <w:r w:rsidRPr="0048101D">
              <w:rPr>
                <w:b/>
                <w:color w:val="17365D" w:themeColor="text2" w:themeShade="BF"/>
              </w:rPr>
              <w:t>Saksbeh</w:t>
            </w:r>
            <w:proofErr w:type="spellEnd"/>
            <w:r w:rsidRPr="0048101D">
              <w:rPr>
                <w:b/>
                <w:color w:val="17365D" w:themeColor="text2" w:themeShade="BF"/>
              </w:rPr>
              <w:t>.</w:t>
            </w:r>
          </w:p>
        </w:tc>
      </w:tr>
      <w:tr w:rsidR="00A43685" w:rsidRPr="0048101D" w14:paraId="130A524B" w14:textId="77777777" w:rsidTr="008137B7">
        <w:trPr>
          <w:cantSplit/>
          <w:trHeight w:val="567"/>
        </w:trPr>
        <w:tc>
          <w:tcPr>
            <w:tcW w:w="4676" w:type="dxa"/>
            <w:tcBorders>
              <w:top w:val="nil"/>
              <w:bottom w:val="single" w:sz="2" w:space="0" w:color="17365D" w:themeColor="text2" w:themeShade="BF"/>
            </w:tcBorders>
            <w:vAlign w:val="center"/>
          </w:tcPr>
          <w:p w14:paraId="1DFC64DF" w14:textId="615A4EF3" w:rsidR="00A43685" w:rsidRPr="0048101D" w:rsidRDefault="00A43685" w:rsidP="008137B7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single" w:sz="2" w:space="0" w:color="17365D" w:themeColor="text2" w:themeShade="BF"/>
            </w:tcBorders>
            <w:vAlign w:val="center"/>
          </w:tcPr>
          <w:p w14:paraId="76B6793A" w14:textId="77777777" w:rsidR="00A43685" w:rsidRPr="0048101D" w:rsidRDefault="00A43685" w:rsidP="008137B7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2" w:space="0" w:color="17365D" w:themeColor="text2" w:themeShade="BF"/>
            </w:tcBorders>
            <w:vAlign w:val="center"/>
          </w:tcPr>
          <w:p w14:paraId="5155AB71" w14:textId="77777777" w:rsidR="00A43685" w:rsidRPr="0048101D" w:rsidRDefault="00A43685" w:rsidP="008137B7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617" w:type="dxa"/>
            <w:tcBorders>
              <w:top w:val="nil"/>
              <w:bottom w:val="single" w:sz="2" w:space="0" w:color="17365D" w:themeColor="text2" w:themeShade="BF"/>
            </w:tcBorders>
            <w:vAlign w:val="center"/>
          </w:tcPr>
          <w:p w14:paraId="5E9EF42D" w14:textId="77777777" w:rsidR="00A43685" w:rsidRPr="0048101D" w:rsidRDefault="00A43685" w:rsidP="008137B7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</w:tbl>
    <w:p w14:paraId="67C4D2B2" w14:textId="0EE31CF3" w:rsidR="003C7516" w:rsidRDefault="00B85D9A" w:rsidP="004C7E7B">
      <w:pPr>
        <w:rPr>
          <w:sz w:val="2"/>
          <w:szCs w:val="2"/>
        </w:rPr>
      </w:pPr>
      <w:r w:rsidRPr="008137B7">
        <w:rPr>
          <w:noProof/>
          <w:sz w:val="2"/>
          <w:szCs w:val="2"/>
        </w:rPr>
        <w:drawing>
          <wp:anchor distT="0" distB="0" distL="114300" distR="114300" simplePos="0" relativeHeight="251657728" behindDoc="1" locked="1" layoutInCell="1" allowOverlap="1" wp14:anchorId="5A52F6D2" wp14:editId="697D43A3">
            <wp:simplePos x="0" y="0"/>
            <wp:positionH relativeFrom="page">
              <wp:posOffset>3780790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617">
        <w:rPr>
          <w:noProof/>
          <w:sz w:val="2"/>
          <w:szCs w:val="2"/>
        </w:rPr>
        <w:drawing>
          <wp:anchor distT="0" distB="0" distL="114300" distR="114300" simplePos="0" relativeHeight="251647488" behindDoc="0" locked="1" layoutInCell="1" allowOverlap="1" wp14:anchorId="220C87E8" wp14:editId="1E96D99A">
            <wp:simplePos x="0" y="0"/>
            <wp:positionH relativeFrom="page">
              <wp:posOffset>5670550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1CC">
        <w:rPr>
          <w:noProof/>
          <w:sz w:val="2"/>
          <w:szCs w:val="2"/>
        </w:rPr>
        <w:drawing>
          <wp:anchor distT="0" distB="0" distL="114300" distR="114300" simplePos="0" relativeHeight="251658752" behindDoc="0" locked="1" layoutInCell="1" allowOverlap="1" wp14:anchorId="1B1323C5" wp14:editId="1C26AE1B">
            <wp:simplePos x="0" y="0"/>
            <wp:positionH relativeFrom="page">
              <wp:posOffset>0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33">
        <w:rPr>
          <w:noProof/>
          <w:sz w:val="2"/>
          <w:szCs w:val="2"/>
        </w:rPr>
        <w:drawing>
          <wp:anchor distT="0" distB="0" distL="114300" distR="114300" simplePos="0" relativeHeight="251648512" behindDoc="0" locked="1" layoutInCell="1" allowOverlap="1" wp14:anchorId="696FCA04" wp14:editId="2F21FC8E">
            <wp:simplePos x="0" y="0"/>
            <wp:positionH relativeFrom="page">
              <wp:posOffset>1890395</wp:posOffset>
            </wp:positionH>
            <wp:positionV relativeFrom="page">
              <wp:posOffset>6480810</wp:posOffset>
            </wp:positionV>
            <wp:extent cx="1890000" cy="189000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7B7">
        <w:rPr>
          <w:noProof/>
          <w:sz w:val="2"/>
          <w:szCs w:val="2"/>
        </w:rPr>
        <w:drawing>
          <wp:anchor distT="0" distB="0" distL="114300" distR="114300" simplePos="0" relativeHeight="251656704" behindDoc="0" locked="1" layoutInCell="1" allowOverlap="1" wp14:anchorId="3324E40B" wp14:editId="6B1EB7DD">
            <wp:simplePos x="0" y="0"/>
            <wp:positionH relativeFrom="page">
              <wp:posOffset>1890395</wp:posOffset>
            </wp:positionH>
            <wp:positionV relativeFrom="page">
              <wp:posOffset>4590415</wp:posOffset>
            </wp:positionV>
            <wp:extent cx="1890000" cy="189000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33">
        <w:rPr>
          <w:noProof/>
          <w:sz w:val="2"/>
          <w:szCs w:val="2"/>
        </w:rPr>
        <w:drawing>
          <wp:anchor distT="0" distB="0" distL="114300" distR="114300" simplePos="0" relativeHeight="251651584" behindDoc="0" locked="1" layoutInCell="1" allowOverlap="1" wp14:anchorId="6671A1BE" wp14:editId="14809991">
            <wp:simplePos x="0" y="0"/>
            <wp:positionH relativeFrom="page">
              <wp:posOffset>0</wp:posOffset>
            </wp:positionH>
            <wp:positionV relativeFrom="page">
              <wp:posOffset>4590415</wp:posOffset>
            </wp:positionV>
            <wp:extent cx="1890000" cy="189000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  <w:r w:rsidR="00327617">
        <w:rPr>
          <w:sz w:val="2"/>
          <w:szCs w:val="2"/>
        </w:rPr>
        <w:tab/>
      </w:r>
    </w:p>
    <w:p w14:paraId="52539896" w14:textId="77777777" w:rsidR="003C7516" w:rsidRDefault="003C7516" w:rsidP="004C7E7B">
      <w:pPr>
        <w:rPr>
          <w:sz w:val="2"/>
          <w:szCs w:val="2"/>
        </w:rPr>
      </w:pPr>
    </w:p>
    <w:p w14:paraId="562BCBE1" w14:textId="77777777" w:rsidR="008549CB" w:rsidRDefault="00B85D9A" w:rsidP="004C7E7B">
      <w:pPr>
        <w:rPr>
          <w:sz w:val="2"/>
          <w:szCs w:val="2"/>
        </w:rPr>
      </w:pPr>
      <w:r>
        <w:rPr>
          <w:sz w:val="2"/>
          <w:szCs w:val="2"/>
        </w:rPr>
        <w:softHyphen/>
      </w:r>
      <w:r w:rsidR="003C7516">
        <w:rPr>
          <w:sz w:val="2"/>
          <w:szCs w:val="2"/>
        </w:rPr>
        <w:softHyphen/>
      </w:r>
      <w:r w:rsidR="003C7516">
        <w:rPr>
          <w:sz w:val="2"/>
          <w:szCs w:val="2"/>
        </w:rPr>
        <w:softHyphen/>
      </w:r>
    </w:p>
    <w:p w14:paraId="1BCF02F6" w14:textId="77777777" w:rsidR="003C7516" w:rsidRDefault="003C7516" w:rsidP="004C7E7B">
      <w:pPr>
        <w:rPr>
          <w:sz w:val="2"/>
          <w:szCs w:val="2"/>
        </w:rPr>
      </w:pPr>
    </w:p>
    <w:p w14:paraId="6FB15A20" w14:textId="77777777" w:rsidR="003C7516" w:rsidRDefault="003C7516" w:rsidP="004C7E7B">
      <w:pPr>
        <w:rPr>
          <w:sz w:val="2"/>
          <w:szCs w:val="2"/>
        </w:rPr>
      </w:pPr>
    </w:p>
    <w:p w14:paraId="01DB77C3" w14:textId="77777777" w:rsidR="003C7516" w:rsidRDefault="003C7516" w:rsidP="004C7E7B">
      <w:pPr>
        <w:rPr>
          <w:sz w:val="2"/>
          <w:szCs w:val="2"/>
        </w:rPr>
      </w:pPr>
    </w:p>
    <w:p w14:paraId="5B8E2A50" w14:textId="77777777" w:rsidR="003C7516" w:rsidRDefault="003C7516" w:rsidP="004C7E7B">
      <w:pPr>
        <w:rPr>
          <w:sz w:val="2"/>
          <w:szCs w:val="2"/>
        </w:rPr>
      </w:pPr>
    </w:p>
    <w:p w14:paraId="77FA1AED" w14:textId="77777777" w:rsidR="003C7516" w:rsidRDefault="003C7516" w:rsidP="004C7E7B">
      <w:pPr>
        <w:rPr>
          <w:sz w:val="2"/>
          <w:szCs w:val="2"/>
        </w:rPr>
      </w:pPr>
    </w:p>
    <w:p w14:paraId="50E7DB1A" w14:textId="77777777" w:rsidR="003C7516" w:rsidRDefault="003C7516" w:rsidP="004C7E7B">
      <w:pPr>
        <w:rPr>
          <w:sz w:val="2"/>
          <w:szCs w:val="2"/>
        </w:rPr>
      </w:pPr>
    </w:p>
    <w:p w14:paraId="69CD4896" w14:textId="77777777" w:rsidR="003C7516" w:rsidRDefault="003C7516" w:rsidP="004C7E7B">
      <w:pPr>
        <w:rPr>
          <w:sz w:val="2"/>
          <w:szCs w:val="2"/>
        </w:rPr>
      </w:pPr>
    </w:p>
    <w:p w14:paraId="0366A206" w14:textId="77777777" w:rsidR="003C7516" w:rsidRDefault="003C7516" w:rsidP="004C7E7B">
      <w:pPr>
        <w:rPr>
          <w:sz w:val="2"/>
          <w:szCs w:val="2"/>
        </w:rPr>
      </w:pPr>
    </w:p>
    <w:p w14:paraId="13627981" w14:textId="77777777" w:rsidR="003C7516" w:rsidRDefault="003C7516" w:rsidP="004C7E7B">
      <w:pPr>
        <w:rPr>
          <w:sz w:val="2"/>
          <w:szCs w:val="2"/>
        </w:rPr>
      </w:pPr>
    </w:p>
    <w:p w14:paraId="43DBFB9E" w14:textId="77777777" w:rsidR="003C7516" w:rsidRDefault="003C7516" w:rsidP="004C7E7B">
      <w:pPr>
        <w:rPr>
          <w:sz w:val="2"/>
          <w:szCs w:val="2"/>
        </w:rPr>
      </w:pPr>
    </w:p>
    <w:p w14:paraId="6950A740" w14:textId="77777777" w:rsidR="003C7516" w:rsidRDefault="003C7516" w:rsidP="004C7E7B">
      <w:pPr>
        <w:rPr>
          <w:sz w:val="2"/>
          <w:szCs w:val="2"/>
        </w:rPr>
      </w:pPr>
    </w:p>
    <w:p w14:paraId="562D2DB2" w14:textId="77777777" w:rsidR="003C7516" w:rsidRDefault="003C7516" w:rsidP="004C7E7B">
      <w:pPr>
        <w:rPr>
          <w:sz w:val="2"/>
          <w:szCs w:val="2"/>
        </w:rPr>
      </w:pPr>
    </w:p>
    <w:p w14:paraId="1E3EF1A3" w14:textId="77777777" w:rsidR="003C7516" w:rsidRDefault="003C7516" w:rsidP="004C7E7B">
      <w:pPr>
        <w:rPr>
          <w:sz w:val="2"/>
          <w:szCs w:val="2"/>
        </w:rPr>
      </w:pPr>
    </w:p>
    <w:p w14:paraId="6FC8CA3C" w14:textId="39DA3E4A" w:rsidR="003C7516" w:rsidRDefault="00A81EDF" w:rsidP="004C7E7B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4668E6" wp14:editId="53150C14">
                <wp:simplePos x="0" y="0"/>
                <wp:positionH relativeFrom="column">
                  <wp:posOffset>3117215</wp:posOffset>
                </wp:positionH>
                <wp:positionV relativeFrom="page">
                  <wp:posOffset>4720840</wp:posOffset>
                </wp:positionV>
                <wp:extent cx="3314700" cy="15889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58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4FB09" w14:textId="7D15AEF4" w:rsidR="004C7E7B" w:rsidRPr="00A43685" w:rsidRDefault="004C7E7B">
                            <w:pPr>
                              <w:rPr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A43685">
                              <w:rPr>
                                <w:color w:val="17365D" w:themeColor="text2" w:themeShade="BF"/>
                                <w:sz w:val="52"/>
                                <w:szCs w:val="52"/>
                              </w:rPr>
                              <w:t xml:space="preserve">Kommuneplan for Nærøysund 2019-2023 </w:t>
                            </w:r>
                            <w:proofErr w:type="spellStart"/>
                            <w:r w:rsidRPr="00A43685">
                              <w:rPr>
                                <w:color w:val="17365D" w:themeColor="text2" w:themeShade="BF"/>
                                <w:sz w:val="52"/>
                                <w:szCs w:val="52"/>
                              </w:rPr>
                              <w:t>Samfunssdel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668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5.45pt;margin-top:371.7pt;width:261pt;height:125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" filled="f" stroked="f" strokeweight=".5pt">
                <v:textbox inset="0,0,0,0">
                  <w:txbxContent>
                    <w:p w14:paraId="72F4FB09" w14:textId="7D15AEF4" w:rsidR="004C7E7B" w:rsidRPr="00A43685" w:rsidRDefault="004C7E7B">
                      <w:pPr>
                        <w:rPr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A43685">
                        <w:rPr>
                          <w:color w:val="17365D" w:themeColor="text2" w:themeShade="BF"/>
                          <w:sz w:val="52"/>
                          <w:szCs w:val="52"/>
                        </w:rPr>
                        <w:t xml:space="preserve">Kommuneplan for Nærøysund 2019-2023 </w:t>
                      </w:r>
                      <w:proofErr w:type="spellStart"/>
                      <w:r w:rsidRPr="00A43685">
                        <w:rPr>
                          <w:color w:val="17365D" w:themeColor="text2" w:themeShade="BF"/>
                          <w:sz w:val="52"/>
                          <w:szCs w:val="52"/>
                        </w:rPr>
                        <w:t>Samfunssdel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244053" w14:textId="579A513F" w:rsidR="003C7516" w:rsidRPr="004C7E7B" w:rsidRDefault="003C7516" w:rsidP="004C7E7B">
      <w:pPr>
        <w:rPr>
          <w:sz w:val="2"/>
          <w:szCs w:val="2"/>
        </w:rPr>
        <w:sectPr w:rsidR="003C7516" w:rsidRPr="004C7E7B" w:rsidSect="00B81BAF">
          <w:headerReference w:type="default" r:id="rId17"/>
          <w:footerReference w:type="even" r:id="rId18"/>
          <w:headerReference w:type="first" r:id="rId19"/>
          <w:pgSz w:w="11906" w:h="16838"/>
          <w:pgMar w:top="1417" w:right="1417" w:bottom="1417" w:left="1417" w:header="709" w:footer="709" w:gutter="0"/>
          <w:pgNumType w:start="1"/>
          <w:cols w:space="708"/>
          <w:titlePg/>
          <w:docGrid w:linePitch="360"/>
        </w:sectPr>
      </w:pPr>
    </w:p>
    <w:bookmarkEnd w:id="0"/>
    <w:p w14:paraId="328024E9" w14:textId="105C6E30" w:rsidR="00543492" w:rsidRPr="00A0122F" w:rsidRDefault="00543492" w:rsidP="00543492">
      <w:pPr>
        <w:rPr>
          <w:rFonts w:cstheme="minorHAnsi"/>
          <w:szCs w:val="24"/>
        </w:rPr>
      </w:pPr>
    </w:p>
    <w:tbl>
      <w:tblPr>
        <w:tblStyle w:val="TableGrid"/>
        <w:tblW w:w="0" w:type="auto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90"/>
        <w:gridCol w:w="1556"/>
        <w:gridCol w:w="1468"/>
        <w:gridCol w:w="1352"/>
      </w:tblGrid>
      <w:tr w:rsidR="0048101D" w:rsidRPr="0048101D" w14:paraId="2BF50744" w14:textId="77777777" w:rsidTr="0048101D">
        <w:trPr>
          <w:cantSplit/>
          <w:trHeight w:val="454"/>
        </w:trPr>
        <w:tc>
          <w:tcPr>
            <w:tcW w:w="5524" w:type="dxa"/>
            <w:shd w:val="clear" w:color="auto" w:fill="ECF5FA"/>
            <w:vAlign w:val="center"/>
          </w:tcPr>
          <w:p w14:paraId="64E18F78" w14:textId="652569D0" w:rsidR="00BC7A88" w:rsidRPr="0048101D" w:rsidRDefault="00BC7A88" w:rsidP="00BC7A88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Sakstittel </w:t>
            </w:r>
          </w:p>
        </w:tc>
        <w:tc>
          <w:tcPr>
            <w:tcW w:w="1701" w:type="dxa"/>
            <w:shd w:val="clear" w:color="auto" w:fill="ECF5FA"/>
            <w:vAlign w:val="center"/>
          </w:tcPr>
          <w:p w14:paraId="3C49D1CD" w14:textId="7D9E56B2" w:rsidR="00BC7A88" w:rsidRPr="0048101D" w:rsidRDefault="00BC7A88" w:rsidP="00BC7A88">
            <w:pPr>
              <w:rPr>
                <w:rFonts w:cstheme="minorHAnsi"/>
                <w:color w:val="17365D" w:themeColor="text2" w:themeShade="BF"/>
                <w:szCs w:val="24"/>
              </w:rPr>
            </w:pPr>
            <w:proofErr w:type="spellStart"/>
            <w:r w:rsidRPr="0048101D">
              <w:rPr>
                <w:b/>
                <w:color w:val="17365D" w:themeColor="text2" w:themeShade="BF"/>
              </w:rPr>
              <w:t>Saksnr</w:t>
            </w:r>
            <w:proofErr w:type="spellEnd"/>
            <w:r w:rsidRPr="0048101D">
              <w:rPr>
                <w:b/>
                <w:color w:val="17365D" w:themeColor="text2" w:themeShade="BF"/>
              </w:rPr>
              <w:t xml:space="preserve">.       </w:t>
            </w:r>
          </w:p>
        </w:tc>
        <w:tc>
          <w:tcPr>
            <w:tcW w:w="1559" w:type="dxa"/>
            <w:shd w:val="clear" w:color="auto" w:fill="ECF5FA"/>
            <w:vAlign w:val="center"/>
          </w:tcPr>
          <w:p w14:paraId="77026BD4" w14:textId="79DE33AB" w:rsidR="00BC7A88" w:rsidRPr="0048101D" w:rsidRDefault="00BC7A88" w:rsidP="00BC7A88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Mnd./År        </w:t>
            </w:r>
          </w:p>
        </w:tc>
        <w:tc>
          <w:tcPr>
            <w:tcW w:w="1507" w:type="dxa"/>
            <w:shd w:val="clear" w:color="auto" w:fill="ECF5FA"/>
            <w:vAlign w:val="center"/>
          </w:tcPr>
          <w:p w14:paraId="32EF935C" w14:textId="1DF70FDE" w:rsidR="00BC7A88" w:rsidRPr="0048101D" w:rsidRDefault="00BC7A88" w:rsidP="00BC7A88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>Sign.</w:t>
            </w:r>
          </w:p>
        </w:tc>
      </w:tr>
      <w:tr w:rsidR="0048101D" w:rsidRPr="0048101D" w14:paraId="1D987E8A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224832F" w14:textId="01AC38B3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DC986D9" w14:textId="35081B01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7473EE0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4343DD9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7C5571EE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E3B2CB3" w14:textId="3C8932E5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F2ED48D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9CF31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5A25EF2D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162FF68D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500AD78" w14:textId="6E790056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0BD818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6DE22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358A501B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21C76A90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4912316D" w14:textId="22E2E20C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9FEF0E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46C7A4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709BBDA6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41424C84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A4FE775" w14:textId="58C8F12B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66F68D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B15EB5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72F1CC9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58D249C9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277E3C72" w14:textId="212EE3EF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0E1A8BF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C137E3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72DE64E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1F987F9C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166589B3" w14:textId="2F5EFCBC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605E29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C092556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25EA10F0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4B895C07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386454E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C19AB21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C71E4D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14E25FFE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5A7D104A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5B8D3742" w14:textId="181C9683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38DB90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009B3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554F33A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54202D25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66DC095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25EF00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F2AF078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1D5800B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37CF6EC9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8ABE03E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C6A28E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357217E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40AC94A6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2EA92749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11595571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B2F8A32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D5783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6D714D23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1A0CBEAE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3FC21FB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5470ED1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21013E8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1DD89D06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66CA2098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1EDBAFFC" w14:textId="21C77CF1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CFB28A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A5404F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044F06F2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56BFE86F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1CA3B277" w14:textId="1416C4B5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F02356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2C796C6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5DEFE20D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3BEB34A8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7232B0FA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BC502C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C5C6A72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606C75AC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48101D" w:rsidRPr="0048101D" w14:paraId="170BF4F0" w14:textId="77777777" w:rsidTr="0048101D">
        <w:trPr>
          <w:cantSplit/>
          <w:trHeight w:val="454"/>
        </w:trPr>
        <w:tc>
          <w:tcPr>
            <w:tcW w:w="5524" w:type="dxa"/>
            <w:vAlign w:val="center"/>
          </w:tcPr>
          <w:p w14:paraId="32FC30B5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FE56134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DCECC5F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31835977" w14:textId="77777777" w:rsidR="0048101D" w:rsidRPr="0048101D" w:rsidRDefault="0048101D" w:rsidP="0048101D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</w:tbl>
    <w:p w14:paraId="7914C560" w14:textId="7AF5DAD5" w:rsidR="00543492" w:rsidRPr="00A0122F" w:rsidRDefault="00543492" w:rsidP="00543492">
      <w:pPr>
        <w:rPr>
          <w:rFonts w:cstheme="minorHAnsi"/>
          <w:szCs w:val="24"/>
        </w:rPr>
      </w:pPr>
    </w:p>
    <w:p w14:paraId="4845AEF6" w14:textId="77777777" w:rsidR="00543492" w:rsidRPr="00A0122F" w:rsidRDefault="00543492" w:rsidP="00543492">
      <w:pPr>
        <w:rPr>
          <w:rFonts w:cstheme="minorHAnsi"/>
        </w:rPr>
      </w:pPr>
      <w:bookmarkStart w:id="1" w:name="QuickMark"/>
      <w:bookmarkEnd w:id="1"/>
    </w:p>
    <w:p w14:paraId="3455E185" w14:textId="77777777" w:rsidR="00EF6979" w:rsidRPr="00543492" w:rsidRDefault="00EF6979" w:rsidP="00E245B0"/>
    <w:p w14:paraId="5DB97019" w14:textId="0F3FF13F" w:rsidR="009C72D8" w:rsidRDefault="009C72D8" w:rsidP="00E245B0"/>
    <w:p w14:paraId="3C3BED43" w14:textId="77777777" w:rsidR="006F65A1" w:rsidRDefault="006F65A1">
      <w:pPr>
        <w:spacing w:after="200" w:line="276" w:lineRule="auto"/>
      </w:pPr>
    </w:p>
    <w:p w14:paraId="2316CA17" w14:textId="6C71C672" w:rsidR="009C72D8" w:rsidRDefault="009C72D8">
      <w:pPr>
        <w:spacing w:after="200" w:line="276" w:lineRule="auto"/>
      </w:pPr>
      <w:r>
        <w:br w:type="page"/>
      </w:r>
    </w:p>
    <w:p w14:paraId="70628973" w14:textId="34B972C2" w:rsidR="009C72D8" w:rsidRDefault="009C72D8" w:rsidP="00E245B0"/>
    <w:p w14:paraId="04AD268C" w14:textId="24E6E0B0" w:rsidR="009C72D8" w:rsidRDefault="009C72D8">
      <w:pPr>
        <w:spacing w:after="200" w:line="276" w:lineRule="auto"/>
      </w:pPr>
      <w:r>
        <w:br w:type="page"/>
      </w:r>
    </w:p>
    <w:p w14:paraId="6FBEF7CF" w14:textId="77777777" w:rsidR="00EF6979" w:rsidRPr="00543492" w:rsidRDefault="00EF6979" w:rsidP="00E245B0">
      <w:pPr>
        <w:sectPr w:rsidR="00EF6979" w:rsidRPr="00543492" w:rsidSect="00B81BAF">
          <w:headerReference w:type="default" r:id="rId20"/>
          <w:footerReference w:type="default" r:id="rId21"/>
          <w:pgSz w:w="11906" w:h="16838"/>
          <w:pgMar w:top="1417" w:right="1417" w:bottom="1417" w:left="1417" w:header="1417" w:footer="709" w:gutter="0"/>
          <w:pgNumType w:start="2"/>
          <w:cols w:space="708"/>
          <w:docGrid w:linePitch="360"/>
        </w:sectPr>
      </w:pPr>
    </w:p>
    <w:p w14:paraId="2E0E658C" w14:textId="6485C181" w:rsidR="0048101D" w:rsidRDefault="00D97567" w:rsidP="00D97567">
      <w:pPr>
        <w:spacing w:line="14" w:lineRule="exact"/>
        <w:rPr>
          <w:color w:val="FFFFFF" w:themeColor="background1"/>
          <w:sz w:val="2"/>
          <w:szCs w:val="2"/>
        </w:rPr>
      </w:pPr>
      <w:r w:rsidRPr="00543492">
        <w:rPr>
          <w:color w:val="FFFFFF" w:themeColor="background1"/>
          <w:sz w:val="2"/>
          <w:szCs w:val="2"/>
        </w:rPr>
        <w:lastRenderedPageBreak/>
        <w:t xml:space="preserve"> </w:t>
      </w:r>
    </w:p>
    <w:p w14:paraId="3B218066" w14:textId="77777777" w:rsidR="0048101D" w:rsidRPr="0048101D" w:rsidRDefault="0048101D" w:rsidP="0048101D">
      <w:pPr>
        <w:rPr>
          <w:sz w:val="2"/>
          <w:szCs w:val="2"/>
        </w:rPr>
      </w:pPr>
    </w:p>
    <w:p w14:paraId="4A079674" w14:textId="77777777" w:rsidR="0048101D" w:rsidRPr="0048101D" w:rsidRDefault="0048101D" w:rsidP="0048101D">
      <w:pPr>
        <w:rPr>
          <w:sz w:val="2"/>
          <w:szCs w:val="2"/>
        </w:rPr>
      </w:pPr>
    </w:p>
    <w:p w14:paraId="15100A74" w14:textId="77777777" w:rsidR="0048101D" w:rsidRPr="0048101D" w:rsidRDefault="0048101D" w:rsidP="0048101D">
      <w:pPr>
        <w:rPr>
          <w:sz w:val="2"/>
          <w:szCs w:val="2"/>
        </w:rPr>
      </w:pPr>
    </w:p>
    <w:p w14:paraId="45D8FB29" w14:textId="77777777" w:rsidR="0048101D" w:rsidRPr="0048101D" w:rsidRDefault="0048101D" w:rsidP="0048101D">
      <w:pPr>
        <w:rPr>
          <w:sz w:val="2"/>
          <w:szCs w:val="2"/>
        </w:rPr>
      </w:pPr>
    </w:p>
    <w:p w14:paraId="123E2226" w14:textId="6ED080A0" w:rsidR="0048101D" w:rsidRPr="0048101D" w:rsidRDefault="0048101D" w:rsidP="0048101D">
      <w:pPr>
        <w:rPr>
          <w:sz w:val="2"/>
          <w:szCs w:val="2"/>
        </w:rPr>
      </w:pPr>
    </w:p>
    <w:p w14:paraId="3FA370EB" w14:textId="77777777" w:rsidR="0048101D" w:rsidRPr="0048101D" w:rsidRDefault="0048101D" w:rsidP="0048101D">
      <w:pPr>
        <w:rPr>
          <w:sz w:val="2"/>
          <w:szCs w:val="2"/>
        </w:rPr>
      </w:pPr>
    </w:p>
    <w:p w14:paraId="4E3F4FDC" w14:textId="77777777" w:rsidR="0048101D" w:rsidRPr="0048101D" w:rsidRDefault="0048101D" w:rsidP="0048101D">
      <w:pPr>
        <w:rPr>
          <w:sz w:val="2"/>
          <w:szCs w:val="2"/>
        </w:rPr>
      </w:pPr>
    </w:p>
    <w:p w14:paraId="658102A6" w14:textId="77777777" w:rsidR="0048101D" w:rsidRPr="0048101D" w:rsidRDefault="0048101D" w:rsidP="0048101D">
      <w:pPr>
        <w:rPr>
          <w:sz w:val="2"/>
          <w:szCs w:val="2"/>
        </w:rPr>
      </w:pPr>
    </w:p>
    <w:p w14:paraId="029FE4AA" w14:textId="056496B3" w:rsidR="0048101D" w:rsidRPr="0048101D" w:rsidRDefault="00B81BAF" w:rsidP="0048101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3632" behindDoc="1" locked="1" layoutInCell="1" allowOverlap="1" wp14:anchorId="7EF614E9" wp14:editId="0598C565">
            <wp:simplePos x="0" y="0"/>
            <wp:positionH relativeFrom="page">
              <wp:align>center</wp:align>
            </wp:positionH>
            <wp:positionV relativeFrom="page">
              <wp:posOffset>1044575</wp:posOffset>
            </wp:positionV>
            <wp:extent cx="2952000" cy="522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" r="-6"/>
                    <a:stretch/>
                  </pic:blipFill>
                  <pic:spPr>
                    <a:xfrm>
                      <a:off x="0" y="0"/>
                      <a:ext cx="2952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54EF" w14:textId="77777777" w:rsidR="0048101D" w:rsidRPr="0048101D" w:rsidRDefault="0048101D" w:rsidP="0048101D">
      <w:pPr>
        <w:rPr>
          <w:sz w:val="2"/>
          <w:szCs w:val="2"/>
        </w:rPr>
      </w:pPr>
    </w:p>
    <w:p w14:paraId="1EAF9EFA" w14:textId="77777777" w:rsidR="0048101D" w:rsidRPr="0048101D" w:rsidRDefault="0048101D" w:rsidP="0048101D">
      <w:pPr>
        <w:rPr>
          <w:sz w:val="2"/>
          <w:szCs w:val="2"/>
        </w:rPr>
      </w:pPr>
    </w:p>
    <w:p w14:paraId="0FC8E8C7" w14:textId="77777777" w:rsidR="0048101D" w:rsidRPr="0048101D" w:rsidRDefault="0048101D" w:rsidP="0048101D">
      <w:pPr>
        <w:rPr>
          <w:sz w:val="2"/>
          <w:szCs w:val="2"/>
        </w:rPr>
      </w:pPr>
    </w:p>
    <w:p w14:paraId="18BCF79D" w14:textId="77777777" w:rsidR="0048101D" w:rsidRPr="0048101D" w:rsidRDefault="0048101D" w:rsidP="0048101D">
      <w:pPr>
        <w:rPr>
          <w:sz w:val="2"/>
          <w:szCs w:val="2"/>
        </w:rPr>
      </w:pPr>
    </w:p>
    <w:p w14:paraId="10424CE5" w14:textId="77777777" w:rsidR="0048101D" w:rsidRPr="0048101D" w:rsidRDefault="0048101D" w:rsidP="0048101D">
      <w:pPr>
        <w:rPr>
          <w:sz w:val="2"/>
          <w:szCs w:val="2"/>
        </w:rPr>
      </w:pPr>
    </w:p>
    <w:p w14:paraId="5F363AB7" w14:textId="77777777" w:rsidR="0048101D" w:rsidRPr="0048101D" w:rsidRDefault="0048101D" w:rsidP="0048101D">
      <w:pPr>
        <w:rPr>
          <w:sz w:val="2"/>
          <w:szCs w:val="2"/>
        </w:rPr>
      </w:pPr>
    </w:p>
    <w:p w14:paraId="05D158F4" w14:textId="77777777" w:rsidR="0048101D" w:rsidRPr="0048101D" w:rsidRDefault="0048101D" w:rsidP="0048101D">
      <w:pPr>
        <w:rPr>
          <w:sz w:val="2"/>
          <w:szCs w:val="2"/>
        </w:rPr>
      </w:pPr>
    </w:p>
    <w:p w14:paraId="13343EC6" w14:textId="77777777" w:rsidR="0048101D" w:rsidRPr="0048101D" w:rsidRDefault="0048101D" w:rsidP="0048101D">
      <w:pPr>
        <w:rPr>
          <w:sz w:val="2"/>
          <w:szCs w:val="2"/>
        </w:rPr>
      </w:pPr>
    </w:p>
    <w:p w14:paraId="2A5484BE" w14:textId="77777777" w:rsidR="0048101D" w:rsidRPr="0048101D" w:rsidRDefault="0048101D" w:rsidP="0048101D">
      <w:pPr>
        <w:rPr>
          <w:sz w:val="2"/>
          <w:szCs w:val="2"/>
        </w:rPr>
      </w:pPr>
    </w:p>
    <w:p w14:paraId="3489335F" w14:textId="77777777" w:rsidR="0048101D" w:rsidRPr="0048101D" w:rsidRDefault="0048101D" w:rsidP="0048101D">
      <w:pPr>
        <w:rPr>
          <w:sz w:val="2"/>
          <w:szCs w:val="2"/>
        </w:rPr>
      </w:pPr>
    </w:p>
    <w:p w14:paraId="0CDDE22D" w14:textId="77777777" w:rsidR="0048101D" w:rsidRPr="0048101D" w:rsidRDefault="0048101D" w:rsidP="0048101D">
      <w:pPr>
        <w:rPr>
          <w:sz w:val="2"/>
          <w:szCs w:val="2"/>
        </w:rPr>
      </w:pPr>
    </w:p>
    <w:p w14:paraId="5F34EB3E" w14:textId="77777777" w:rsidR="0048101D" w:rsidRPr="0048101D" w:rsidRDefault="0048101D" w:rsidP="0048101D">
      <w:pPr>
        <w:rPr>
          <w:sz w:val="2"/>
          <w:szCs w:val="2"/>
        </w:rPr>
      </w:pPr>
    </w:p>
    <w:p w14:paraId="62A3374B" w14:textId="3262AD0E" w:rsidR="0048101D" w:rsidRPr="0048101D" w:rsidRDefault="0048101D" w:rsidP="0048101D">
      <w:pPr>
        <w:rPr>
          <w:sz w:val="2"/>
          <w:szCs w:val="2"/>
        </w:rPr>
      </w:pPr>
    </w:p>
    <w:p w14:paraId="011B463F" w14:textId="534CBB56" w:rsidR="0048101D" w:rsidRPr="0048101D" w:rsidRDefault="0048101D" w:rsidP="0048101D">
      <w:pPr>
        <w:rPr>
          <w:sz w:val="2"/>
          <w:szCs w:val="2"/>
        </w:rPr>
      </w:pPr>
    </w:p>
    <w:p w14:paraId="75793842" w14:textId="50A8685A" w:rsidR="0048101D" w:rsidRPr="0048101D" w:rsidRDefault="0048101D" w:rsidP="0048101D">
      <w:pPr>
        <w:rPr>
          <w:sz w:val="2"/>
          <w:szCs w:val="2"/>
        </w:rPr>
      </w:pPr>
    </w:p>
    <w:p w14:paraId="5A4FF787" w14:textId="72386B98" w:rsidR="0048101D" w:rsidRPr="0048101D" w:rsidRDefault="0048101D" w:rsidP="0048101D">
      <w:pPr>
        <w:rPr>
          <w:sz w:val="2"/>
          <w:szCs w:val="2"/>
        </w:rPr>
      </w:pPr>
    </w:p>
    <w:p w14:paraId="1C292D70" w14:textId="24FC00FE" w:rsidR="0048101D" w:rsidRPr="0048101D" w:rsidRDefault="0048101D" w:rsidP="0048101D">
      <w:pPr>
        <w:rPr>
          <w:sz w:val="2"/>
          <w:szCs w:val="2"/>
        </w:rPr>
      </w:pPr>
    </w:p>
    <w:p w14:paraId="6C428C78" w14:textId="5BC73C3A" w:rsidR="0048101D" w:rsidRPr="0048101D" w:rsidRDefault="0048101D" w:rsidP="0048101D">
      <w:pPr>
        <w:rPr>
          <w:sz w:val="2"/>
          <w:szCs w:val="2"/>
        </w:rPr>
      </w:pPr>
    </w:p>
    <w:p w14:paraId="215960BE" w14:textId="1884D70A" w:rsidR="0048101D" w:rsidRPr="0048101D" w:rsidRDefault="0048101D" w:rsidP="0048101D">
      <w:pPr>
        <w:rPr>
          <w:sz w:val="2"/>
          <w:szCs w:val="2"/>
        </w:rPr>
      </w:pPr>
    </w:p>
    <w:p w14:paraId="62782759" w14:textId="31575218" w:rsidR="0048101D" w:rsidRPr="0048101D" w:rsidRDefault="0048101D" w:rsidP="0048101D">
      <w:pPr>
        <w:rPr>
          <w:sz w:val="2"/>
          <w:szCs w:val="2"/>
        </w:rPr>
      </w:pPr>
    </w:p>
    <w:p w14:paraId="78D7CA9D" w14:textId="34900591" w:rsidR="0048101D" w:rsidRPr="0048101D" w:rsidRDefault="0048101D" w:rsidP="0048101D">
      <w:pPr>
        <w:rPr>
          <w:sz w:val="2"/>
          <w:szCs w:val="2"/>
        </w:rPr>
      </w:pPr>
    </w:p>
    <w:p w14:paraId="497EEBB8" w14:textId="685D7E7F" w:rsidR="0048101D" w:rsidRPr="0048101D" w:rsidRDefault="0048101D" w:rsidP="0048101D">
      <w:pPr>
        <w:rPr>
          <w:sz w:val="2"/>
          <w:szCs w:val="2"/>
        </w:rPr>
      </w:pPr>
    </w:p>
    <w:p w14:paraId="36CA2153" w14:textId="7A7646AD" w:rsidR="0048101D" w:rsidRPr="0048101D" w:rsidRDefault="0048101D" w:rsidP="0048101D">
      <w:pPr>
        <w:rPr>
          <w:sz w:val="2"/>
          <w:szCs w:val="2"/>
        </w:rPr>
      </w:pPr>
    </w:p>
    <w:p w14:paraId="0FD98C03" w14:textId="3CEB8FD9" w:rsidR="0048101D" w:rsidRPr="0048101D" w:rsidRDefault="0048101D" w:rsidP="0048101D">
      <w:pPr>
        <w:rPr>
          <w:sz w:val="2"/>
          <w:szCs w:val="2"/>
        </w:rPr>
      </w:pPr>
    </w:p>
    <w:p w14:paraId="6670128F" w14:textId="77777777" w:rsidR="0048101D" w:rsidRPr="0048101D" w:rsidRDefault="0048101D" w:rsidP="0048101D">
      <w:pPr>
        <w:rPr>
          <w:sz w:val="2"/>
          <w:szCs w:val="2"/>
        </w:rPr>
      </w:pPr>
    </w:p>
    <w:p w14:paraId="299E7F75" w14:textId="69931B50" w:rsidR="0048101D" w:rsidRPr="0048101D" w:rsidRDefault="0048101D" w:rsidP="0048101D">
      <w:pPr>
        <w:rPr>
          <w:sz w:val="2"/>
          <w:szCs w:val="2"/>
        </w:rPr>
      </w:pPr>
    </w:p>
    <w:p w14:paraId="6788ADCC" w14:textId="55DCAA49" w:rsidR="0048101D" w:rsidRPr="0048101D" w:rsidRDefault="0048101D" w:rsidP="0048101D">
      <w:pPr>
        <w:rPr>
          <w:sz w:val="2"/>
          <w:szCs w:val="2"/>
        </w:rPr>
      </w:pPr>
    </w:p>
    <w:p w14:paraId="3406CBBD" w14:textId="723FA210" w:rsidR="0048101D" w:rsidRPr="0048101D" w:rsidRDefault="0048101D" w:rsidP="0048101D">
      <w:pPr>
        <w:rPr>
          <w:sz w:val="2"/>
          <w:szCs w:val="2"/>
        </w:rPr>
      </w:pPr>
    </w:p>
    <w:p w14:paraId="674D309F" w14:textId="77777777" w:rsidR="0048101D" w:rsidRPr="0048101D" w:rsidRDefault="0048101D" w:rsidP="0048101D">
      <w:pPr>
        <w:rPr>
          <w:sz w:val="2"/>
          <w:szCs w:val="2"/>
        </w:rPr>
      </w:pPr>
    </w:p>
    <w:p w14:paraId="52F9EA07" w14:textId="77777777" w:rsidR="0048101D" w:rsidRPr="0048101D" w:rsidRDefault="0048101D" w:rsidP="0048101D">
      <w:pPr>
        <w:rPr>
          <w:sz w:val="2"/>
          <w:szCs w:val="2"/>
        </w:rPr>
      </w:pPr>
    </w:p>
    <w:p w14:paraId="3CF64CE5" w14:textId="77777777" w:rsidR="0048101D" w:rsidRPr="0048101D" w:rsidRDefault="0048101D" w:rsidP="0048101D">
      <w:pPr>
        <w:rPr>
          <w:sz w:val="2"/>
          <w:szCs w:val="2"/>
        </w:rPr>
      </w:pPr>
    </w:p>
    <w:p w14:paraId="630A8FD6" w14:textId="77777777" w:rsidR="0048101D" w:rsidRPr="0048101D" w:rsidRDefault="0048101D" w:rsidP="0048101D">
      <w:pPr>
        <w:rPr>
          <w:sz w:val="2"/>
          <w:szCs w:val="2"/>
        </w:rPr>
      </w:pPr>
    </w:p>
    <w:p w14:paraId="665EBE59" w14:textId="77777777" w:rsidR="0048101D" w:rsidRPr="0048101D" w:rsidRDefault="0048101D" w:rsidP="0048101D">
      <w:pPr>
        <w:rPr>
          <w:sz w:val="2"/>
          <w:szCs w:val="2"/>
        </w:rPr>
      </w:pPr>
    </w:p>
    <w:p w14:paraId="70119198" w14:textId="77777777" w:rsidR="0048101D" w:rsidRPr="0048101D" w:rsidRDefault="0048101D" w:rsidP="0048101D">
      <w:pPr>
        <w:rPr>
          <w:sz w:val="2"/>
          <w:szCs w:val="2"/>
        </w:rPr>
      </w:pPr>
    </w:p>
    <w:p w14:paraId="6BFC9F4A" w14:textId="77777777" w:rsidR="0048101D" w:rsidRPr="0048101D" w:rsidRDefault="0048101D" w:rsidP="0048101D">
      <w:pPr>
        <w:rPr>
          <w:sz w:val="2"/>
          <w:szCs w:val="2"/>
        </w:rPr>
      </w:pPr>
    </w:p>
    <w:p w14:paraId="6EC5F477" w14:textId="77777777" w:rsidR="0048101D" w:rsidRPr="0048101D" w:rsidRDefault="0048101D" w:rsidP="0048101D">
      <w:pPr>
        <w:rPr>
          <w:sz w:val="2"/>
          <w:szCs w:val="2"/>
        </w:rPr>
      </w:pPr>
    </w:p>
    <w:p w14:paraId="31A51E7C" w14:textId="77777777" w:rsidR="0048101D" w:rsidRPr="0048101D" w:rsidRDefault="0048101D" w:rsidP="0048101D">
      <w:pPr>
        <w:rPr>
          <w:sz w:val="2"/>
          <w:szCs w:val="2"/>
        </w:rPr>
      </w:pPr>
    </w:p>
    <w:p w14:paraId="64287517" w14:textId="77777777" w:rsidR="0048101D" w:rsidRPr="0048101D" w:rsidRDefault="0048101D" w:rsidP="0048101D">
      <w:pPr>
        <w:rPr>
          <w:sz w:val="2"/>
          <w:szCs w:val="2"/>
        </w:rPr>
      </w:pPr>
    </w:p>
    <w:p w14:paraId="2D0473F1" w14:textId="77777777" w:rsidR="0048101D" w:rsidRPr="0048101D" w:rsidRDefault="0048101D" w:rsidP="0048101D">
      <w:pPr>
        <w:rPr>
          <w:sz w:val="2"/>
          <w:szCs w:val="2"/>
        </w:rPr>
      </w:pPr>
    </w:p>
    <w:p w14:paraId="2F455061" w14:textId="77777777" w:rsidR="0048101D" w:rsidRPr="0048101D" w:rsidRDefault="0048101D" w:rsidP="0048101D">
      <w:pPr>
        <w:rPr>
          <w:sz w:val="2"/>
          <w:szCs w:val="2"/>
        </w:rPr>
      </w:pPr>
    </w:p>
    <w:p w14:paraId="7E13D93A" w14:textId="77777777" w:rsidR="0048101D" w:rsidRPr="0048101D" w:rsidRDefault="0048101D" w:rsidP="0048101D">
      <w:pPr>
        <w:rPr>
          <w:sz w:val="2"/>
          <w:szCs w:val="2"/>
        </w:rPr>
      </w:pPr>
    </w:p>
    <w:p w14:paraId="3664F90A" w14:textId="77777777" w:rsidR="0048101D" w:rsidRPr="0048101D" w:rsidRDefault="0048101D" w:rsidP="0048101D">
      <w:pPr>
        <w:rPr>
          <w:sz w:val="2"/>
          <w:szCs w:val="2"/>
        </w:rPr>
      </w:pPr>
    </w:p>
    <w:p w14:paraId="171DFB59" w14:textId="77777777" w:rsidR="0048101D" w:rsidRPr="0048101D" w:rsidRDefault="0048101D" w:rsidP="0048101D">
      <w:pPr>
        <w:rPr>
          <w:sz w:val="2"/>
          <w:szCs w:val="2"/>
        </w:rPr>
      </w:pPr>
    </w:p>
    <w:p w14:paraId="62DDE02F" w14:textId="77777777" w:rsidR="0048101D" w:rsidRPr="0048101D" w:rsidRDefault="0048101D" w:rsidP="0048101D">
      <w:pPr>
        <w:rPr>
          <w:sz w:val="2"/>
          <w:szCs w:val="2"/>
        </w:rPr>
      </w:pPr>
    </w:p>
    <w:p w14:paraId="750D08B6" w14:textId="77777777" w:rsidR="0048101D" w:rsidRPr="0048101D" w:rsidRDefault="0048101D" w:rsidP="0048101D">
      <w:pPr>
        <w:rPr>
          <w:sz w:val="2"/>
          <w:szCs w:val="2"/>
        </w:rPr>
      </w:pPr>
    </w:p>
    <w:p w14:paraId="6DC0F9E2" w14:textId="77777777" w:rsidR="0048101D" w:rsidRPr="0048101D" w:rsidRDefault="0048101D" w:rsidP="0048101D">
      <w:pPr>
        <w:rPr>
          <w:sz w:val="2"/>
          <w:szCs w:val="2"/>
        </w:rPr>
      </w:pPr>
    </w:p>
    <w:p w14:paraId="599CDDFA" w14:textId="77777777" w:rsidR="0048101D" w:rsidRPr="0048101D" w:rsidRDefault="0048101D" w:rsidP="0048101D">
      <w:pPr>
        <w:rPr>
          <w:sz w:val="2"/>
          <w:szCs w:val="2"/>
        </w:rPr>
      </w:pPr>
    </w:p>
    <w:p w14:paraId="06572F43" w14:textId="77777777" w:rsidR="0048101D" w:rsidRPr="0048101D" w:rsidRDefault="0048101D" w:rsidP="0048101D">
      <w:pPr>
        <w:rPr>
          <w:sz w:val="2"/>
          <w:szCs w:val="2"/>
        </w:rPr>
      </w:pPr>
    </w:p>
    <w:p w14:paraId="3E21D6E3" w14:textId="77777777" w:rsidR="0048101D" w:rsidRPr="0048101D" w:rsidRDefault="0048101D" w:rsidP="0048101D">
      <w:pPr>
        <w:rPr>
          <w:sz w:val="2"/>
          <w:szCs w:val="2"/>
        </w:rPr>
      </w:pPr>
    </w:p>
    <w:p w14:paraId="5E7124B2" w14:textId="77777777" w:rsidR="0048101D" w:rsidRPr="0048101D" w:rsidRDefault="0048101D" w:rsidP="0048101D">
      <w:pPr>
        <w:rPr>
          <w:sz w:val="2"/>
          <w:szCs w:val="2"/>
        </w:rPr>
      </w:pPr>
    </w:p>
    <w:p w14:paraId="623EC7B9" w14:textId="1B8489D6" w:rsidR="0048101D" w:rsidRPr="0048101D" w:rsidRDefault="0048101D" w:rsidP="0048101D">
      <w:pPr>
        <w:rPr>
          <w:sz w:val="2"/>
          <w:szCs w:val="2"/>
        </w:rPr>
      </w:pPr>
    </w:p>
    <w:p w14:paraId="73F5C27A" w14:textId="77777777" w:rsidR="0048101D" w:rsidRPr="0048101D" w:rsidRDefault="0048101D" w:rsidP="0048101D">
      <w:pPr>
        <w:rPr>
          <w:sz w:val="2"/>
          <w:szCs w:val="2"/>
        </w:rPr>
      </w:pPr>
    </w:p>
    <w:p w14:paraId="52A2B458" w14:textId="77777777" w:rsidR="0048101D" w:rsidRPr="0048101D" w:rsidRDefault="0048101D" w:rsidP="0048101D">
      <w:pPr>
        <w:rPr>
          <w:sz w:val="2"/>
          <w:szCs w:val="2"/>
        </w:rPr>
      </w:pPr>
    </w:p>
    <w:p w14:paraId="1BF3E2E2" w14:textId="77777777" w:rsidR="0048101D" w:rsidRPr="0048101D" w:rsidRDefault="0048101D" w:rsidP="0048101D">
      <w:pPr>
        <w:rPr>
          <w:sz w:val="2"/>
          <w:szCs w:val="2"/>
        </w:rPr>
      </w:pPr>
    </w:p>
    <w:p w14:paraId="07650AD7" w14:textId="77777777" w:rsidR="0048101D" w:rsidRPr="0048101D" w:rsidRDefault="0048101D" w:rsidP="0048101D">
      <w:pPr>
        <w:rPr>
          <w:sz w:val="2"/>
          <w:szCs w:val="2"/>
        </w:rPr>
      </w:pPr>
    </w:p>
    <w:p w14:paraId="02CB1645" w14:textId="77777777" w:rsidR="0048101D" w:rsidRPr="0048101D" w:rsidRDefault="0048101D" w:rsidP="0048101D">
      <w:pPr>
        <w:rPr>
          <w:sz w:val="2"/>
          <w:szCs w:val="2"/>
        </w:rPr>
      </w:pPr>
    </w:p>
    <w:p w14:paraId="681914E5" w14:textId="77777777" w:rsidR="0048101D" w:rsidRPr="0048101D" w:rsidRDefault="0048101D" w:rsidP="0048101D">
      <w:pPr>
        <w:rPr>
          <w:sz w:val="2"/>
          <w:szCs w:val="2"/>
        </w:rPr>
      </w:pPr>
    </w:p>
    <w:p w14:paraId="28072C12" w14:textId="77777777" w:rsidR="0048101D" w:rsidRPr="0048101D" w:rsidRDefault="0048101D" w:rsidP="0048101D">
      <w:pPr>
        <w:rPr>
          <w:sz w:val="2"/>
          <w:szCs w:val="2"/>
        </w:rPr>
      </w:pPr>
    </w:p>
    <w:p w14:paraId="485C88CD" w14:textId="77777777" w:rsidR="0048101D" w:rsidRPr="0048101D" w:rsidRDefault="0048101D" w:rsidP="0048101D">
      <w:pPr>
        <w:rPr>
          <w:sz w:val="2"/>
          <w:szCs w:val="2"/>
        </w:rPr>
      </w:pPr>
    </w:p>
    <w:p w14:paraId="0D50E216" w14:textId="77777777" w:rsidR="0048101D" w:rsidRPr="0048101D" w:rsidRDefault="0048101D" w:rsidP="0048101D">
      <w:pPr>
        <w:rPr>
          <w:sz w:val="2"/>
          <w:szCs w:val="2"/>
        </w:rPr>
      </w:pPr>
    </w:p>
    <w:p w14:paraId="1C2EDF39" w14:textId="77777777" w:rsidR="0048101D" w:rsidRPr="0048101D" w:rsidRDefault="0048101D" w:rsidP="0048101D">
      <w:pPr>
        <w:rPr>
          <w:sz w:val="2"/>
          <w:szCs w:val="2"/>
        </w:rPr>
      </w:pPr>
    </w:p>
    <w:p w14:paraId="34BD41C4" w14:textId="77777777" w:rsidR="0048101D" w:rsidRPr="0048101D" w:rsidRDefault="0048101D" w:rsidP="0048101D">
      <w:pPr>
        <w:rPr>
          <w:sz w:val="2"/>
          <w:szCs w:val="2"/>
        </w:rPr>
      </w:pPr>
    </w:p>
    <w:p w14:paraId="5C6ACCF2" w14:textId="77777777" w:rsidR="0048101D" w:rsidRPr="0048101D" w:rsidRDefault="0048101D" w:rsidP="0048101D">
      <w:pPr>
        <w:rPr>
          <w:sz w:val="2"/>
          <w:szCs w:val="2"/>
        </w:rPr>
      </w:pPr>
    </w:p>
    <w:p w14:paraId="64A29D51" w14:textId="77777777" w:rsidR="0048101D" w:rsidRPr="0048101D" w:rsidRDefault="0048101D" w:rsidP="0048101D">
      <w:pPr>
        <w:rPr>
          <w:sz w:val="2"/>
          <w:szCs w:val="2"/>
        </w:rPr>
      </w:pPr>
    </w:p>
    <w:p w14:paraId="5E352607" w14:textId="77777777" w:rsidR="0048101D" w:rsidRPr="0048101D" w:rsidRDefault="0048101D" w:rsidP="0048101D">
      <w:pPr>
        <w:rPr>
          <w:sz w:val="2"/>
          <w:szCs w:val="2"/>
        </w:rPr>
      </w:pPr>
    </w:p>
    <w:p w14:paraId="10598B27" w14:textId="77777777" w:rsidR="0048101D" w:rsidRPr="0048101D" w:rsidRDefault="0048101D" w:rsidP="0048101D">
      <w:pPr>
        <w:rPr>
          <w:sz w:val="2"/>
          <w:szCs w:val="2"/>
        </w:rPr>
      </w:pPr>
    </w:p>
    <w:p w14:paraId="5A1A9A79" w14:textId="77777777" w:rsidR="0048101D" w:rsidRPr="0048101D" w:rsidRDefault="0048101D" w:rsidP="0048101D">
      <w:pPr>
        <w:rPr>
          <w:sz w:val="2"/>
          <w:szCs w:val="2"/>
        </w:rPr>
      </w:pPr>
    </w:p>
    <w:p w14:paraId="57C7B6D5" w14:textId="77777777" w:rsidR="0048101D" w:rsidRPr="0048101D" w:rsidRDefault="0048101D" w:rsidP="0048101D">
      <w:pPr>
        <w:rPr>
          <w:sz w:val="2"/>
          <w:szCs w:val="2"/>
        </w:rPr>
      </w:pPr>
    </w:p>
    <w:p w14:paraId="4707A9E9" w14:textId="77777777" w:rsidR="0048101D" w:rsidRPr="0048101D" w:rsidRDefault="0048101D" w:rsidP="0048101D">
      <w:pPr>
        <w:rPr>
          <w:sz w:val="2"/>
          <w:szCs w:val="2"/>
        </w:rPr>
      </w:pPr>
    </w:p>
    <w:p w14:paraId="18B5F090" w14:textId="77777777" w:rsidR="0048101D" w:rsidRPr="0048101D" w:rsidRDefault="0048101D" w:rsidP="0048101D">
      <w:pPr>
        <w:rPr>
          <w:sz w:val="2"/>
          <w:szCs w:val="2"/>
        </w:rPr>
      </w:pPr>
    </w:p>
    <w:p w14:paraId="58AAB59A" w14:textId="77777777" w:rsidR="0048101D" w:rsidRPr="0048101D" w:rsidRDefault="0048101D" w:rsidP="0048101D">
      <w:pPr>
        <w:rPr>
          <w:sz w:val="2"/>
          <w:szCs w:val="2"/>
        </w:rPr>
      </w:pPr>
    </w:p>
    <w:p w14:paraId="7F1A4F27" w14:textId="77777777" w:rsidR="0048101D" w:rsidRPr="0048101D" w:rsidRDefault="0048101D" w:rsidP="0048101D">
      <w:pPr>
        <w:rPr>
          <w:sz w:val="2"/>
          <w:szCs w:val="2"/>
        </w:rPr>
      </w:pPr>
    </w:p>
    <w:p w14:paraId="62C2B281" w14:textId="77777777" w:rsidR="0048101D" w:rsidRPr="0048101D" w:rsidRDefault="0048101D" w:rsidP="0048101D">
      <w:pPr>
        <w:rPr>
          <w:sz w:val="2"/>
          <w:szCs w:val="2"/>
        </w:rPr>
      </w:pPr>
    </w:p>
    <w:p w14:paraId="53925BF3" w14:textId="77777777" w:rsidR="0048101D" w:rsidRPr="0048101D" w:rsidRDefault="0048101D" w:rsidP="0048101D">
      <w:pPr>
        <w:rPr>
          <w:sz w:val="2"/>
          <w:szCs w:val="2"/>
        </w:rPr>
      </w:pPr>
    </w:p>
    <w:p w14:paraId="5C9D5244" w14:textId="77777777" w:rsidR="0048101D" w:rsidRPr="0048101D" w:rsidRDefault="0048101D" w:rsidP="0048101D">
      <w:pPr>
        <w:rPr>
          <w:sz w:val="2"/>
          <w:szCs w:val="2"/>
        </w:rPr>
      </w:pPr>
    </w:p>
    <w:p w14:paraId="6C67237F" w14:textId="77777777" w:rsidR="0048101D" w:rsidRPr="0048101D" w:rsidRDefault="0048101D" w:rsidP="0048101D">
      <w:pPr>
        <w:rPr>
          <w:sz w:val="2"/>
          <w:szCs w:val="2"/>
        </w:rPr>
      </w:pPr>
    </w:p>
    <w:p w14:paraId="14FDA6F2" w14:textId="77777777" w:rsidR="0048101D" w:rsidRPr="0048101D" w:rsidRDefault="0048101D" w:rsidP="0048101D">
      <w:pPr>
        <w:rPr>
          <w:sz w:val="2"/>
          <w:szCs w:val="2"/>
        </w:rPr>
      </w:pPr>
    </w:p>
    <w:p w14:paraId="5A55F2B6" w14:textId="77777777" w:rsidR="0048101D" w:rsidRPr="0048101D" w:rsidRDefault="0048101D" w:rsidP="0048101D">
      <w:pPr>
        <w:rPr>
          <w:sz w:val="2"/>
          <w:szCs w:val="2"/>
        </w:rPr>
      </w:pPr>
    </w:p>
    <w:p w14:paraId="610479D0" w14:textId="77777777" w:rsidR="0048101D" w:rsidRPr="0048101D" w:rsidRDefault="0048101D" w:rsidP="0048101D">
      <w:pPr>
        <w:rPr>
          <w:sz w:val="2"/>
          <w:szCs w:val="2"/>
        </w:rPr>
      </w:pPr>
    </w:p>
    <w:p w14:paraId="48EE76B2" w14:textId="77777777" w:rsidR="0048101D" w:rsidRPr="0048101D" w:rsidRDefault="0048101D" w:rsidP="0048101D">
      <w:pPr>
        <w:rPr>
          <w:sz w:val="2"/>
          <w:szCs w:val="2"/>
        </w:rPr>
      </w:pPr>
    </w:p>
    <w:p w14:paraId="2FB2E64E" w14:textId="77777777" w:rsidR="0048101D" w:rsidRPr="0048101D" w:rsidRDefault="0048101D" w:rsidP="0048101D">
      <w:pPr>
        <w:rPr>
          <w:sz w:val="2"/>
          <w:szCs w:val="2"/>
        </w:rPr>
      </w:pPr>
    </w:p>
    <w:p w14:paraId="3765578A" w14:textId="77777777" w:rsidR="0048101D" w:rsidRPr="0048101D" w:rsidRDefault="0048101D" w:rsidP="0048101D">
      <w:pPr>
        <w:rPr>
          <w:sz w:val="2"/>
          <w:szCs w:val="2"/>
        </w:rPr>
      </w:pPr>
    </w:p>
    <w:p w14:paraId="288A03E4" w14:textId="77777777" w:rsidR="0048101D" w:rsidRPr="0048101D" w:rsidRDefault="0048101D" w:rsidP="0048101D">
      <w:pPr>
        <w:rPr>
          <w:sz w:val="2"/>
          <w:szCs w:val="2"/>
        </w:rPr>
      </w:pPr>
    </w:p>
    <w:p w14:paraId="6824A64C" w14:textId="77777777" w:rsidR="0048101D" w:rsidRPr="0048101D" w:rsidRDefault="0048101D" w:rsidP="0048101D">
      <w:pPr>
        <w:rPr>
          <w:sz w:val="2"/>
          <w:szCs w:val="2"/>
        </w:rPr>
      </w:pPr>
    </w:p>
    <w:p w14:paraId="3A1D8323" w14:textId="77777777" w:rsidR="0048101D" w:rsidRPr="0048101D" w:rsidRDefault="0048101D" w:rsidP="0048101D">
      <w:pPr>
        <w:rPr>
          <w:sz w:val="2"/>
          <w:szCs w:val="2"/>
        </w:rPr>
      </w:pPr>
    </w:p>
    <w:p w14:paraId="499D5B72" w14:textId="77777777" w:rsidR="0048101D" w:rsidRPr="0048101D" w:rsidRDefault="0048101D" w:rsidP="0048101D">
      <w:pPr>
        <w:rPr>
          <w:sz w:val="2"/>
          <w:szCs w:val="2"/>
        </w:rPr>
      </w:pPr>
    </w:p>
    <w:p w14:paraId="444E53BC" w14:textId="77777777" w:rsidR="0048101D" w:rsidRPr="0048101D" w:rsidRDefault="0048101D" w:rsidP="0048101D">
      <w:pPr>
        <w:rPr>
          <w:sz w:val="2"/>
          <w:szCs w:val="2"/>
        </w:rPr>
      </w:pPr>
    </w:p>
    <w:p w14:paraId="6FE8BD4D" w14:textId="77777777" w:rsidR="0048101D" w:rsidRPr="0048101D" w:rsidRDefault="0048101D" w:rsidP="0048101D">
      <w:pPr>
        <w:rPr>
          <w:sz w:val="2"/>
          <w:szCs w:val="2"/>
        </w:rPr>
      </w:pPr>
    </w:p>
    <w:p w14:paraId="490D3622" w14:textId="77777777" w:rsidR="0048101D" w:rsidRPr="0048101D" w:rsidRDefault="0048101D" w:rsidP="0048101D">
      <w:pPr>
        <w:rPr>
          <w:sz w:val="2"/>
          <w:szCs w:val="2"/>
        </w:rPr>
      </w:pPr>
    </w:p>
    <w:p w14:paraId="007A9CB6" w14:textId="77777777" w:rsidR="0048101D" w:rsidRPr="0048101D" w:rsidRDefault="0048101D" w:rsidP="0048101D">
      <w:pPr>
        <w:rPr>
          <w:sz w:val="2"/>
          <w:szCs w:val="2"/>
        </w:rPr>
      </w:pPr>
    </w:p>
    <w:p w14:paraId="2F2F7F7E" w14:textId="77777777" w:rsidR="0048101D" w:rsidRPr="0048101D" w:rsidRDefault="0048101D" w:rsidP="0048101D">
      <w:pPr>
        <w:rPr>
          <w:sz w:val="2"/>
          <w:szCs w:val="2"/>
        </w:rPr>
      </w:pPr>
    </w:p>
    <w:p w14:paraId="050E71AA" w14:textId="77777777" w:rsidR="0048101D" w:rsidRPr="0048101D" w:rsidRDefault="0048101D" w:rsidP="0048101D">
      <w:pPr>
        <w:rPr>
          <w:sz w:val="2"/>
          <w:szCs w:val="2"/>
        </w:rPr>
      </w:pPr>
    </w:p>
    <w:p w14:paraId="1531CCC8" w14:textId="77777777" w:rsidR="0048101D" w:rsidRPr="0048101D" w:rsidRDefault="0048101D" w:rsidP="0048101D">
      <w:pPr>
        <w:rPr>
          <w:sz w:val="2"/>
          <w:szCs w:val="2"/>
        </w:rPr>
      </w:pPr>
    </w:p>
    <w:p w14:paraId="69AA5F36" w14:textId="77777777" w:rsidR="0048101D" w:rsidRPr="0048101D" w:rsidRDefault="0048101D" w:rsidP="0048101D">
      <w:pPr>
        <w:rPr>
          <w:sz w:val="2"/>
          <w:szCs w:val="2"/>
        </w:rPr>
      </w:pPr>
    </w:p>
    <w:p w14:paraId="32D6BF95" w14:textId="77777777" w:rsidR="0048101D" w:rsidRPr="0048101D" w:rsidRDefault="0048101D" w:rsidP="0048101D">
      <w:pPr>
        <w:rPr>
          <w:sz w:val="2"/>
          <w:szCs w:val="2"/>
        </w:rPr>
      </w:pPr>
    </w:p>
    <w:p w14:paraId="26408C07" w14:textId="77777777" w:rsidR="0048101D" w:rsidRPr="0048101D" w:rsidRDefault="0048101D" w:rsidP="0048101D">
      <w:pPr>
        <w:rPr>
          <w:sz w:val="2"/>
          <w:szCs w:val="2"/>
        </w:rPr>
      </w:pPr>
    </w:p>
    <w:p w14:paraId="1EC1300A" w14:textId="77777777" w:rsidR="0048101D" w:rsidRPr="0048101D" w:rsidRDefault="0048101D" w:rsidP="0048101D">
      <w:pPr>
        <w:rPr>
          <w:sz w:val="2"/>
          <w:szCs w:val="2"/>
        </w:rPr>
      </w:pPr>
    </w:p>
    <w:p w14:paraId="259BC4CA" w14:textId="77777777" w:rsidR="0048101D" w:rsidRPr="0048101D" w:rsidRDefault="0048101D" w:rsidP="0048101D">
      <w:pPr>
        <w:rPr>
          <w:sz w:val="2"/>
          <w:szCs w:val="2"/>
        </w:rPr>
      </w:pPr>
    </w:p>
    <w:p w14:paraId="1E193FE8" w14:textId="77777777" w:rsidR="0048101D" w:rsidRPr="0048101D" w:rsidRDefault="0048101D" w:rsidP="0048101D">
      <w:pPr>
        <w:rPr>
          <w:sz w:val="2"/>
          <w:szCs w:val="2"/>
        </w:rPr>
      </w:pPr>
    </w:p>
    <w:p w14:paraId="4EE8C4D1" w14:textId="77777777" w:rsidR="0048101D" w:rsidRPr="0048101D" w:rsidRDefault="0048101D" w:rsidP="0048101D">
      <w:pPr>
        <w:rPr>
          <w:sz w:val="2"/>
          <w:szCs w:val="2"/>
        </w:rPr>
      </w:pPr>
    </w:p>
    <w:p w14:paraId="15778C90" w14:textId="77777777" w:rsidR="0048101D" w:rsidRPr="0048101D" w:rsidRDefault="0048101D" w:rsidP="0048101D">
      <w:pPr>
        <w:rPr>
          <w:sz w:val="2"/>
          <w:szCs w:val="2"/>
        </w:rPr>
      </w:pPr>
    </w:p>
    <w:p w14:paraId="204A7812" w14:textId="77777777" w:rsidR="0048101D" w:rsidRPr="0048101D" w:rsidRDefault="0048101D" w:rsidP="0048101D">
      <w:pPr>
        <w:rPr>
          <w:sz w:val="2"/>
          <w:szCs w:val="2"/>
        </w:rPr>
      </w:pPr>
    </w:p>
    <w:p w14:paraId="1A070105" w14:textId="77777777" w:rsidR="0048101D" w:rsidRPr="0048101D" w:rsidRDefault="0048101D" w:rsidP="0048101D">
      <w:pPr>
        <w:rPr>
          <w:sz w:val="2"/>
          <w:szCs w:val="2"/>
        </w:rPr>
      </w:pPr>
    </w:p>
    <w:p w14:paraId="4871DD1B" w14:textId="77777777" w:rsidR="0048101D" w:rsidRPr="0048101D" w:rsidRDefault="0048101D" w:rsidP="0048101D">
      <w:pPr>
        <w:rPr>
          <w:sz w:val="2"/>
          <w:szCs w:val="2"/>
        </w:rPr>
      </w:pPr>
    </w:p>
    <w:p w14:paraId="499F47E7" w14:textId="77777777" w:rsidR="0048101D" w:rsidRPr="0048101D" w:rsidRDefault="0048101D" w:rsidP="0048101D">
      <w:pPr>
        <w:rPr>
          <w:sz w:val="2"/>
          <w:szCs w:val="2"/>
        </w:rPr>
      </w:pPr>
    </w:p>
    <w:p w14:paraId="678B8720" w14:textId="77777777" w:rsidR="0048101D" w:rsidRPr="0048101D" w:rsidRDefault="0048101D" w:rsidP="0048101D">
      <w:pPr>
        <w:rPr>
          <w:sz w:val="2"/>
          <w:szCs w:val="2"/>
        </w:rPr>
      </w:pPr>
    </w:p>
    <w:p w14:paraId="1C39DD7C" w14:textId="77777777" w:rsidR="0048101D" w:rsidRPr="0048101D" w:rsidRDefault="0048101D" w:rsidP="0048101D">
      <w:pPr>
        <w:rPr>
          <w:sz w:val="2"/>
          <w:szCs w:val="2"/>
        </w:rPr>
      </w:pPr>
    </w:p>
    <w:p w14:paraId="607A7FB1" w14:textId="77777777" w:rsidR="0048101D" w:rsidRPr="0048101D" w:rsidRDefault="0048101D" w:rsidP="0048101D">
      <w:pPr>
        <w:rPr>
          <w:sz w:val="2"/>
          <w:szCs w:val="2"/>
        </w:rPr>
      </w:pPr>
    </w:p>
    <w:p w14:paraId="456221C7" w14:textId="77777777" w:rsidR="0048101D" w:rsidRPr="0048101D" w:rsidRDefault="0048101D" w:rsidP="0048101D">
      <w:pPr>
        <w:rPr>
          <w:sz w:val="2"/>
          <w:szCs w:val="2"/>
        </w:rPr>
      </w:pPr>
    </w:p>
    <w:p w14:paraId="5D2F703E" w14:textId="77777777" w:rsidR="0048101D" w:rsidRPr="0048101D" w:rsidRDefault="0048101D" w:rsidP="0048101D">
      <w:pPr>
        <w:rPr>
          <w:sz w:val="2"/>
          <w:szCs w:val="2"/>
        </w:rPr>
      </w:pPr>
    </w:p>
    <w:p w14:paraId="7DD9A985" w14:textId="77777777" w:rsidR="0048101D" w:rsidRPr="0048101D" w:rsidRDefault="0048101D" w:rsidP="0048101D">
      <w:pPr>
        <w:rPr>
          <w:sz w:val="2"/>
          <w:szCs w:val="2"/>
        </w:rPr>
      </w:pPr>
    </w:p>
    <w:p w14:paraId="70DF7507" w14:textId="77777777" w:rsidR="0048101D" w:rsidRPr="0048101D" w:rsidRDefault="0048101D" w:rsidP="0048101D">
      <w:pPr>
        <w:rPr>
          <w:sz w:val="2"/>
          <w:szCs w:val="2"/>
        </w:rPr>
      </w:pPr>
    </w:p>
    <w:p w14:paraId="678F5956" w14:textId="77777777" w:rsidR="0048101D" w:rsidRPr="0048101D" w:rsidRDefault="0048101D" w:rsidP="0048101D">
      <w:pPr>
        <w:rPr>
          <w:sz w:val="2"/>
          <w:szCs w:val="2"/>
        </w:rPr>
      </w:pPr>
    </w:p>
    <w:p w14:paraId="56036463" w14:textId="77777777" w:rsidR="0048101D" w:rsidRPr="0048101D" w:rsidRDefault="0048101D" w:rsidP="0048101D">
      <w:pPr>
        <w:rPr>
          <w:sz w:val="2"/>
          <w:szCs w:val="2"/>
        </w:rPr>
      </w:pPr>
    </w:p>
    <w:p w14:paraId="37F398FA" w14:textId="77777777" w:rsidR="0048101D" w:rsidRPr="0048101D" w:rsidRDefault="0048101D" w:rsidP="0048101D">
      <w:pPr>
        <w:rPr>
          <w:sz w:val="2"/>
          <w:szCs w:val="2"/>
        </w:rPr>
      </w:pPr>
    </w:p>
    <w:p w14:paraId="22DB80A7" w14:textId="77777777" w:rsidR="0048101D" w:rsidRPr="0048101D" w:rsidRDefault="0048101D" w:rsidP="0048101D">
      <w:pPr>
        <w:rPr>
          <w:sz w:val="2"/>
          <w:szCs w:val="2"/>
        </w:rPr>
      </w:pPr>
    </w:p>
    <w:p w14:paraId="011D025F" w14:textId="77777777" w:rsidR="0048101D" w:rsidRPr="0048101D" w:rsidRDefault="0048101D" w:rsidP="0048101D">
      <w:pPr>
        <w:rPr>
          <w:sz w:val="2"/>
          <w:szCs w:val="2"/>
        </w:rPr>
      </w:pPr>
    </w:p>
    <w:p w14:paraId="3AADAC7B" w14:textId="77777777" w:rsidR="0048101D" w:rsidRPr="0048101D" w:rsidRDefault="0048101D" w:rsidP="0048101D">
      <w:pPr>
        <w:rPr>
          <w:sz w:val="2"/>
          <w:szCs w:val="2"/>
        </w:rPr>
      </w:pPr>
    </w:p>
    <w:p w14:paraId="39802F1A" w14:textId="77777777" w:rsidR="0048101D" w:rsidRPr="0048101D" w:rsidRDefault="0048101D" w:rsidP="0048101D">
      <w:pPr>
        <w:rPr>
          <w:sz w:val="2"/>
          <w:szCs w:val="2"/>
        </w:rPr>
      </w:pPr>
    </w:p>
    <w:p w14:paraId="43D103DC" w14:textId="77777777" w:rsidR="0048101D" w:rsidRPr="0048101D" w:rsidRDefault="0048101D" w:rsidP="0048101D">
      <w:pPr>
        <w:rPr>
          <w:sz w:val="2"/>
          <w:szCs w:val="2"/>
        </w:rPr>
      </w:pPr>
    </w:p>
    <w:p w14:paraId="111F09EC" w14:textId="77777777" w:rsidR="0048101D" w:rsidRPr="0048101D" w:rsidRDefault="0048101D" w:rsidP="0048101D">
      <w:pPr>
        <w:rPr>
          <w:sz w:val="2"/>
          <w:szCs w:val="2"/>
        </w:rPr>
      </w:pPr>
    </w:p>
    <w:p w14:paraId="328F6AB6" w14:textId="77777777" w:rsidR="0048101D" w:rsidRPr="0048101D" w:rsidRDefault="0048101D" w:rsidP="0048101D">
      <w:pPr>
        <w:rPr>
          <w:sz w:val="2"/>
          <w:szCs w:val="2"/>
        </w:rPr>
      </w:pPr>
    </w:p>
    <w:p w14:paraId="12EB3757" w14:textId="77777777" w:rsidR="0048101D" w:rsidRPr="0048101D" w:rsidRDefault="0048101D" w:rsidP="0048101D">
      <w:pPr>
        <w:rPr>
          <w:sz w:val="2"/>
          <w:szCs w:val="2"/>
        </w:rPr>
      </w:pPr>
    </w:p>
    <w:p w14:paraId="521F7F86" w14:textId="77777777" w:rsidR="0048101D" w:rsidRPr="0048101D" w:rsidRDefault="0048101D" w:rsidP="0048101D">
      <w:pPr>
        <w:rPr>
          <w:sz w:val="2"/>
          <w:szCs w:val="2"/>
        </w:rPr>
      </w:pPr>
    </w:p>
    <w:p w14:paraId="553C74BF" w14:textId="77777777" w:rsidR="0048101D" w:rsidRPr="0048101D" w:rsidRDefault="0048101D" w:rsidP="0048101D">
      <w:pPr>
        <w:rPr>
          <w:sz w:val="2"/>
          <w:szCs w:val="2"/>
        </w:rPr>
      </w:pPr>
    </w:p>
    <w:p w14:paraId="3DB5AF08" w14:textId="77777777" w:rsidR="0048101D" w:rsidRPr="0048101D" w:rsidRDefault="0048101D" w:rsidP="0048101D">
      <w:pPr>
        <w:rPr>
          <w:sz w:val="2"/>
          <w:szCs w:val="2"/>
        </w:rPr>
      </w:pPr>
    </w:p>
    <w:p w14:paraId="2CB42AC0" w14:textId="77777777" w:rsidR="0048101D" w:rsidRPr="0048101D" w:rsidRDefault="0048101D" w:rsidP="0048101D">
      <w:pPr>
        <w:rPr>
          <w:sz w:val="2"/>
          <w:szCs w:val="2"/>
        </w:rPr>
      </w:pPr>
    </w:p>
    <w:p w14:paraId="150EE0AD" w14:textId="77777777" w:rsidR="0048101D" w:rsidRPr="0048101D" w:rsidRDefault="0048101D" w:rsidP="0048101D">
      <w:pPr>
        <w:rPr>
          <w:sz w:val="2"/>
          <w:szCs w:val="2"/>
        </w:rPr>
      </w:pPr>
    </w:p>
    <w:p w14:paraId="56D58E7F" w14:textId="77777777" w:rsidR="0048101D" w:rsidRPr="0048101D" w:rsidRDefault="0048101D" w:rsidP="0048101D">
      <w:pPr>
        <w:rPr>
          <w:sz w:val="2"/>
          <w:szCs w:val="2"/>
        </w:rPr>
      </w:pPr>
    </w:p>
    <w:p w14:paraId="7DA66159" w14:textId="77777777" w:rsidR="0048101D" w:rsidRPr="0048101D" w:rsidRDefault="0048101D" w:rsidP="0048101D">
      <w:pPr>
        <w:rPr>
          <w:sz w:val="2"/>
          <w:szCs w:val="2"/>
        </w:rPr>
      </w:pPr>
    </w:p>
    <w:p w14:paraId="36939917" w14:textId="77777777" w:rsidR="0048101D" w:rsidRPr="0048101D" w:rsidRDefault="0048101D" w:rsidP="0048101D">
      <w:pPr>
        <w:rPr>
          <w:sz w:val="2"/>
          <w:szCs w:val="2"/>
        </w:rPr>
      </w:pPr>
    </w:p>
    <w:p w14:paraId="51B8E883" w14:textId="77777777" w:rsidR="0048101D" w:rsidRPr="0048101D" w:rsidRDefault="0048101D" w:rsidP="0048101D">
      <w:pPr>
        <w:rPr>
          <w:sz w:val="2"/>
          <w:szCs w:val="2"/>
        </w:rPr>
      </w:pPr>
    </w:p>
    <w:p w14:paraId="0D7FA630" w14:textId="77777777" w:rsidR="0048101D" w:rsidRPr="0048101D" w:rsidRDefault="0048101D" w:rsidP="0048101D">
      <w:pPr>
        <w:rPr>
          <w:sz w:val="2"/>
          <w:szCs w:val="2"/>
        </w:rPr>
      </w:pPr>
    </w:p>
    <w:p w14:paraId="17A13A51" w14:textId="77777777" w:rsidR="0048101D" w:rsidRPr="0048101D" w:rsidRDefault="0048101D" w:rsidP="0048101D">
      <w:pPr>
        <w:rPr>
          <w:sz w:val="2"/>
          <w:szCs w:val="2"/>
        </w:rPr>
      </w:pPr>
    </w:p>
    <w:p w14:paraId="029A86F8" w14:textId="77777777" w:rsidR="0048101D" w:rsidRPr="0048101D" w:rsidRDefault="0048101D" w:rsidP="0048101D">
      <w:pPr>
        <w:rPr>
          <w:sz w:val="2"/>
          <w:szCs w:val="2"/>
        </w:rPr>
      </w:pPr>
    </w:p>
    <w:p w14:paraId="7AFF0C5A" w14:textId="77777777" w:rsidR="0048101D" w:rsidRPr="0048101D" w:rsidRDefault="0048101D" w:rsidP="0048101D">
      <w:pPr>
        <w:rPr>
          <w:sz w:val="2"/>
          <w:szCs w:val="2"/>
        </w:rPr>
      </w:pPr>
    </w:p>
    <w:p w14:paraId="32B4D3ED" w14:textId="77777777" w:rsidR="0048101D" w:rsidRPr="0048101D" w:rsidRDefault="0048101D" w:rsidP="0048101D">
      <w:pPr>
        <w:rPr>
          <w:sz w:val="2"/>
          <w:szCs w:val="2"/>
        </w:rPr>
      </w:pPr>
    </w:p>
    <w:p w14:paraId="643D74C8" w14:textId="77777777" w:rsidR="0048101D" w:rsidRPr="0048101D" w:rsidRDefault="0048101D" w:rsidP="0048101D">
      <w:pPr>
        <w:rPr>
          <w:sz w:val="2"/>
          <w:szCs w:val="2"/>
        </w:rPr>
      </w:pPr>
    </w:p>
    <w:p w14:paraId="78B1DEC6" w14:textId="77777777" w:rsidR="0048101D" w:rsidRPr="0048101D" w:rsidRDefault="0048101D" w:rsidP="0048101D">
      <w:pPr>
        <w:rPr>
          <w:sz w:val="2"/>
          <w:szCs w:val="2"/>
        </w:rPr>
      </w:pPr>
    </w:p>
    <w:p w14:paraId="03716DA8" w14:textId="77777777" w:rsidR="0048101D" w:rsidRPr="0048101D" w:rsidRDefault="0048101D" w:rsidP="0048101D">
      <w:pPr>
        <w:rPr>
          <w:sz w:val="2"/>
          <w:szCs w:val="2"/>
        </w:rPr>
      </w:pPr>
    </w:p>
    <w:p w14:paraId="58DE8219" w14:textId="77777777" w:rsidR="0048101D" w:rsidRPr="0048101D" w:rsidRDefault="0048101D" w:rsidP="0048101D">
      <w:pPr>
        <w:rPr>
          <w:sz w:val="2"/>
          <w:szCs w:val="2"/>
        </w:rPr>
      </w:pPr>
    </w:p>
    <w:p w14:paraId="75B128A6" w14:textId="77777777" w:rsidR="0048101D" w:rsidRPr="0048101D" w:rsidRDefault="0048101D" w:rsidP="0048101D">
      <w:pPr>
        <w:rPr>
          <w:sz w:val="2"/>
          <w:szCs w:val="2"/>
        </w:rPr>
      </w:pPr>
    </w:p>
    <w:p w14:paraId="1ED7B69A" w14:textId="77777777" w:rsidR="0048101D" w:rsidRPr="0048101D" w:rsidRDefault="0048101D" w:rsidP="0048101D">
      <w:pPr>
        <w:rPr>
          <w:sz w:val="2"/>
          <w:szCs w:val="2"/>
        </w:rPr>
      </w:pPr>
    </w:p>
    <w:p w14:paraId="09F4CB50" w14:textId="77777777" w:rsidR="0048101D" w:rsidRPr="0048101D" w:rsidRDefault="0048101D" w:rsidP="0048101D">
      <w:pPr>
        <w:rPr>
          <w:sz w:val="2"/>
          <w:szCs w:val="2"/>
        </w:rPr>
      </w:pPr>
    </w:p>
    <w:p w14:paraId="203A110E" w14:textId="77777777" w:rsidR="0048101D" w:rsidRPr="0048101D" w:rsidRDefault="0048101D" w:rsidP="0048101D">
      <w:pPr>
        <w:rPr>
          <w:sz w:val="2"/>
          <w:szCs w:val="2"/>
        </w:rPr>
      </w:pPr>
    </w:p>
    <w:p w14:paraId="7CA6FE37" w14:textId="77777777" w:rsidR="0048101D" w:rsidRPr="0048101D" w:rsidRDefault="0048101D" w:rsidP="0048101D">
      <w:pPr>
        <w:rPr>
          <w:sz w:val="2"/>
          <w:szCs w:val="2"/>
        </w:rPr>
      </w:pPr>
    </w:p>
    <w:p w14:paraId="41C5A64A" w14:textId="77777777" w:rsidR="0048101D" w:rsidRPr="0048101D" w:rsidRDefault="0048101D" w:rsidP="0048101D">
      <w:pPr>
        <w:rPr>
          <w:sz w:val="2"/>
          <w:szCs w:val="2"/>
        </w:rPr>
      </w:pPr>
    </w:p>
    <w:p w14:paraId="6A3AF0BF" w14:textId="77777777" w:rsidR="0048101D" w:rsidRPr="0048101D" w:rsidRDefault="0048101D" w:rsidP="0048101D">
      <w:pPr>
        <w:rPr>
          <w:sz w:val="2"/>
          <w:szCs w:val="2"/>
        </w:rPr>
      </w:pPr>
    </w:p>
    <w:p w14:paraId="21A34D6B" w14:textId="77777777" w:rsidR="0048101D" w:rsidRPr="0048101D" w:rsidRDefault="0048101D" w:rsidP="0048101D">
      <w:pPr>
        <w:rPr>
          <w:sz w:val="2"/>
          <w:szCs w:val="2"/>
        </w:rPr>
      </w:pPr>
    </w:p>
    <w:p w14:paraId="27A2050E" w14:textId="77777777" w:rsidR="0048101D" w:rsidRPr="0048101D" w:rsidRDefault="0048101D" w:rsidP="0048101D">
      <w:pPr>
        <w:rPr>
          <w:sz w:val="2"/>
          <w:szCs w:val="2"/>
        </w:rPr>
      </w:pPr>
    </w:p>
    <w:p w14:paraId="196966B6" w14:textId="77777777" w:rsidR="0048101D" w:rsidRPr="0048101D" w:rsidRDefault="0048101D" w:rsidP="0048101D">
      <w:pPr>
        <w:rPr>
          <w:sz w:val="2"/>
          <w:szCs w:val="2"/>
        </w:rPr>
      </w:pPr>
    </w:p>
    <w:p w14:paraId="4654DC64" w14:textId="77777777" w:rsidR="0048101D" w:rsidRPr="0048101D" w:rsidRDefault="0048101D" w:rsidP="0048101D">
      <w:pPr>
        <w:rPr>
          <w:sz w:val="2"/>
          <w:szCs w:val="2"/>
        </w:rPr>
      </w:pPr>
    </w:p>
    <w:p w14:paraId="179C4D55" w14:textId="77777777" w:rsidR="0048101D" w:rsidRPr="0048101D" w:rsidRDefault="0048101D" w:rsidP="0048101D">
      <w:pPr>
        <w:rPr>
          <w:sz w:val="2"/>
          <w:szCs w:val="2"/>
        </w:rPr>
      </w:pPr>
    </w:p>
    <w:p w14:paraId="1D4FC54D" w14:textId="77777777" w:rsidR="0048101D" w:rsidRPr="0048101D" w:rsidRDefault="0048101D" w:rsidP="0048101D">
      <w:pPr>
        <w:rPr>
          <w:sz w:val="2"/>
          <w:szCs w:val="2"/>
        </w:rPr>
      </w:pPr>
    </w:p>
    <w:p w14:paraId="6F23E269" w14:textId="77777777" w:rsidR="0048101D" w:rsidRPr="0048101D" w:rsidRDefault="0048101D" w:rsidP="0048101D">
      <w:pPr>
        <w:rPr>
          <w:sz w:val="2"/>
          <w:szCs w:val="2"/>
        </w:rPr>
      </w:pPr>
    </w:p>
    <w:p w14:paraId="18369D8C" w14:textId="77777777" w:rsidR="0048101D" w:rsidRPr="0048101D" w:rsidRDefault="0048101D" w:rsidP="0048101D">
      <w:pPr>
        <w:rPr>
          <w:sz w:val="2"/>
          <w:szCs w:val="2"/>
        </w:rPr>
      </w:pPr>
    </w:p>
    <w:p w14:paraId="6E6A0A9C" w14:textId="77777777" w:rsidR="0048101D" w:rsidRPr="0048101D" w:rsidRDefault="0048101D" w:rsidP="0048101D">
      <w:pPr>
        <w:rPr>
          <w:sz w:val="2"/>
          <w:szCs w:val="2"/>
        </w:rPr>
      </w:pPr>
    </w:p>
    <w:p w14:paraId="4BE4EFAC" w14:textId="77777777" w:rsidR="0048101D" w:rsidRPr="0048101D" w:rsidRDefault="0048101D" w:rsidP="0048101D">
      <w:pPr>
        <w:rPr>
          <w:sz w:val="2"/>
          <w:szCs w:val="2"/>
        </w:rPr>
      </w:pPr>
    </w:p>
    <w:p w14:paraId="1F05D4FC" w14:textId="77777777" w:rsidR="0048101D" w:rsidRPr="0048101D" w:rsidRDefault="0048101D" w:rsidP="0048101D">
      <w:pPr>
        <w:rPr>
          <w:sz w:val="2"/>
          <w:szCs w:val="2"/>
        </w:rPr>
      </w:pPr>
    </w:p>
    <w:p w14:paraId="4FA2E129" w14:textId="77777777" w:rsidR="0048101D" w:rsidRPr="0048101D" w:rsidRDefault="0048101D" w:rsidP="0048101D">
      <w:pPr>
        <w:rPr>
          <w:sz w:val="2"/>
          <w:szCs w:val="2"/>
        </w:rPr>
      </w:pPr>
    </w:p>
    <w:p w14:paraId="6A441BA3" w14:textId="77777777" w:rsidR="0048101D" w:rsidRPr="0048101D" w:rsidRDefault="0048101D" w:rsidP="0048101D">
      <w:pPr>
        <w:rPr>
          <w:sz w:val="2"/>
          <w:szCs w:val="2"/>
        </w:rPr>
      </w:pPr>
    </w:p>
    <w:p w14:paraId="5FF5C171" w14:textId="77777777" w:rsidR="0048101D" w:rsidRPr="0048101D" w:rsidRDefault="0048101D" w:rsidP="0048101D">
      <w:pPr>
        <w:rPr>
          <w:sz w:val="2"/>
          <w:szCs w:val="2"/>
        </w:rPr>
      </w:pPr>
    </w:p>
    <w:p w14:paraId="290AD784" w14:textId="77777777" w:rsidR="0048101D" w:rsidRPr="0048101D" w:rsidRDefault="0048101D" w:rsidP="0048101D">
      <w:pPr>
        <w:rPr>
          <w:sz w:val="2"/>
          <w:szCs w:val="2"/>
        </w:rPr>
      </w:pPr>
    </w:p>
    <w:p w14:paraId="6F971B85" w14:textId="77777777" w:rsidR="0048101D" w:rsidRPr="0048101D" w:rsidRDefault="0048101D" w:rsidP="0048101D">
      <w:pPr>
        <w:rPr>
          <w:sz w:val="2"/>
          <w:szCs w:val="2"/>
        </w:rPr>
      </w:pPr>
    </w:p>
    <w:p w14:paraId="2B26A741" w14:textId="77777777" w:rsidR="0048101D" w:rsidRPr="0048101D" w:rsidRDefault="0048101D" w:rsidP="0048101D">
      <w:pPr>
        <w:rPr>
          <w:sz w:val="2"/>
          <w:szCs w:val="2"/>
        </w:rPr>
      </w:pPr>
    </w:p>
    <w:p w14:paraId="4E75A3ED" w14:textId="77777777" w:rsidR="0048101D" w:rsidRPr="0048101D" w:rsidRDefault="0048101D" w:rsidP="0048101D">
      <w:pPr>
        <w:rPr>
          <w:sz w:val="2"/>
          <w:szCs w:val="2"/>
        </w:rPr>
      </w:pPr>
    </w:p>
    <w:p w14:paraId="3C529531" w14:textId="77777777" w:rsidR="0048101D" w:rsidRPr="0048101D" w:rsidRDefault="0048101D" w:rsidP="0048101D">
      <w:pPr>
        <w:rPr>
          <w:sz w:val="2"/>
          <w:szCs w:val="2"/>
        </w:rPr>
      </w:pPr>
    </w:p>
    <w:p w14:paraId="727EF964" w14:textId="77777777" w:rsidR="0048101D" w:rsidRPr="0048101D" w:rsidRDefault="0048101D" w:rsidP="0048101D">
      <w:pPr>
        <w:rPr>
          <w:sz w:val="2"/>
          <w:szCs w:val="2"/>
        </w:rPr>
      </w:pPr>
    </w:p>
    <w:p w14:paraId="0545EB39" w14:textId="77777777" w:rsidR="0048101D" w:rsidRPr="0048101D" w:rsidRDefault="0048101D" w:rsidP="0048101D">
      <w:pPr>
        <w:rPr>
          <w:sz w:val="2"/>
          <w:szCs w:val="2"/>
        </w:rPr>
      </w:pPr>
    </w:p>
    <w:p w14:paraId="3329E5CE" w14:textId="77777777" w:rsidR="0048101D" w:rsidRPr="0048101D" w:rsidRDefault="0048101D" w:rsidP="0048101D">
      <w:pPr>
        <w:rPr>
          <w:sz w:val="2"/>
          <w:szCs w:val="2"/>
        </w:rPr>
      </w:pPr>
    </w:p>
    <w:p w14:paraId="692C6799" w14:textId="77777777" w:rsidR="0048101D" w:rsidRPr="0048101D" w:rsidRDefault="0048101D" w:rsidP="0048101D">
      <w:pPr>
        <w:rPr>
          <w:sz w:val="2"/>
          <w:szCs w:val="2"/>
        </w:rPr>
      </w:pPr>
    </w:p>
    <w:p w14:paraId="01118B69" w14:textId="77777777" w:rsidR="0048101D" w:rsidRPr="0048101D" w:rsidRDefault="0048101D" w:rsidP="0048101D">
      <w:pPr>
        <w:rPr>
          <w:sz w:val="2"/>
          <w:szCs w:val="2"/>
        </w:rPr>
      </w:pPr>
    </w:p>
    <w:p w14:paraId="2DBF6B45" w14:textId="77777777" w:rsidR="0048101D" w:rsidRPr="0048101D" w:rsidRDefault="0048101D" w:rsidP="0048101D">
      <w:pPr>
        <w:rPr>
          <w:sz w:val="2"/>
          <w:szCs w:val="2"/>
        </w:rPr>
      </w:pPr>
    </w:p>
    <w:p w14:paraId="75388232" w14:textId="77777777" w:rsidR="0048101D" w:rsidRPr="0048101D" w:rsidRDefault="0048101D" w:rsidP="0048101D">
      <w:pPr>
        <w:rPr>
          <w:sz w:val="2"/>
          <w:szCs w:val="2"/>
        </w:rPr>
      </w:pPr>
    </w:p>
    <w:p w14:paraId="3C9164AC" w14:textId="77777777" w:rsidR="0048101D" w:rsidRPr="0048101D" w:rsidRDefault="0048101D" w:rsidP="0048101D">
      <w:pPr>
        <w:rPr>
          <w:sz w:val="2"/>
          <w:szCs w:val="2"/>
        </w:rPr>
      </w:pPr>
    </w:p>
    <w:p w14:paraId="33A393EC" w14:textId="77777777" w:rsidR="0048101D" w:rsidRPr="0048101D" w:rsidRDefault="0048101D" w:rsidP="0048101D">
      <w:pPr>
        <w:rPr>
          <w:sz w:val="2"/>
          <w:szCs w:val="2"/>
        </w:rPr>
      </w:pPr>
    </w:p>
    <w:p w14:paraId="1E08B31F" w14:textId="77777777" w:rsidR="0048101D" w:rsidRPr="0048101D" w:rsidRDefault="0048101D" w:rsidP="0048101D">
      <w:pPr>
        <w:rPr>
          <w:sz w:val="2"/>
          <w:szCs w:val="2"/>
        </w:rPr>
      </w:pPr>
    </w:p>
    <w:p w14:paraId="152D9D0C" w14:textId="77777777" w:rsidR="0048101D" w:rsidRPr="0048101D" w:rsidRDefault="0048101D" w:rsidP="0048101D">
      <w:pPr>
        <w:rPr>
          <w:sz w:val="2"/>
          <w:szCs w:val="2"/>
        </w:rPr>
      </w:pPr>
    </w:p>
    <w:p w14:paraId="0638349A" w14:textId="77777777" w:rsidR="0048101D" w:rsidRPr="0048101D" w:rsidRDefault="0048101D" w:rsidP="0048101D">
      <w:pPr>
        <w:rPr>
          <w:sz w:val="2"/>
          <w:szCs w:val="2"/>
        </w:rPr>
      </w:pPr>
    </w:p>
    <w:p w14:paraId="70F4D961" w14:textId="77777777" w:rsidR="0048101D" w:rsidRPr="0048101D" w:rsidRDefault="0048101D" w:rsidP="0048101D">
      <w:pPr>
        <w:rPr>
          <w:sz w:val="2"/>
          <w:szCs w:val="2"/>
        </w:rPr>
      </w:pPr>
    </w:p>
    <w:p w14:paraId="66C53CC3" w14:textId="77777777" w:rsidR="0048101D" w:rsidRPr="0048101D" w:rsidRDefault="0048101D" w:rsidP="0048101D">
      <w:pPr>
        <w:rPr>
          <w:sz w:val="2"/>
          <w:szCs w:val="2"/>
        </w:rPr>
      </w:pPr>
    </w:p>
    <w:p w14:paraId="4E655B4A" w14:textId="77777777" w:rsidR="0048101D" w:rsidRPr="0048101D" w:rsidRDefault="0048101D" w:rsidP="0048101D">
      <w:pPr>
        <w:rPr>
          <w:sz w:val="2"/>
          <w:szCs w:val="2"/>
        </w:rPr>
      </w:pPr>
    </w:p>
    <w:p w14:paraId="49DECF9E" w14:textId="77777777" w:rsidR="0048101D" w:rsidRPr="0048101D" w:rsidRDefault="0048101D" w:rsidP="0048101D">
      <w:pPr>
        <w:rPr>
          <w:sz w:val="2"/>
          <w:szCs w:val="2"/>
        </w:rPr>
      </w:pPr>
    </w:p>
    <w:p w14:paraId="524E11A9" w14:textId="77777777" w:rsidR="0048101D" w:rsidRPr="0048101D" w:rsidRDefault="0048101D" w:rsidP="0048101D">
      <w:pPr>
        <w:rPr>
          <w:sz w:val="2"/>
          <w:szCs w:val="2"/>
        </w:rPr>
      </w:pPr>
    </w:p>
    <w:p w14:paraId="145AB762" w14:textId="77777777" w:rsidR="0048101D" w:rsidRPr="0048101D" w:rsidRDefault="0048101D" w:rsidP="0048101D">
      <w:pPr>
        <w:rPr>
          <w:sz w:val="2"/>
          <w:szCs w:val="2"/>
        </w:rPr>
      </w:pPr>
    </w:p>
    <w:p w14:paraId="058A4E97" w14:textId="77777777" w:rsidR="0048101D" w:rsidRPr="0048101D" w:rsidRDefault="0048101D" w:rsidP="0048101D">
      <w:pPr>
        <w:rPr>
          <w:sz w:val="2"/>
          <w:szCs w:val="2"/>
        </w:rPr>
      </w:pPr>
    </w:p>
    <w:p w14:paraId="5F51B0FE" w14:textId="77777777" w:rsidR="0048101D" w:rsidRPr="0048101D" w:rsidRDefault="0048101D" w:rsidP="0048101D">
      <w:pPr>
        <w:rPr>
          <w:sz w:val="2"/>
          <w:szCs w:val="2"/>
        </w:rPr>
      </w:pPr>
    </w:p>
    <w:p w14:paraId="05D768BD" w14:textId="77777777" w:rsidR="0048101D" w:rsidRPr="0048101D" w:rsidRDefault="0048101D" w:rsidP="0048101D">
      <w:pPr>
        <w:rPr>
          <w:sz w:val="2"/>
          <w:szCs w:val="2"/>
        </w:rPr>
      </w:pPr>
    </w:p>
    <w:p w14:paraId="471ED6DE" w14:textId="77777777" w:rsidR="0048101D" w:rsidRPr="0048101D" w:rsidRDefault="0048101D" w:rsidP="0048101D">
      <w:pPr>
        <w:rPr>
          <w:sz w:val="2"/>
          <w:szCs w:val="2"/>
        </w:rPr>
      </w:pPr>
    </w:p>
    <w:p w14:paraId="1918329E" w14:textId="77777777" w:rsidR="0048101D" w:rsidRPr="0048101D" w:rsidRDefault="0048101D" w:rsidP="0048101D">
      <w:pPr>
        <w:rPr>
          <w:sz w:val="2"/>
          <w:szCs w:val="2"/>
        </w:rPr>
      </w:pPr>
    </w:p>
    <w:p w14:paraId="401ADC2E" w14:textId="77777777" w:rsidR="0048101D" w:rsidRPr="0048101D" w:rsidRDefault="0048101D" w:rsidP="0048101D">
      <w:pPr>
        <w:rPr>
          <w:sz w:val="2"/>
          <w:szCs w:val="2"/>
        </w:rPr>
      </w:pPr>
    </w:p>
    <w:p w14:paraId="2D43F20D" w14:textId="77777777" w:rsidR="0048101D" w:rsidRPr="0048101D" w:rsidRDefault="0048101D" w:rsidP="0048101D">
      <w:pPr>
        <w:rPr>
          <w:sz w:val="2"/>
          <w:szCs w:val="2"/>
        </w:rPr>
      </w:pPr>
    </w:p>
    <w:p w14:paraId="61A59CD0" w14:textId="77777777" w:rsidR="0048101D" w:rsidRPr="0048101D" w:rsidRDefault="0048101D" w:rsidP="0048101D">
      <w:pPr>
        <w:rPr>
          <w:sz w:val="2"/>
          <w:szCs w:val="2"/>
        </w:rPr>
      </w:pPr>
    </w:p>
    <w:p w14:paraId="5992257B" w14:textId="77777777" w:rsidR="0048101D" w:rsidRPr="0048101D" w:rsidRDefault="0048101D" w:rsidP="0048101D">
      <w:pPr>
        <w:rPr>
          <w:sz w:val="2"/>
          <w:szCs w:val="2"/>
        </w:rPr>
      </w:pPr>
    </w:p>
    <w:p w14:paraId="6FB98A47" w14:textId="77777777" w:rsidR="0048101D" w:rsidRPr="0048101D" w:rsidRDefault="0048101D" w:rsidP="0048101D">
      <w:pPr>
        <w:rPr>
          <w:sz w:val="2"/>
          <w:szCs w:val="2"/>
        </w:rPr>
      </w:pPr>
    </w:p>
    <w:p w14:paraId="1D70E60F" w14:textId="77777777" w:rsidR="0048101D" w:rsidRPr="0048101D" w:rsidRDefault="0048101D" w:rsidP="0048101D">
      <w:pPr>
        <w:rPr>
          <w:sz w:val="2"/>
          <w:szCs w:val="2"/>
        </w:rPr>
      </w:pPr>
    </w:p>
    <w:p w14:paraId="3CFF079A" w14:textId="77777777" w:rsidR="0048101D" w:rsidRPr="0048101D" w:rsidRDefault="0048101D" w:rsidP="0048101D">
      <w:pPr>
        <w:rPr>
          <w:sz w:val="2"/>
          <w:szCs w:val="2"/>
        </w:rPr>
      </w:pPr>
    </w:p>
    <w:p w14:paraId="2FB9C09E" w14:textId="77777777" w:rsidR="0048101D" w:rsidRPr="0048101D" w:rsidRDefault="0048101D" w:rsidP="0048101D">
      <w:pPr>
        <w:rPr>
          <w:sz w:val="2"/>
          <w:szCs w:val="2"/>
        </w:rPr>
      </w:pPr>
    </w:p>
    <w:p w14:paraId="3E30AA04" w14:textId="1E6D3FC4" w:rsidR="0048101D" w:rsidRPr="0048101D" w:rsidRDefault="0048101D" w:rsidP="0048101D">
      <w:pPr>
        <w:tabs>
          <w:tab w:val="left" w:pos="658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38E0966" w14:textId="77777777" w:rsidR="0048101D" w:rsidRPr="0048101D" w:rsidRDefault="0048101D" w:rsidP="0048101D">
      <w:pPr>
        <w:rPr>
          <w:sz w:val="2"/>
          <w:szCs w:val="2"/>
        </w:rPr>
      </w:pPr>
    </w:p>
    <w:p w14:paraId="7ABE05FD" w14:textId="77777777" w:rsidR="0048101D" w:rsidRPr="0048101D" w:rsidRDefault="0048101D" w:rsidP="0048101D">
      <w:pPr>
        <w:rPr>
          <w:sz w:val="2"/>
          <w:szCs w:val="2"/>
        </w:rPr>
      </w:pPr>
    </w:p>
    <w:p w14:paraId="6CF03325" w14:textId="77777777" w:rsidR="0048101D" w:rsidRPr="0048101D" w:rsidRDefault="0048101D" w:rsidP="0048101D">
      <w:pPr>
        <w:rPr>
          <w:sz w:val="2"/>
          <w:szCs w:val="2"/>
        </w:rPr>
      </w:pPr>
    </w:p>
    <w:p w14:paraId="1AC64CA8" w14:textId="77777777" w:rsidR="0048101D" w:rsidRPr="0048101D" w:rsidRDefault="0048101D" w:rsidP="0048101D">
      <w:pPr>
        <w:rPr>
          <w:sz w:val="2"/>
          <w:szCs w:val="2"/>
        </w:rPr>
      </w:pPr>
    </w:p>
    <w:p w14:paraId="3909E0B7" w14:textId="77777777" w:rsidR="0048101D" w:rsidRPr="0048101D" w:rsidRDefault="0048101D" w:rsidP="0048101D">
      <w:pPr>
        <w:rPr>
          <w:sz w:val="2"/>
          <w:szCs w:val="2"/>
        </w:rPr>
      </w:pPr>
    </w:p>
    <w:p w14:paraId="25ACD00F" w14:textId="77777777" w:rsidR="0048101D" w:rsidRPr="0048101D" w:rsidRDefault="0048101D" w:rsidP="0048101D">
      <w:pPr>
        <w:rPr>
          <w:sz w:val="2"/>
          <w:szCs w:val="2"/>
        </w:rPr>
      </w:pPr>
    </w:p>
    <w:p w14:paraId="047890DD" w14:textId="77777777" w:rsidR="0048101D" w:rsidRPr="0048101D" w:rsidRDefault="0048101D" w:rsidP="0048101D">
      <w:pPr>
        <w:rPr>
          <w:sz w:val="2"/>
          <w:szCs w:val="2"/>
        </w:rPr>
      </w:pPr>
    </w:p>
    <w:p w14:paraId="3E9FB290" w14:textId="77777777" w:rsidR="0048101D" w:rsidRPr="0048101D" w:rsidRDefault="0048101D" w:rsidP="0048101D">
      <w:pPr>
        <w:rPr>
          <w:sz w:val="2"/>
          <w:szCs w:val="2"/>
        </w:rPr>
      </w:pPr>
    </w:p>
    <w:p w14:paraId="7053FD41" w14:textId="77777777" w:rsidR="0048101D" w:rsidRPr="0048101D" w:rsidRDefault="0048101D" w:rsidP="0048101D">
      <w:pPr>
        <w:rPr>
          <w:sz w:val="2"/>
          <w:szCs w:val="2"/>
        </w:rPr>
      </w:pPr>
    </w:p>
    <w:p w14:paraId="47D8C173" w14:textId="77777777" w:rsidR="0048101D" w:rsidRPr="0048101D" w:rsidRDefault="0048101D" w:rsidP="0048101D">
      <w:pPr>
        <w:rPr>
          <w:sz w:val="2"/>
          <w:szCs w:val="2"/>
        </w:rPr>
      </w:pPr>
    </w:p>
    <w:p w14:paraId="5C71F6D5" w14:textId="77777777" w:rsidR="0048101D" w:rsidRPr="0048101D" w:rsidRDefault="0048101D" w:rsidP="0048101D">
      <w:pPr>
        <w:rPr>
          <w:sz w:val="2"/>
          <w:szCs w:val="2"/>
        </w:rPr>
      </w:pPr>
    </w:p>
    <w:p w14:paraId="6685D546" w14:textId="77777777" w:rsidR="0048101D" w:rsidRPr="0048101D" w:rsidRDefault="0048101D" w:rsidP="0048101D">
      <w:pPr>
        <w:rPr>
          <w:sz w:val="2"/>
          <w:szCs w:val="2"/>
        </w:rPr>
      </w:pPr>
    </w:p>
    <w:p w14:paraId="25C7B317" w14:textId="77777777" w:rsidR="0048101D" w:rsidRPr="0048101D" w:rsidRDefault="0048101D" w:rsidP="0048101D">
      <w:pPr>
        <w:rPr>
          <w:sz w:val="2"/>
          <w:szCs w:val="2"/>
        </w:rPr>
      </w:pPr>
    </w:p>
    <w:p w14:paraId="7BDF5485" w14:textId="77777777" w:rsidR="0048101D" w:rsidRPr="0048101D" w:rsidRDefault="0048101D" w:rsidP="0048101D">
      <w:pPr>
        <w:rPr>
          <w:sz w:val="2"/>
          <w:szCs w:val="2"/>
        </w:rPr>
      </w:pPr>
    </w:p>
    <w:p w14:paraId="2A1B5ACE" w14:textId="77777777" w:rsidR="0048101D" w:rsidRPr="0048101D" w:rsidRDefault="0048101D" w:rsidP="0048101D">
      <w:pPr>
        <w:rPr>
          <w:sz w:val="2"/>
          <w:szCs w:val="2"/>
        </w:rPr>
      </w:pPr>
    </w:p>
    <w:p w14:paraId="5B5BC203" w14:textId="77777777" w:rsidR="0048101D" w:rsidRPr="0048101D" w:rsidRDefault="0048101D" w:rsidP="0048101D">
      <w:pPr>
        <w:rPr>
          <w:sz w:val="2"/>
          <w:szCs w:val="2"/>
        </w:rPr>
      </w:pPr>
    </w:p>
    <w:p w14:paraId="243E3456" w14:textId="5EDE8E4E" w:rsidR="0048101D" w:rsidRPr="0048101D" w:rsidRDefault="0048101D" w:rsidP="0048101D">
      <w:pPr>
        <w:rPr>
          <w:sz w:val="2"/>
          <w:szCs w:val="2"/>
        </w:rPr>
      </w:pPr>
    </w:p>
    <w:p w14:paraId="6EAD6299" w14:textId="77777777" w:rsidR="0048101D" w:rsidRPr="0048101D" w:rsidRDefault="0048101D" w:rsidP="0048101D">
      <w:pPr>
        <w:rPr>
          <w:sz w:val="2"/>
          <w:szCs w:val="2"/>
        </w:rPr>
      </w:pPr>
    </w:p>
    <w:p w14:paraId="4EB1AC09" w14:textId="77777777" w:rsidR="0048101D" w:rsidRPr="0048101D" w:rsidRDefault="0048101D" w:rsidP="0048101D">
      <w:pPr>
        <w:rPr>
          <w:sz w:val="2"/>
          <w:szCs w:val="2"/>
        </w:rPr>
      </w:pPr>
    </w:p>
    <w:p w14:paraId="52450DFE" w14:textId="77777777" w:rsidR="0048101D" w:rsidRPr="0048101D" w:rsidRDefault="0048101D" w:rsidP="0048101D">
      <w:pPr>
        <w:rPr>
          <w:sz w:val="2"/>
          <w:szCs w:val="2"/>
        </w:rPr>
      </w:pPr>
    </w:p>
    <w:p w14:paraId="525B72DA" w14:textId="77777777" w:rsidR="0048101D" w:rsidRPr="0048101D" w:rsidRDefault="0048101D" w:rsidP="0048101D">
      <w:pPr>
        <w:rPr>
          <w:sz w:val="2"/>
          <w:szCs w:val="2"/>
        </w:rPr>
      </w:pPr>
    </w:p>
    <w:p w14:paraId="77AAD9AC" w14:textId="52705EB1" w:rsidR="0048101D" w:rsidRPr="0048101D" w:rsidRDefault="00355DB5" w:rsidP="0048101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ED7D26" wp14:editId="50D96CDC">
                <wp:simplePos x="0" y="0"/>
                <wp:positionH relativeFrom="column">
                  <wp:posOffset>-883753</wp:posOffset>
                </wp:positionH>
                <wp:positionV relativeFrom="page">
                  <wp:posOffset>4615815</wp:posOffset>
                </wp:positionV>
                <wp:extent cx="7558405" cy="6000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050" w:type="dxa"/>
                              <w:jc w:val="center"/>
                              <w:tblBorders>
                                <w:left w:val="single" w:sz="2" w:space="0" w:color="000000" w:themeColor="text1"/>
                                <w:right w:val="single" w:sz="2" w:space="0" w:color="000000" w:themeColor="text1"/>
                                <w:insideH w:val="single" w:sz="2" w:space="0" w:color="000000" w:themeColor="text1"/>
                                <w:insideV w:val="single" w:sz="2" w:space="0" w:color="000000" w:themeColor="text1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25"/>
                              <w:gridCol w:w="4525"/>
                            </w:tblGrid>
                            <w:tr w:rsidR="00355DB5" w14:paraId="45183595" w14:textId="77777777" w:rsidTr="008D5C53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786CBE84" w14:textId="77777777" w:rsidR="00355DB5" w:rsidRPr="00EC5EAE" w:rsidRDefault="00355DB5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C5EA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Postadresse: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 xml:space="preserve"> Nærøysund kommune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Postboks 133,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Sentrum, 7900 Rørvi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7ED5CFE0" w14:textId="77777777" w:rsidR="00355DB5" w:rsidRDefault="00355DB5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Kontakt: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post@naroysund.kommune.no</w:t>
                                  </w:r>
                                </w:p>
                                <w:p w14:paraId="6B94C360" w14:textId="77777777" w:rsidR="00355DB5" w:rsidRPr="00EC5EAE" w:rsidRDefault="00355DB5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Tlf.: 909 37 381/ 906 28 700</w:t>
                                  </w:r>
                                </w:p>
                              </w:tc>
                            </w:tr>
                          </w:tbl>
                          <w:p w14:paraId="4CCC6AC6" w14:textId="77777777" w:rsidR="00355DB5" w:rsidRDefault="00355DB5" w:rsidP="00355DB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D7D26" id="Text Box 44" o:spid="_x0000_s1027" type="#_x0000_t202" style="position:absolute;margin-left:-69.6pt;margin-top:363.45pt;width:595.15pt;height:47.2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" fillcolor="white [3201]" stroked="f" strokeweight=".5pt">
                <v:textbox inset="0,0,0,0">
                  <w:txbxContent>
                    <w:tbl>
                      <w:tblPr>
                        <w:tblW w:w="9050" w:type="dxa"/>
                        <w:jc w:val="center"/>
                        <w:tblBorders>
                          <w:left w:val="single" w:sz="2" w:space="0" w:color="000000" w:themeColor="text1"/>
                          <w:right w:val="single" w:sz="2" w:space="0" w:color="000000" w:themeColor="text1"/>
                          <w:insideH w:val="single" w:sz="2" w:space="0" w:color="000000" w:themeColor="text1"/>
                          <w:insideV w:val="single" w:sz="2" w:space="0" w:color="000000" w:themeColor="text1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25"/>
                        <w:gridCol w:w="4525"/>
                      </w:tblGrid>
                      <w:tr w:rsidR="00355DB5" w14:paraId="45183595" w14:textId="77777777" w:rsidTr="008D5C53">
                        <w:trPr>
                          <w:trHeight w:val="279"/>
                          <w:jc w:val="center"/>
                        </w:trPr>
                        <w:tc>
                          <w:tcPr>
                            <w:tcW w:w="4525" w:type="dxa"/>
                            <w:vAlign w:val="center"/>
                          </w:tcPr>
                          <w:p w14:paraId="786CBE84" w14:textId="77777777" w:rsidR="00355DB5" w:rsidRPr="00EC5EAE" w:rsidRDefault="00355DB5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C5EAE">
                              <w:rPr>
                                <w:b/>
                                <w:sz w:val="20"/>
                                <w:szCs w:val="20"/>
                              </w:rPr>
                              <w:t>Postadresse: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 xml:space="preserve"> Nærøysund kommune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Postboks 133,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Sentrum, 7900 Rørvi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25" w:type="dxa"/>
                            <w:vAlign w:val="center"/>
                          </w:tcPr>
                          <w:p w14:paraId="7ED5CFE0" w14:textId="77777777" w:rsidR="00355DB5" w:rsidRDefault="00355DB5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Kontakt: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post@naroysund.kommune.no</w:t>
                            </w:r>
                          </w:p>
                          <w:p w14:paraId="6B94C360" w14:textId="77777777" w:rsidR="00355DB5" w:rsidRPr="00EC5EAE" w:rsidRDefault="00355DB5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Tlf.: 909 37 381/ 906 28 700</w:t>
                            </w:r>
                          </w:p>
                        </w:tc>
                      </w:tr>
                    </w:tbl>
                    <w:p w14:paraId="4CCC6AC6" w14:textId="77777777" w:rsidR="00355DB5" w:rsidRDefault="00355DB5" w:rsidP="00355DB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C7459E" w14:textId="77777777" w:rsidR="0048101D" w:rsidRPr="0048101D" w:rsidRDefault="0048101D" w:rsidP="0048101D">
      <w:pPr>
        <w:rPr>
          <w:sz w:val="2"/>
          <w:szCs w:val="2"/>
        </w:rPr>
      </w:pPr>
    </w:p>
    <w:p w14:paraId="6C9D2FE6" w14:textId="77777777" w:rsidR="0048101D" w:rsidRPr="0048101D" w:rsidRDefault="0048101D" w:rsidP="0048101D">
      <w:pPr>
        <w:rPr>
          <w:sz w:val="2"/>
          <w:szCs w:val="2"/>
        </w:rPr>
      </w:pPr>
    </w:p>
    <w:p w14:paraId="697FD99F" w14:textId="77777777" w:rsidR="0048101D" w:rsidRPr="0048101D" w:rsidRDefault="0048101D" w:rsidP="0048101D">
      <w:pPr>
        <w:rPr>
          <w:sz w:val="2"/>
          <w:szCs w:val="2"/>
        </w:rPr>
      </w:pPr>
    </w:p>
    <w:p w14:paraId="0A5BECDE" w14:textId="73CD8D43" w:rsidR="0048101D" w:rsidRPr="0048101D" w:rsidRDefault="0048101D" w:rsidP="0048101D">
      <w:pPr>
        <w:rPr>
          <w:sz w:val="2"/>
          <w:szCs w:val="2"/>
        </w:rPr>
      </w:pPr>
    </w:p>
    <w:p w14:paraId="635B8602" w14:textId="514C4FE7" w:rsidR="0048101D" w:rsidRPr="0048101D" w:rsidRDefault="0048101D" w:rsidP="0048101D">
      <w:pPr>
        <w:rPr>
          <w:sz w:val="2"/>
          <w:szCs w:val="2"/>
        </w:rPr>
      </w:pPr>
    </w:p>
    <w:p w14:paraId="7331DB02" w14:textId="38FDBEBE" w:rsidR="0048101D" w:rsidRPr="0048101D" w:rsidRDefault="0048101D" w:rsidP="0048101D">
      <w:pPr>
        <w:rPr>
          <w:sz w:val="2"/>
          <w:szCs w:val="2"/>
        </w:rPr>
      </w:pPr>
    </w:p>
    <w:p w14:paraId="09E55C0B" w14:textId="4D781572" w:rsidR="0048101D" w:rsidRPr="0048101D" w:rsidRDefault="0048101D" w:rsidP="0048101D">
      <w:pPr>
        <w:rPr>
          <w:sz w:val="2"/>
          <w:szCs w:val="2"/>
        </w:rPr>
      </w:pPr>
    </w:p>
    <w:p w14:paraId="4DAF2E96" w14:textId="369B34C9" w:rsidR="0048101D" w:rsidRPr="0048101D" w:rsidRDefault="0048101D" w:rsidP="0048101D">
      <w:pPr>
        <w:rPr>
          <w:sz w:val="2"/>
          <w:szCs w:val="2"/>
        </w:rPr>
      </w:pPr>
    </w:p>
    <w:p w14:paraId="5C667F59" w14:textId="48FDEA99" w:rsidR="0048101D" w:rsidRPr="0048101D" w:rsidRDefault="0048101D" w:rsidP="0048101D">
      <w:pPr>
        <w:rPr>
          <w:sz w:val="2"/>
          <w:szCs w:val="2"/>
        </w:rPr>
      </w:pPr>
    </w:p>
    <w:p w14:paraId="53FB823A" w14:textId="32CCD479" w:rsidR="0048101D" w:rsidRPr="0048101D" w:rsidRDefault="0048101D" w:rsidP="0048101D">
      <w:pPr>
        <w:rPr>
          <w:sz w:val="2"/>
          <w:szCs w:val="2"/>
        </w:rPr>
      </w:pPr>
    </w:p>
    <w:p w14:paraId="4461B441" w14:textId="33AA3493" w:rsidR="0048101D" w:rsidRPr="0048101D" w:rsidRDefault="0048101D" w:rsidP="0048101D">
      <w:pPr>
        <w:rPr>
          <w:sz w:val="2"/>
          <w:szCs w:val="2"/>
        </w:rPr>
      </w:pPr>
    </w:p>
    <w:p w14:paraId="697FF805" w14:textId="16C5C216" w:rsidR="0048101D" w:rsidRPr="0048101D" w:rsidRDefault="0048101D" w:rsidP="0048101D">
      <w:pPr>
        <w:rPr>
          <w:sz w:val="2"/>
          <w:szCs w:val="2"/>
        </w:rPr>
      </w:pPr>
    </w:p>
    <w:p w14:paraId="4EDF235A" w14:textId="45ACA565" w:rsidR="0048101D" w:rsidRPr="0048101D" w:rsidRDefault="0048101D" w:rsidP="0048101D">
      <w:pPr>
        <w:rPr>
          <w:sz w:val="2"/>
          <w:szCs w:val="2"/>
        </w:rPr>
      </w:pPr>
    </w:p>
    <w:p w14:paraId="263D72E3" w14:textId="1B99738D" w:rsidR="0048101D" w:rsidRPr="0048101D" w:rsidRDefault="0048101D" w:rsidP="0048101D">
      <w:pPr>
        <w:rPr>
          <w:sz w:val="2"/>
          <w:szCs w:val="2"/>
        </w:rPr>
      </w:pPr>
    </w:p>
    <w:p w14:paraId="13FA3BB0" w14:textId="00642FA1" w:rsidR="009C72D8" w:rsidRDefault="009C72D8" w:rsidP="0048101D">
      <w:pPr>
        <w:rPr>
          <w:sz w:val="2"/>
          <w:szCs w:val="2"/>
        </w:rPr>
      </w:pPr>
    </w:p>
    <w:p w14:paraId="4F894185" w14:textId="1F0DF483" w:rsidR="009C72D8" w:rsidRPr="009C72D8" w:rsidRDefault="009C72D8" w:rsidP="009C72D8">
      <w:pPr>
        <w:rPr>
          <w:sz w:val="2"/>
          <w:szCs w:val="2"/>
        </w:rPr>
      </w:pPr>
    </w:p>
    <w:p w14:paraId="1AA5FE9F" w14:textId="614F4683" w:rsidR="009C72D8" w:rsidRPr="009C72D8" w:rsidRDefault="009C72D8" w:rsidP="009C72D8">
      <w:pPr>
        <w:rPr>
          <w:sz w:val="2"/>
          <w:szCs w:val="2"/>
        </w:rPr>
      </w:pPr>
    </w:p>
    <w:p w14:paraId="5D53B96F" w14:textId="6BADC474" w:rsidR="009C72D8" w:rsidRPr="009C72D8" w:rsidRDefault="009C72D8" w:rsidP="009C72D8">
      <w:pPr>
        <w:rPr>
          <w:sz w:val="2"/>
          <w:szCs w:val="2"/>
        </w:rPr>
      </w:pPr>
    </w:p>
    <w:p w14:paraId="77173529" w14:textId="56B2D0F6" w:rsidR="009C72D8" w:rsidRPr="009C72D8" w:rsidRDefault="009C72D8" w:rsidP="009C72D8">
      <w:pPr>
        <w:rPr>
          <w:sz w:val="2"/>
          <w:szCs w:val="2"/>
        </w:rPr>
      </w:pPr>
    </w:p>
    <w:p w14:paraId="77CE13F6" w14:textId="77777777" w:rsidR="009C72D8" w:rsidRPr="009C72D8" w:rsidRDefault="009C72D8" w:rsidP="009C72D8">
      <w:pPr>
        <w:rPr>
          <w:sz w:val="2"/>
          <w:szCs w:val="2"/>
        </w:rPr>
      </w:pPr>
    </w:p>
    <w:p w14:paraId="45B97D29" w14:textId="0BE51A9C" w:rsidR="009C72D8" w:rsidRPr="009C72D8" w:rsidRDefault="009C72D8" w:rsidP="009C72D8">
      <w:pPr>
        <w:rPr>
          <w:sz w:val="2"/>
          <w:szCs w:val="2"/>
        </w:rPr>
      </w:pPr>
    </w:p>
    <w:p w14:paraId="37617571" w14:textId="234F163E" w:rsidR="009C72D8" w:rsidRPr="009C72D8" w:rsidRDefault="009C72D8" w:rsidP="009C72D8">
      <w:pPr>
        <w:rPr>
          <w:sz w:val="2"/>
          <w:szCs w:val="2"/>
        </w:rPr>
      </w:pPr>
    </w:p>
    <w:p w14:paraId="194350C3" w14:textId="3186855E" w:rsidR="009C72D8" w:rsidRPr="009C72D8" w:rsidRDefault="009C72D8" w:rsidP="009C72D8">
      <w:pPr>
        <w:rPr>
          <w:sz w:val="2"/>
          <w:szCs w:val="2"/>
        </w:rPr>
      </w:pPr>
    </w:p>
    <w:p w14:paraId="6E16D520" w14:textId="671F63FB" w:rsidR="009C72D8" w:rsidRPr="009C72D8" w:rsidRDefault="009C72D8" w:rsidP="009C72D8">
      <w:pPr>
        <w:rPr>
          <w:sz w:val="2"/>
          <w:szCs w:val="2"/>
        </w:rPr>
      </w:pPr>
    </w:p>
    <w:p w14:paraId="47DFF633" w14:textId="74A873E4" w:rsidR="009C72D8" w:rsidRPr="009C72D8" w:rsidRDefault="009C72D8" w:rsidP="009C72D8">
      <w:pPr>
        <w:rPr>
          <w:sz w:val="2"/>
          <w:szCs w:val="2"/>
        </w:rPr>
      </w:pPr>
    </w:p>
    <w:p w14:paraId="4B722DF2" w14:textId="6ECCBF93" w:rsidR="009C72D8" w:rsidRPr="009C72D8" w:rsidRDefault="009C72D8" w:rsidP="009C72D8">
      <w:pPr>
        <w:rPr>
          <w:sz w:val="2"/>
          <w:szCs w:val="2"/>
        </w:rPr>
      </w:pPr>
    </w:p>
    <w:p w14:paraId="5F61B07A" w14:textId="43A8B625" w:rsidR="009C72D8" w:rsidRPr="009C72D8" w:rsidRDefault="009C72D8" w:rsidP="009C72D8">
      <w:pPr>
        <w:rPr>
          <w:sz w:val="2"/>
          <w:szCs w:val="2"/>
        </w:rPr>
      </w:pPr>
    </w:p>
    <w:p w14:paraId="6819F4AB" w14:textId="2473FE6F" w:rsidR="009C72D8" w:rsidRPr="009C72D8" w:rsidRDefault="009C72D8" w:rsidP="009C72D8">
      <w:pPr>
        <w:rPr>
          <w:sz w:val="2"/>
          <w:szCs w:val="2"/>
        </w:rPr>
      </w:pPr>
    </w:p>
    <w:p w14:paraId="2041710F" w14:textId="65495F9D" w:rsidR="009C72D8" w:rsidRPr="009C72D8" w:rsidRDefault="009C72D8" w:rsidP="009C72D8">
      <w:pPr>
        <w:rPr>
          <w:sz w:val="2"/>
          <w:szCs w:val="2"/>
        </w:rPr>
      </w:pPr>
    </w:p>
    <w:p w14:paraId="1B6CEC5B" w14:textId="4CB5A96E" w:rsidR="009C72D8" w:rsidRPr="009C72D8" w:rsidRDefault="009C72D8" w:rsidP="009C72D8">
      <w:pPr>
        <w:rPr>
          <w:sz w:val="2"/>
          <w:szCs w:val="2"/>
        </w:rPr>
      </w:pPr>
    </w:p>
    <w:p w14:paraId="671A76B1" w14:textId="5DABB989" w:rsidR="009C72D8" w:rsidRPr="009C72D8" w:rsidRDefault="009C72D8" w:rsidP="009C72D8">
      <w:pPr>
        <w:rPr>
          <w:sz w:val="2"/>
          <w:szCs w:val="2"/>
        </w:rPr>
      </w:pPr>
    </w:p>
    <w:p w14:paraId="5C3C066F" w14:textId="76A590AD" w:rsidR="009C72D8" w:rsidRPr="009C72D8" w:rsidRDefault="009C72D8" w:rsidP="009C72D8">
      <w:pPr>
        <w:rPr>
          <w:sz w:val="2"/>
          <w:szCs w:val="2"/>
        </w:rPr>
      </w:pPr>
    </w:p>
    <w:p w14:paraId="0A07E736" w14:textId="5344CC6E" w:rsidR="009C72D8" w:rsidRPr="009C72D8" w:rsidRDefault="009C72D8" w:rsidP="009C72D8">
      <w:pPr>
        <w:rPr>
          <w:sz w:val="2"/>
          <w:szCs w:val="2"/>
        </w:rPr>
      </w:pPr>
    </w:p>
    <w:p w14:paraId="15B65172" w14:textId="6F668583" w:rsidR="009C72D8" w:rsidRPr="009C72D8" w:rsidRDefault="009C72D8" w:rsidP="009C72D8">
      <w:pPr>
        <w:rPr>
          <w:sz w:val="2"/>
          <w:szCs w:val="2"/>
        </w:rPr>
      </w:pPr>
    </w:p>
    <w:p w14:paraId="788E9BDF" w14:textId="2FF9FE45" w:rsidR="009C72D8" w:rsidRPr="009C72D8" w:rsidRDefault="009C72D8" w:rsidP="009C72D8">
      <w:pPr>
        <w:rPr>
          <w:sz w:val="2"/>
          <w:szCs w:val="2"/>
        </w:rPr>
      </w:pPr>
    </w:p>
    <w:p w14:paraId="7490DDD8" w14:textId="70463973" w:rsidR="009C72D8" w:rsidRPr="009C72D8" w:rsidRDefault="009C72D8" w:rsidP="009C72D8">
      <w:pPr>
        <w:rPr>
          <w:sz w:val="2"/>
          <w:szCs w:val="2"/>
        </w:rPr>
      </w:pPr>
    </w:p>
    <w:p w14:paraId="122EA6A7" w14:textId="77777777" w:rsidR="009C72D8" w:rsidRPr="009C72D8" w:rsidRDefault="009C72D8" w:rsidP="009C72D8">
      <w:pPr>
        <w:rPr>
          <w:sz w:val="2"/>
          <w:szCs w:val="2"/>
        </w:rPr>
      </w:pPr>
    </w:p>
    <w:p w14:paraId="21F04C5C" w14:textId="77777777" w:rsidR="009C72D8" w:rsidRPr="009C72D8" w:rsidRDefault="009C72D8" w:rsidP="009C72D8">
      <w:pPr>
        <w:rPr>
          <w:sz w:val="2"/>
          <w:szCs w:val="2"/>
        </w:rPr>
      </w:pPr>
    </w:p>
    <w:p w14:paraId="2403C0F8" w14:textId="77777777" w:rsidR="009C72D8" w:rsidRPr="009C72D8" w:rsidRDefault="009C72D8" w:rsidP="009C72D8">
      <w:pPr>
        <w:rPr>
          <w:sz w:val="2"/>
          <w:szCs w:val="2"/>
        </w:rPr>
      </w:pPr>
    </w:p>
    <w:p w14:paraId="33320880" w14:textId="77777777" w:rsidR="009C72D8" w:rsidRPr="009C72D8" w:rsidRDefault="009C72D8" w:rsidP="009C72D8">
      <w:pPr>
        <w:rPr>
          <w:sz w:val="2"/>
          <w:szCs w:val="2"/>
        </w:rPr>
      </w:pPr>
    </w:p>
    <w:p w14:paraId="4DF26FBF" w14:textId="77777777" w:rsidR="009C72D8" w:rsidRPr="009C72D8" w:rsidRDefault="009C72D8" w:rsidP="009C72D8">
      <w:pPr>
        <w:rPr>
          <w:sz w:val="2"/>
          <w:szCs w:val="2"/>
        </w:rPr>
      </w:pPr>
    </w:p>
    <w:p w14:paraId="23068C1F" w14:textId="36AAEDA9" w:rsidR="009C72D8" w:rsidRPr="009C72D8" w:rsidRDefault="009C72D8" w:rsidP="009C72D8">
      <w:pPr>
        <w:rPr>
          <w:sz w:val="2"/>
          <w:szCs w:val="2"/>
        </w:rPr>
      </w:pPr>
    </w:p>
    <w:p w14:paraId="5002A5EE" w14:textId="632AF971" w:rsidR="009C72D8" w:rsidRPr="009C72D8" w:rsidRDefault="009C72D8" w:rsidP="009C72D8">
      <w:pPr>
        <w:rPr>
          <w:sz w:val="2"/>
          <w:szCs w:val="2"/>
        </w:rPr>
      </w:pPr>
    </w:p>
    <w:p w14:paraId="1296413B" w14:textId="77777777" w:rsidR="009C72D8" w:rsidRPr="009C72D8" w:rsidRDefault="009C72D8" w:rsidP="009C72D8">
      <w:pPr>
        <w:rPr>
          <w:sz w:val="2"/>
          <w:szCs w:val="2"/>
        </w:rPr>
      </w:pPr>
    </w:p>
    <w:p w14:paraId="2AB11918" w14:textId="77777777" w:rsidR="009C72D8" w:rsidRPr="009C72D8" w:rsidRDefault="009C72D8" w:rsidP="009C72D8">
      <w:pPr>
        <w:rPr>
          <w:sz w:val="2"/>
          <w:szCs w:val="2"/>
        </w:rPr>
      </w:pPr>
    </w:p>
    <w:p w14:paraId="47C68174" w14:textId="77777777" w:rsidR="009C72D8" w:rsidRPr="009C72D8" w:rsidRDefault="009C72D8" w:rsidP="009C72D8">
      <w:pPr>
        <w:rPr>
          <w:sz w:val="2"/>
          <w:szCs w:val="2"/>
        </w:rPr>
      </w:pPr>
    </w:p>
    <w:p w14:paraId="1C1BC36C" w14:textId="77777777" w:rsidR="009C72D8" w:rsidRPr="009C72D8" w:rsidRDefault="009C72D8" w:rsidP="009C72D8">
      <w:pPr>
        <w:rPr>
          <w:sz w:val="2"/>
          <w:szCs w:val="2"/>
        </w:rPr>
      </w:pPr>
    </w:p>
    <w:p w14:paraId="4F25A80F" w14:textId="77777777" w:rsidR="009C72D8" w:rsidRPr="009C72D8" w:rsidRDefault="009C72D8" w:rsidP="009C72D8">
      <w:pPr>
        <w:rPr>
          <w:sz w:val="2"/>
          <w:szCs w:val="2"/>
        </w:rPr>
      </w:pPr>
    </w:p>
    <w:p w14:paraId="79ABC57B" w14:textId="77777777" w:rsidR="009C72D8" w:rsidRPr="009C72D8" w:rsidRDefault="009C72D8" w:rsidP="009C72D8">
      <w:pPr>
        <w:rPr>
          <w:sz w:val="2"/>
          <w:szCs w:val="2"/>
        </w:rPr>
      </w:pPr>
    </w:p>
    <w:p w14:paraId="6F822425" w14:textId="41DB488C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7968" behindDoc="1" locked="1" layoutInCell="1" allowOverlap="1" wp14:anchorId="147B0C23" wp14:editId="406436C4">
            <wp:simplePos x="0" y="0"/>
            <wp:positionH relativeFrom="page">
              <wp:posOffset>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1F9C2" w14:textId="2FB148F0" w:rsidR="009C72D8" w:rsidRPr="009C72D8" w:rsidRDefault="009C72D8" w:rsidP="009C72D8">
      <w:pPr>
        <w:rPr>
          <w:sz w:val="2"/>
          <w:szCs w:val="2"/>
        </w:rPr>
      </w:pPr>
    </w:p>
    <w:p w14:paraId="5996543D" w14:textId="77777777" w:rsidR="009C72D8" w:rsidRPr="009C72D8" w:rsidRDefault="009C72D8" w:rsidP="009C72D8">
      <w:pPr>
        <w:rPr>
          <w:sz w:val="2"/>
          <w:szCs w:val="2"/>
        </w:rPr>
      </w:pPr>
    </w:p>
    <w:p w14:paraId="36C9B4A7" w14:textId="77777777" w:rsidR="009C72D8" w:rsidRPr="009C72D8" w:rsidRDefault="009C72D8" w:rsidP="009C72D8">
      <w:pPr>
        <w:rPr>
          <w:sz w:val="2"/>
          <w:szCs w:val="2"/>
        </w:rPr>
      </w:pPr>
    </w:p>
    <w:p w14:paraId="50A189B1" w14:textId="74FC21C9" w:rsidR="009C72D8" w:rsidRPr="009C72D8" w:rsidRDefault="009C72D8" w:rsidP="009C72D8">
      <w:pPr>
        <w:rPr>
          <w:sz w:val="2"/>
          <w:szCs w:val="2"/>
        </w:rPr>
      </w:pPr>
    </w:p>
    <w:p w14:paraId="1A4E9418" w14:textId="77777777" w:rsidR="009C72D8" w:rsidRPr="009C72D8" w:rsidRDefault="009C72D8" w:rsidP="009C72D8">
      <w:pPr>
        <w:rPr>
          <w:sz w:val="2"/>
          <w:szCs w:val="2"/>
        </w:rPr>
      </w:pPr>
    </w:p>
    <w:p w14:paraId="7609B41F" w14:textId="77777777" w:rsidR="009C72D8" w:rsidRPr="009C72D8" w:rsidRDefault="009C72D8" w:rsidP="009C72D8">
      <w:pPr>
        <w:rPr>
          <w:sz w:val="2"/>
          <w:szCs w:val="2"/>
        </w:rPr>
      </w:pPr>
    </w:p>
    <w:p w14:paraId="30B08130" w14:textId="77777777" w:rsidR="009C72D8" w:rsidRPr="009C72D8" w:rsidRDefault="009C72D8" w:rsidP="009C72D8">
      <w:pPr>
        <w:rPr>
          <w:sz w:val="2"/>
          <w:szCs w:val="2"/>
        </w:rPr>
      </w:pPr>
    </w:p>
    <w:p w14:paraId="329D4B6F" w14:textId="77777777" w:rsidR="009C72D8" w:rsidRPr="009C72D8" w:rsidRDefault="009C72D8" w:rsidP="009C72D8">
      <w:pPr>
        <w:rPr>
          <w:sz w:val="2"/>
          <w:szCs w:val="2"/>
        </w:rPr>
      </w:pPr>
    </w:p>
    <w:p w14:paraId="25BA26D5" w14:textId="499E4868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0800" behindDoc="1" locked="1" layoutInCell="1" allowOverlap="1" wp14:anchorId="4FE4D9AA" wp14:editId="5F95C129">
            <wp:simplePos x="0" y="0"/>
            <wp:positionH relativeFrom="page">
              <wp:posOffset>1890395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1824" behindDoc="1" locked="1" layoutInCell="1" allowOverlap="1" wp14:anchorId="158002B5" wp14:editId="6B227526">
            <wp:simplePos x="0" y="0"/>
            <wp:positionH relativeFrom="page">
              <wp:posOffset>3780790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2848" behindDoc="1" locked="1" layoutInCell="1" allowOverlap="1" wp14:anchorId="584CA70E" wp14:editId="6221BB6F">
            <wp:simplePos x="0" y="0"/>
            <wp:positionH relativeFrom="page">
              <wp:posOffset>5670550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8940" w14:textId="48EF3952" w:rsidR="009C72D8" w:rsidRPr="009C72D8" w:rsidRDefault="009C72D8" w:rsidP="009C72D8">
      <w:pPr>
        <w:rPr>
          <w:sz w:val="2"/>
          <w:szCs w:val="2"/>
        </w:rPr>
      </w:pPr>
    </w:p>
    <w:p w14:paraId="0F98B65A" w14:textId="77777777" w:rsidR="009C72D8" w:rsidRPr="009C72D8" w:rsidRDefault="009C72D8" w:rsidP="009C72D8">
      <w:pPr>
        <w:rPr>
          <w:sz w:val="2"/>
          <w:szCs w:val="2"/>
        </w:rPr>
      </w:pPr>
    </w:p>
    <w:p w14:paraId="21967625" w14:textId="77777777" w:rsidR="009C72D8" w:rsidRPr="009C72D8" w:rsidRDefault="009C72D8" w:rsidP="009C72D8">
      <w:pPr>
        <w:rPr>
          <w:sz w:val="2"/>
          <w:szCs w:val="2"/>
        </w:rPr>
      </w:pPr>
    </w:p>
    <w:p w14:paraId="2730936C" w14:textId="77777777" w:rsidR="009C72D8" w:rsidRPr="009C72D8" w:rsidRDefault="009C72D8" w:rsidP="009C72D8">
      <w:pPr>
        <w:rPr>
          <w:sz w:val="2"/>
          <w:szCs w:val="2"/>
        </w:rPr>
      </w:pPr>
    </w:p>
    <w:p w14:paraId="0D32D8EA" w14:textId="77777777" w:rsidR="009C72D8" w:rsidRPr="009C72D8" w:rsidRDefault="009C72D8" w:rsidP="009C72D8">
      <w:pPr>
        <w:rPr>
          <w:sz w:val="2"/>
          <w:szCs w:val="2"/>
        </w:rPr>
      </w:pPr>
    </w:p>
    <w:p w14:paraId="1F9C423D" w14:textId="77777777" w:rsidR="009C72D8" w:rsidRPr="009C72D8" w:rsidRDefault="009C72D8" w:rsidP="009C72D8">
      <w:pPr>
        <w:rPr>
          <w:sz w:val="2"/>
          <w:szCs w:val="2"/>
        </w:rPr>
      </w:pPr>
    </w:p>
    <w:p w14:paraId="217B716F" w14:textId="6D777A72" w:rsidR="009C72D8" w:rsidRPr="009C72D8" w:rsidRDefault="009C72D8" w:rsidP="009C72D8">
      <w:pPr>
        <w:rPr>
          <w:sz w:val="2"/>
          <w:szCs w:val="2"/>
        </w:rPr>
      </w:pPr>
    </w:p>
    <w:p w14:paraId="0D484770" w14:textId="57D5FF1B" w:rsidR="009C72D8" w:rsidRPr="009C72D8" w:rsidRDefault="009C72D8" w:rsidP="009C72D8">
      <w:pPr>
        <w:rPr>
          <w:sz w:val="2"/>
          <w:szCs w:val="2"/>
        </w:rPr>
      </w:pPr>
    </w:p>
    <w:p w14:paraId="192ADE9F" w14:textId="71B371C6" w:rsidR="009C72D8" w:rsidRPr="009C72D8" w:rsidRDefault="009C72D8" w:rsidP="009C72D8">
      <w:pPr>
        <w:rPr>
          <w:sz w:val="2"/>
          <w:szCs w:val="2"/>
        </w:rPr>
      </w:pPr>
    </w:p>
    <w:p w14:paraId="6F68FE04" w14:textId="46E36575" w:rsidR="009C72D8" w:rsidRPr="009C72D8" w:rsidRDefault="009C72D8" w:rsidP="009C72D8">
      <w:pPr>
        <w:rPr>
          <w:sz w:val="2"/>
          <w:szCs w:val="2"/>
        </w:rPr>
      </w:pPr>
    </w:p>
    <w:p w14:paraId="72E48039" w14:textId="777B38AE" w:rsidR="009C72D8" w:rsidRPr="009C72D8" w:rsidRDefault="009C72D8" w:rsidP="009C72D8">
      <w:pPr>
        <w:rPr>
          <w:sz w:val="2"/>
          <w:szCs w:val="2"/>
        </w:rPr>
      </w:pPr>
    </w:p>
    <w:p w14:paraId="0BB8065C" w14:textId="49B026E0" w:rsidR="009C72D8" w:rsidRPr="009C72D8" w:rsidRDefault="009C72D8" w:rsidP="009C72D8">
      <w:pPr>
        <w:rPr>
          <w:sz w:val="2"/>
          <w:szCs w:val="2"/>
        </w:rPr>
      </w:pPr>
    </w:p>
    <w:p w14:paraId="6B943190" w14:textId="77777777" w:rsidR="009C72D8" w:rsidRPr="009C72D8" w:rsidRDefault="009C72D8" w:rsidP="009C72D8">
      <w:pPr>
        <w:rPr>
          <w:sz w:val="2"/>
          <w:szCs w:val="2"/>
        </w:rPr>
      </w:pPr>
    </w:p>
    <w:p w14:paraId="02E2E829" w14:textId="7BFDBB1F" w:rsidR="009C72D8" w:rsidRPr="009C72D8" w:rsidRDefault="009C72D8" w:rsidP="009C72D8">
      <w:pPr>
        <w:rPr>
          <w:sz w:val="2"/>
          <w:szCs w:val="2"/>
        </w:rPr>
      </w:pPr>
    </w:p>
    <w:p w14:paraId="1F344586" w14:textId="6FA36BE5" w:rsidR="009C72D8" w:rsidRPr="009C72D8" w:rsidRDefault="009C72D8" w:rsidP="009C72D8">
      <w:pPr>
        <w:rPr>
          <w:sz w:val="2"/>
          <w:szCs w:val="2"/>
        </w:rPr>
      </w:pPr>
    </w:p>
    <w:p w14:paraId="67E58B56" w14:textId="77777777" w:rsidR="009C72D8" w:rsidRPr="009C72D8" w:rsidRDefault="009C72D8" w:rsidP="009C72D8">
      <w:pPr>
        <w:rPr>
          <w:sz w:val="2"/>
          <w:szCs w:val="2"/>
        </w:rPr>
      </w:pPr>
    </w:p>
    <w:p w14:paraId="083661F0" w14:textId="26FD5880" w:rsidR="009C72D8" w:rsidRPr="009C72D8" w:rsidRDefault="009C72D8" w:rsidP="009C72D8">
      <w:pPr>
        <w:rPr>
          <w:sz w:val="2"/>
          <w:szCs w:val="2"/>
        </w:rPr>
      </w:pPr>
    </w:p>
    <w:p w14:paraId="2DF1A453" w14:textId="77777777" w:rsidR="009C72D8" w:rsidRPr="009C72D8" w:rsidRDefault="009C72D8" w:rsidP="009C72D8">
      <w:pPr>
        <w:rPr>
          <w:sz w:val="2"/>
          <w:szCs w:val="2"/>
        </w:rPr>
      </w:pPr>
    </w:p>
    <w:p w14:paraId="08BB6E50" w14:textId="77777777" w:rsidR="009C72D8" w:rsidRPr="009C72D8" w:rsidRDefault="009C72D8" w:rsidP="009C72D8">
      <w:pPr>
        <w:rPr>
          <w:sz w:val="2"/>
          <w:szCs w:val="2"/>
        </w:rPr>
      </w:pPr>
    </w:p>
    <w:p w14:paraId="6956DC49" w14:textId="77777777" w:rsidR="009C72D8" w:rsidRPr="009C72D8" w:rsidRDefault="009C72D8" w:rsidP="009C72D8">
      <w:pPr>
        <w:rPr>
          <w:sz w:val="2"/>
          <w:szCs w:val="2"/>
        </w:rPr>
      </w:pPr>
    </w:p>
    <w:p w14:paraId="7A363595" w14:textId="26DA1EDB" w:rsidR="009C72D8" w:rsidRPr="009C72D8" w:rsidRDefault="009C72D8" w:rsidP="009C72D8">
      <w:pPr>
        <w:rPr>
          <w:sz w:val="2"/>
          <w:szCs w:val="2"/>
        </w:rPr>
      </w:pPr>
    </w:p>
    <w:p w14:paraId="39993551" w14:textId="77777777" w:rsidR="009C72D8" w:rsidRPr="009C72D8" w:rsidRDefault="009C72D8" w:rsidP="009C72D8">
      <w:pPr>
        <w:rPr>
          <w:sz w:val="2"/>
          <w:szCs w:val="2"/>
        </w:rPr>
      </w:pPr>
    </w:p>
    <w:p w14:paraId="088C2F3C" w14:textId="7D7A3595" w:rsidR="009C72D8" w:rsidRPr="009C72D8" w:rsidRDefault="009C72D8" w:rsidP="009C72D8">
      <w:pPr>
        <w:rPr>
          <w:sz w:val="2"/>
          <w:szCs w:val="2"/>
        </w:rPr>
      </w:pPr>
    </w:p>
    <w:p w14:paraId="6E2DF82E" w14:textId="77777777" w:rsidR="009C72D8" w:rsidRPr="009C72D8" w:rsidRDefault="009C72D8" w:rsidP="009C72D8">
      <w:pPr>
        <w:rPr>
          <w:sz w:val="2"/>
          <w:szCs w:val="2"/>
        </w:rPr>
      </w:pPr>
    </w:p>
    <w:p w14:paraId="5C8EB011" w14:textId="77777777" w:rsidR="009C72D8" w:rsidRPr="009C72D8" w:rsidRDefault="009C72D8" w:rsidP="009C72D8">
      <w:pPr>
        <w:rPr>
          <w:sz w:val="2"/>
          <w:szCs w:val="2"/>
        </w:rPr>
      </w:pPr>
    </w:p>
    <w:p w14:paraId="0C882BB7" w14:textId="32A26992" w:rsidR="009C72D8" w:rsidRPr="009C72D8" w:rsidRDefault="009C72D8" w:rsidP="009C72D8">
      <w:pPr>
        <w:rPr>
          <w:sz w:val="2"/>
          <w:szCs w:val="2"/>
        </w:rPr>
      </w:pPr>
    </w:p>
    <w:p w14:paraId="61D0C59F" w14:textId="77777777" w:rsidR="009C72D8" w:rsidRPr="009C72D8" w:rsidRDefault="009C72D8" w:rsidP="009C72D8">
      <w:pPr>
        <w:rPr>
          <w:sz w:val="2"/>
          <w:szCs w:val="2"/>
        </w:rPr>
      </w:pPr>
    </w:p>
    <w:p w14:paraId="55324C94" w14:textId="77777777" w:rsidR="009C72D8" w:rsidRPr="009C72D8" w:rsidRDefault="009C72D8" w:rsidP="009C72D8">
      <w:pPr>
        <w:rPr>
          <w:sz w:val="2"/>
          <w:szCs w:val="2"/>
        </w:rPr>
      </w:pPr>
    </w:p>
    <w:p w14:paraId="65B1F545" w14:textId="67CDEF77" w:rsidR="009C72D8" w:rsidRPr="009C72D8" w:rsidRDefault="009C72D8" w:rsidP="009C72D8">
      <w:pPr>
        <w:rPr>
          <w:sz w:val="2"/>
          <w:szCs w:val="2"/>
        </w:rPr>
      </w:pPr>
    </w:p>
    <w:p w14:paraId="6CCBBB1E" w14:textId="28E74B65" w:rsidR="009C72D8" w:rsidRPr="009C72D8" w:rsidRDefault="009C72D8" w:rsidP="009C72D8">
      <w:pPr>
        <w:rPr>
          <w:sz w:val="2"/>
          <w:szCs w:val="2"/>
        </w:rPr>
      </w:pPr>
    </w:p>
    <w:p w14:paraId="62C0B366" w14:textId="10A4316F" w:rsidR="009C72D8" w:rsidRPr="009C72D8" w:rsidRDefault="009C72D8" w:rsidP="009C72D8">
      <w:pPr>
        <w:rPr>
          <w:sz w:val="2"/>
          <w:szCs w:val="2"/>
        </w:rPr>
      </w:pPr>
    </w:p>
    <w:p w14:paraId="7DC71243" w14:textId="77777777" w:rsidR="009C72D8" w:rsidRPr="009C72D8" w:rsidRDefault="009C72D8" w:rsidP="009C72D8">
      <w:pPr>
        <w:rPr>
          <w:sz w:val="2"/>
          <w:szCs w:val="2"/>
        </w:rPr>
      </w:pPr>
    </w:p>
    <w:p w14:paraId="05DB46F0" w14:textId="6A9CE979" w:rsidR="009C72D8" w:rsidRPr="009C72D8" w:rsidRDefault="009C72D8" w:rsidP="009C72D8">
      <w:pPr>
        <w:rPr>
          <w:sz w:val="2"/>
          <w:szCs w:val="2"/>
        </w:rPr>
      </w:pPr>
    </w:p>
    <w:p w14:paraId="6CA58F62" w14:textId="4B19A574" w:rsidR="009C72D8" w:rsidRPr="009C72D8" w:rsidRDefault="009C72D8" w:rsidP="009C72D8">
      <w:pPr>
        <w:rPr>
          <w:sz w:val="2"/>
          <w:szCs w:val="2"/>
        </w:rPr>
      </w:pPr>
    </w:p>
    <w:p w14:paraId="45F61659" w14:textId="2CFAB989" w:rsidR="009C72D8" w:rsidRPr="009C72D8" w:rsidRDefault="009C72D8" w:rsidP="009C72D8">
      <w:pPr>
        <w:rPr>
          <w:sz w:val="2"/>
          <w:szCs w:val="2"/>
        </w:rPr>
      </w:pPr>
    </w:p>
    <w:p w14:paraId="5F7F24E2" w14:textId="1A67CFA1" w:rsidR="009C72D8" w:rsidRPr="009C72D8" w:rsidRDefault="009C72D8" w:rsidP="009C72D8">
      <w:pPr>
        <w:rPr>
          <w:sz w:val="2"/>
          <w:szCs w:val="2"/>
        </w:rPr>
      </w:pPr>
    </w:p>
    <w:p w14:paraId="230D5C6F" w14:textId="30469EC2" w:rsidR="009C72D8" w:rsidRPr="009C72D8" w:rsidRDefault="009C72D8" w:rsidP="009C72D8">
      <w:pPr>
        <w:rPr>
          <w:sz w:val="2"/>
          <w:szCs w:val="2"/>
        </w:rPr>
      </w:pPr>
    </w:p>
    <w:p w14:paraId="597B1D5F" w14:textId="77777777" w:rsidR="009C72D8" w:rsidRPr="009C72D8" w:rsidRDefault="009C72D8" w:rsidP="009C72D8">
      <w:pPr>
        <w:rPr>
          <w:sz w:val="2"/>
          <w:szCs w:val="2"/>
        </w:rPr>
      </w:pPr>
    </w:p>
    <w:p w14:paraId="43F45E19" w14:textId="77777777" w:rsidR="009C72D8" w:rsidRPr="009C72D8" w:rsidRDefault="009C72D8" w:rsidP="009C72D8">
      <w:pPr>
        <w:rPr>
          <w:sz w:val="2"/>
          <w:szCs w:val="2"/>
        </w:rPr>
      </w:pPr>
    </w:p>
    <w:p w14:paraId="4CF15692" w14:textId="0F48A9D7" w:rsidR="009C72D8" w:rsidRPr="009C72D8" w:rsidRDefault="009C72D8" w:rsidP="009C72D8">
      <w:pPr>
        <w:rPr>
          <w:sz w:val="2"/>
          <w:szCs w:val="2"/>
        </w:rPr>
      </w:pPr>
    </w:p>
    <w:p w14:paraId="5E208462" w14:textId="26A64A91" w:rsidR="009C72D8" w:rsidRPr="009C72D8" w:rsidRDefault="009C72D8" w:rsidP="009C72D8">
      <w:pPr>
        <w:rPr>
          <w:sz w:val="2"/>
          <w:szCs w:val="2"/>
        </w:rPr>
      </w:pPr>
    </w:p>
    <w:p w14:paraId="7213AB54" w14:textId="2BC96921" w:rsidR="009C72D8" w:rsidRPr="009C72D8" w:rsidRDefault="009C72D8" w:rsidP="009C72D8">
      <w:pPr>
        <w:rPr>
          <w:sz w:val="2"/>
          <w:szCs w:val="2"/>
        </w:rPr>
      </w:pPr>
    </w:p>
    <w:p w14:paraId="69EF9674" w14:textId="77777777" w:rsidR="009C72D8" w:rsidRPr="009C72D8" w:rsidRDefault="009C72D8" w:rsidP="009C72D8">
      <w:pPr>
        <w:rPr>
          <w:sz w:val="2"/>
          <w:szCs w:val="2"/>
        </w:rPr>
      </w:pPr>
    </w:p>
    <w:p w14:paraId="70E65D80" w14:textId="65A749F8" w:rsidR="009C72D8" w:rsidRPr="009C72D8" w:rsidRDefault="008137B7" w:rsidP="009C72D8">
      <w:pPr>
        <w:rPr>
          <w:sz w:val="2"/>
          <w:szCs w:val="2"/>
        </w:rPr>
      </w:pPr>
      <w:r>
        <w:rPr>
          <w:sz w:val="2"/>
          <w:szCs w:val="2"/>
        </w:rPr>
        <w:softHyphen/>
      </w:r>
      <w:r>
        <w:rPr>
          <w:sz w:val="2"/>
          <w:szCs w:val="2"/>
        </w:rPr>
        <w:softHyphen/>
      </w:r>
    </w:p>
    <w:p w14:paraId="549F63E2" w14:textId="77777777" w:rsidR="009C72D8" w:rsidRPr="009C72D8" w:rsidRDefault="009C72D8" w:rsidP="009C72D8">
      <w:pPr>
        <w:rPr>
          <w:sz w:val="2"/>
          <w:szCs w:val="2"/>
        </w:rPr>
      </w:pPr>
    </w:p>
    <w:p w14:paraId="63DA0D5E" w14:textId="77777777" w:rsidR="009C72D8" w:rsidRPr="009C72D8" w:rsidRDefault="009C72D8" w:rsidP="009C72D8">
      <w:pPr>
        <w:rPr>
          <w:sz w:val="2"/>
          <w:szCs w:val="2"/>
        </w:rPr>
      </w:pPr>
    </w:p>
    <w:p w14:paraId="0C9B488A" w14:textId="74624BF2" w:rsidR="009C72D8" w:rsidRPr="009C72D8" w:rsidRDefault="009C72D8" w:rsidP="009C72D8">
      <w:pPr>
        <w:rPr>
          <w:sz w:val="2"/>
          <w:szCs w:val="2"/>
        </w:rPr>
      </w:pPr>
    </w:p>
    <w:p w14:paraId="2DC66B72" w14:textId="77777777" w:rsidR="009C72D8" w:rsidRPr="009C72D8" w:rsidRDefault="009C72D8" w:rsidP="009C72D8">
      <w:pPr>
        <w:rPr>
          <w:sz w:val="2"/>
          <w:szCs w:val="2"/>
        </w:rPr>
      </w:pPr>
    </w:p>
    <w:p w14:paraId="29D49E4E" w14:textId="67312142" w:rsidR="009C72D8" w:rsidRPr="009C72D8" w:rsidRDefault="009C72D8" w:rsidP="009C72D8">
      <w:pPr>
        <w:rPr>
          <w:sz w:val="2"/>
          <w:szCs w:val="2"/>
        </w:rPr>
      </w:pPr>
    </w:p>
    <w:p w14:paraId="4563F5D2" w14:textId="6F01E635" w:rsidR="009C72D8" w:rsidRPr="009C72D8" w:rsidRDefault="008137B7" w:rsidP="009C72D8">
      <w:pPr>
        <w:rPr>
          <w:sz w:val="2"/>
          <w:szCs w:val="2"/>
        </w:rPr>
      </w:pPr>
      <w:r>
        <w:rPr>
          <w:sz w:val="2"/>
          <w:szCs w:val="2"/>
        </w:rPr>
        <w:softHyphen/>
      </w:r>
    </w:p>
    <w:p w14:paraId="1ED6C021" w14:textId="0F330311" w:rsidR="009C72D8" w:rsidRPr="009C72D8" w:rsidRDefault="009C72D8" w:rsidP="009C72D8">
      <w:pPr>
        <w:rPr>
          <w:sz w:val="2"/>
          <w:szCs w:val="2"/>
        </w:rPr>
      </w:pPr>
    </w:p>
    <w:p w14:paraId="1619A197" w14:textId="2C41EAB9" w:rsidR="009C72D8" w:rsidRPr="009C72D8" w:rsidRDefault="009C72D8" w:rsidP="009C72D8">
      <w:pPr>
        <w:rPr>
          <w:sz w:val="2"/>
          <w:szCs w:val="2"/>
        </w:rPr>
      </w:pPr>
    </w:p>
    <w:p w14:paraId="19A5C417" w14:textId="77777777" w:rsidR="009C72D8" w:rsidRPr="009C72D8" w:rsidRDefault="009C72D8" w:rsidP="009C72D8">
      <w:pPr>
        <w:rPr>
          <w:sz w:val="2"/>
          <w:szCs w:val="2"/>
        </w:rPr>
      </w:pPr>
    </w:p>
    <w:p w14:paraId="16D60CE1" w14:textId="77777777" w:rsidR="009C72D8" w:rsidRPr="009C72D8" w:rsidRDefault="009C72D8" w:rsidP="009C72D8">
      <w:pPr>
        <w:rPr>
          <w:sz w:val="2"/>
          <w:szCs w:val="2"/>
        </w:rPr>
      </w:pPr>
    </w:p>
    <w:p w14:paraId="4BB8ECDF" w14:textId="77777777" w:rsidR="009C72D8" w:rsidRPr="009C72D8" w:rsidRDefault="009C72D8" w:rsidP="009C72D8">
      <w:pPr>
        <w:rPr>
          <w:sz w:val="2"/>
          <w:szCs w:val="2"/>
        </w:rPr>
      </w:pPr>
    </w:p>
    <w:p w14:paraId="6747FF74" w14:textId="77777777" w:rsidR="009C72D8" w:rsidRPr="009C72D8" w:rsidRDefault="009C72D8" w:rsidP="009C72D8">
      <w:pPr>
        <w:rPr>
          <w:sz w:val="2"/>
          <w:szCs w:val="2"/>
        </w:rPr>
      </w:pPr>
    </w:p>
    <w:p w14:paraId="72834BCD" w14:textId="77777777" w:rsidR="009C72D8" w:rsidRPr="009C72D8" w:rsidRDefault="009C72D8" w:rsidP="009C72D8">
      <w:pPr>
        <w:rPr>
          <w:sz w:val="2"/>
          <w:szCs w:val="2"/>
        </w:rPr>
      </w:pPr>
    </w:p>
    <w:p w14:paraId="40BF9CC5" w14:textId="2F29F1AD" w:rsidR="009C72D8" w:rsidRPr="009C72D8" w:rsidRDefault="009C72D8" w:rsidP="009C72D8">
      <w:pPr>
        <w:rPr>
          <w:sz w:val="2"/>
          <w:szCs w:val="2"/>
        </w:rPr>
      </w:pPr>
    </w:p>
    <w:p w14:paraId="76746CB7" w14:textId="77777777" w:rsidR="009C72D8" w:rsidRPr="009C72D8" w:rsidRDefault="009C72D8" w:rsidP="009C72D8">
      <w:pPr>
        <w:rPr>
          <w:sz w:val="2"/>
          <w:szCs w:val="2"/>
        </w:rPr>
      </w:pPr>
    </w:p>
    <w:p w14:paraId="7FC70CFA" w14:textId="77777777" w:rsidR="009C72D8" w:rsidRPr="009C72D8" w:rsidRDefault="009C72D8" w:rsidP="009C72D8">
      <w:pPr>
        <w:rPr>
          <w:sz w:val="2"/>
          <w:szCs w:val="2"/>
        </w:rPr>
      </w:pPr>
    </w:p>
    <w:p w14:paraId="374DC69D" w14:textId="77777777" w:rsidR="009C72D8" w:rsidRPr="009C72D8" w:rsidRDefault="009C72D8" w:rsidP="009C72D8">
      <w:pPr>
        <w:rPr>
          <w:sz w:val="2"/>
          <w:szCs w:val="2"/>
        </w:rPr>
      </w:pPr>
    </w:p>
    <w:p w14:paraId="6EBE5ABA" w14:textId="77777777" w:rsidR="009C72D8" w:rsidRPr="009C72D8" w:rsidRDefault="009C72D8" w:rsidP="009C72D8">
      <w:pPr>
        <w:rPr>
          <w:sz w:val="2"/>
          <w:szCs w:val="2"/>
        </w:rPr>
      </w:pPr>
    </w:p>
    <w:p w14:paraId="287AB357" w14:textId="77777777" w:rsidR="009C72D8" w:rsidRPr="009C72D8" w:rsidRDefault="009C72D8" w:rsidP="009C72D8">
      <w:pPr>
        <w:rPr>
          <w:sz w:val="2"/>
          <w:szCs w:val="2"/>
        </w:rPr>
      </w:pPr>
    </w:p>
    <w:p w14:paraId="35B51499" w14:textId="55EA7D99" w:rsidR="009C72D8" w:rsidRPr="009C72D8" w:rsidRDefault="009C72D8" w:rsidP="009C72D8">
      <w:pPr>
        <w:rPr>
          <w:sz w:val="2"/>
          <w:szCs w:val="2"/>
        </w:rPr>
      </w:pPr>
    </w:p>
    <w:p w14:paraId="0AFEFDC9" w14:textId="77777777" w:rsidR="009C72D8" w:rsidRPr="009C72D8" w:rsidRDefault="009C72D8" w:rsidP="009C72D8">
      <w:pPr>
        <w:rPr>
          <w:sz w:val="2"/>
          <w:szCs w:val="2"/>
        </w:rPr>
      </w:pPr>
    </w:p>
    <w:p w14:paraId="79B855BD" w14:textId="77777777" w:rsidR="009C72D8" w:rsidRPr="009C72D8" w:rsidRDefault="009C72D8" w:rsidP="009C72D8">
      <w:pPr>
        <w:rPr>
          <w:sz w:val="2"/>
          <w:szCs w:val="2"/>
        </w:rPr>
      </w:pPr>
    </w:p>
    <w:p w14:paraId="2D51889F" w14:textId="744060C9" w:rsidR="009C72D8" w:rsidRPr="009C72D8" w:rsidRDefault="009C72D8" w:rsidP="009C72D8">
      <w:pPr>
        <w:rPr>
          <w:sz w:val="2"/>
          <w:szCs w:val="2"/>
        </w:rPr>
      </w:pPr>
    </w:p>
    <w:p w14:paraId="264BB53C" w14:textId="7EA8D7A7" w:rsidR="009C72D8" w:rsidRPr="009C72D8" w:rsidRDefault="009C72D8" w:rsidP="009C72D8">
      <w:pPr>
        <w:rPr>
          <w:sz w:val="2"/>
          <w:szCs w:val="2"/>
        </w:rPr>
      </w:pPr>
    </w:p>
    <w:p w14:paraId="2C0B90B2" w14:textId="77777777" w:rsidR="009C72D8" w:rsidRPr="009C72D8" w:rsidRDefault="009C72D8" w:rsidP="009C72D8">
      <w:pPr>
        <w:rPr>
          <w:sz w:val="2"/>
          <w:szCs w:val="2"/>
        </w:rPr>
      </w:pPr>
    </w:p>
    <w:p w14:paraId="64CC8425" w14:textId="77777777" w:rsidR="009C72D8" w:rsidRPr="009C72D8" w:rsidRDefault="009C72D8" w:rsidP="009C72D8">
      <w:pPr>
        <w:rPr>
          <w:sz w:val="2"/>
          <w:szCs w:val="2"/>
        </w:rPr>
      </w:pPr>
    </w:p>
    <w:p w14:paraId="4DA024BA" w14:textId="679E387B" w:rsidR="009C72D8" w:rsidRPr="009C72D8" w:rsidRDefault="009C72D8" w:rsidP="009C72D8">
      <w:pPr>
        <w:rPr>
          <w:sz w:val="2"/>
          <w:szCs w:val="2"/>
        </w:rPr>
      </w:pPr>
    </w:p>
    <w:p w14:paraId="0FBC0F27" w14:textId="77777777" w:rsidR="009C72D8" w:rsidRPr="009C72D8" w:rsidRDefault="009C72D8" w:rsidP="009C72D8">
      <w:pPr>
        <w:rPr>
          <w:sz w:val="2"/>
          <w:szCs w:val="2"/>
        </w:rPr>
      </w:pPr>
    </w:p>
    <w:p w14:paraId="16249BC3" w14:textId="7CC41803" w:rsidR="009C72D8" w:rsidRPr="009C72D8" w:rsidRDefault="009C72D8" w:rsidP="009C72D8">
      <w:pPr>
        <w:rPr>
          <w:sz w:val="2"/>
          <w:szCs w:val="2"/>
        </w:rPr>
      </w:pPr>
    </w:p>
    <w:p w14:paraId="3F940F17" w14:textId="77777777" w:rsidR="009C72D8" w:rsidRPr="009C72D8" w:rsidRDefault="009C72D8" w:rsidP="009C72D8">
      <w:pPr>
        <w:rPr>
          <w:sz w:val="2"/>
          <w:szCs w:val="2"/>
        </w:rPr>
      </w:pPr>
    </w:p>
    <w:p w14:paraId="474A0AF2" w14:textId="77777777" w:rsidR="009C72D8" w:rsidRPr="009C72D8" w:rsidRDefault="009C72D8" w:rsidP="009C72D8">
      <w:pPr>
        <w:rPr>
          <w:sz w:val="2"/>
          <w:szCs w:val="2"/>
        </w:rPr>
      </w:pPr>
    </w:p>
    <w:p w14:paraId="615423F2" w14:textId="77777777" w:rsidR="009C72D8" w:rsidRPr="009C72D8" w:rsidRDefault="009C72D8" w:rsidP="009C72D8">
      <w:pPr>
        <w:rPr>
          <w:sz w:val="2"/>
          <w:szCs w:val="2"/>
        </w:rPr>
      </w:pPr>
    </w:p>
    <w:p w14:paraId="6C697F74" w14:textId="77777777" w:rsidR="009C72D8" w:rsidRPr="009C72D8" w:rsidRDefault="009C72D8" w:rsidP="009C72D8">
      <w:pPr>
        <w:rPr>
          <w:sz w:val="2"/>
          <w:szCs w:val="2"/>
        </w:rPr>
      </w:pPr>
    </w:p>
    <w:p w14:paraId="3A97CF18" w14:textId="38C8754A" w:rsidR="009C72D8" w:rsidRPr="009C72D8" w:rsidRDefault="009C72D8" w:rsidP="009C72D8">
      <w:pPr>
        <w:rPr>
          <w:sz w:val="2"/>
          <w:szCs w:val="2"/>
        </w:rPr>
      </w:pPr>
    </w:p>
    <w:p w14:paraId="67FAC5E3" w14:textId="77777777" w:rsidR="009C72D8" w:rsidRPr="009C72D8" w:rsidRDefault="009C72D8" w:rsidP="009C72D8">
      <w:pPr>
        <w:rPr>
          <w:sz w:val="2"/>
          <w:szCs w:val="2"/>
        </w:rPr>
      </w:pPr>
    </w:p>
    <w:p w14:paraId="32D61018" w14:textId="77777777" w:rsidR="009C72D8" w:rsidRPr="009C72D8" w:rsidRDefault="009C72D8" w:rsidP="009C72D8">
      <w:pPr>
        <w:rPr>
          <w:sz w:val="2"/>
          <w:szCs w:val="2"/>
        </w:rPr>
      </w:pPr>
    </w:p>
    <w:p w14:paraId="44603FD4" w14:textId="769EA3A3" w:rsidR="009C72D8" w:rsidRPr="009C72D8" w:rsidRDefault="009C72D8" w:rsidP="009C72D8">
      <w:pPr>
        <w:rPr>
          <w:sz w:val="2"/>
          <w:szCs w:val="2"/>
        </w:rPr>
      </w:pPr>
    </w:p>
    <w:p w14:paraId="59C036A9" w14:textId="5B4D1895" w:rsidR="009C72D8" w:rsidRPr="009C72D8" w:rsidRDefault="009C72D8" w:rsidP="009C72D8">
      <w:pPr>
        <w:rPr>
          <w:sz w:val="2"/>
          <w:szCs w:val="2"/>
        </w:rPr>
      </w:pPr>
    </w:p>
    <w:p w14:paraId="4CA40BE2" w14:textId="63414900" w:rsidR="009C72D8" w:rsidRPr="009C72D8" w:rsidRDefault="009C72D8" w:rsidP="009C72D8">
      <w:pPr>
        <w:rPr>
          <w:sz w:val="2"/>
          <w:szCs w:val="2"/>
        </w:rPr>
      </w:pPr>
    </w:p>
    <w:p w14:paraId="675357D3" w14:textId="77777777" w:rsidR="009C72D8" w:rsidRPr="009C72D8" w:rsidRDefault="009C72D8" w:rsidP="009C72D8">
      <w:pPr>
        <w:rPr>
          <w:sz w:val="2"/>
          <w:szCs w:val="2"/>
        </w:rPr>
      </w:pPr>
    </w:p>
    <w:p w14:paraId="295665AF" w14:textId="77777777" w:rsidR="009C72D8" w:rsidRPr="009C72D8" w:rsidRDefault="009C72D8" w:rsidP="009C72D8">
      <w:pPr>
        <w:rPr>
          <w:sz w:val="2"/>
          <w:szCs w:val="2"/>
        </w:rPr>
      </w:pPr>
    </w:p>
    <w:p w14:paraId="58B2DFCA" w14:textId="77777777" w:rsidR="009C72D8" w:rsidRPr="009C72D8" w:rsidRDefault="009C72D8" w:rsidP="009C72D8">
      <w:pPr>
        <w:rPr>
          <w:sz w:val="2"/>
          <w:szCs w:val="2"/>
        </w:rPr>
      </w:pPr>
    </w:p>
    <w:p w14:paraId="75762A7A" w14:textId="77777777" w:rsidR="009C72D8" w:rsidRPr="009C72D8" w:rsidRDefault="009C72D8" w:rsidP="009C72D8">
      <w:pPr>
        <w:rPr>
          <w:sz w:val="2"/>
          <w:szCs w:val="2"/>
        </w:rPr>
      </w:pPr>
    </w:p>
    <w:p w14:paraId="67924171" w14:textId="77777777" w:rsidR="009C72D8" w:rsidRPr="009C72D8" w:rsidRDefault="009C72D8" w:rsidP="009C72D8">
      <w:pPr>
        <w:rPr>
          <w:sz w:val="2"/>
          <w:szCs w:val="2"/>
        </w:rPr>
      </w:pPr>
    </w:p>
    <w:p w14:paraId="2DA1F50F" w14:textId="77777777" w:rsidR="009C72D8" w:rsidRPr="009C72D8" w:rsidRDefault="009C72D8" w:rsidP="009C72D8">
      <w:pPr>
        <w:rPr>
          <w:sz w:val="2"/>
          <w:szCs w:val="2"/>
        </w:rPr>
      </w:pPr>
    </w:p>
    <w:p w14:paraId="5C886F3F" w14:textId="77777777" w:rsidR="009C72D8" w:rsidRPr="009C72D8" w:rsidRDefault="009C72D8" w:rsidP="009C72D8">
      <w:pPr>
        <w:rPr>
          <w:sz w:val="2"/>
          <w:szCs w:val="2"/>
        </w:rPr>
      </w:pPr>
    </w:p>
    <w:p w14:paraId="74526E9A" w14:textId="77777777" w:rsidR="009C72D8" w:rsidRPr="009C72D8" w:rsidRDefault="009C72D8" w:rsidP="009C72D8">
      <w:pPr>
        <w:rPr>
          <w:sz w:val="2"/>
          <w:szCs w:val="2"/>
        </w:rPr>
      </w:pPr>
    </w:p>
    <w:p w14:paraId="102BD28F" w14:textId="60C14176" w:rsidR="009C72D8" w:rsidRPr="009C72D8" w:rsidRDefault="009C72D8" w:rsidP="009C72D8">
      <w:pPr>
        <w:rPr>
          <w:sz w:val="2"/>
          <w:szCs w:val="2"/>
        </w:rPr>
      </w:pPr>
    </w:p>
    <w:p w14:paraId="450881AC" w14:textId="77777777" w:rsidR="009C72D8" w:rsidRPr="009C72D8" w:rsidRDefault="009C72D8" w:rsidP="009C72D8">
      <w:pPr>
        <w:rPr>
          <w:sz w:val="2"/>
          <w:szCs w:val="2"/>
        </w:rPr>
      </w:pPr>
    </w:p>
    <w:p w14:paraId="6B7005FB" w14:textId="77777777" w:rsidR="009C72D8" w:rsidRPr="009C72D8" w:rsidRDefault="009C72D8" w:rsidP="009C72D8">
      <w:pPr>
        <w:rPr>
          <w:sz w:val="2"/>
          <w:szCs w:val="2"/>
        </w:rPr>
      </w:pPr>
    </w:p>
    <w:p w14:paraId="46D6BBB7" w14:textId="77777777" w:rsidR="009C72D8" w:rsidRPr="009C72D8" w:rsidRDefault="009C72D8" w:rsidP="009C72D8">
      <w:pPr>
        <w:rPr>
          <w:sz w:val="2"/>
          <w:szCs w:val="2"/>
        </w:rPr>
      </w:pPr>
    </w:p>
    <w:p w14:paraId="1F4D7663" w14:textId="61528FC9" w:rsidR="009C72D8" w:rsidRPr="009C72D8" w:rsidRDefault="009C72D8" w:rsidP="009C72D8">
      <w:pPr>
        <w:rPr>
          <w:sz w:val="2"/>
          <w:szCs w:val="2"/>
        </w:rPr>
      </w:pPr>
    </w:p>
    <w:p w14:paraId="580B0FBB" w14:textId="77777777" w:rsidR="009C72D8" w:rsidRPr="009C72D8" w:rsidRDefault="009C72D8" w:rsidP="009C72D8">
      <w:pPr>
        <w:rPr>
          <w:sz w:val="2"/>
          <w:szCs w:val="2"/>
        </w:rPr>
      </w:pPr>
    </w:p>
    <w:p w14:paraId="07B6B265" w14:textId="77777777" w:rsidR="009C72D8" w:rsidRPr="009C72D8" w:rsidRDefault="009C72D8" w:rsidP="009C72D8">
      <w:pPr>
        <w:rPr>
          <w:sz w:val="2"/>
          <w:szCs w:val="2"/>
        </w:rPr>
      </w:pPr>
    </w:p>
    <w:p w14:paraId="55F1EAB8" w14:textId="77777777" w:rsidR="009C72D8" w:rsidRPr="009C72D8" w:rsidRDefault="009C72D8" w:rsidP="009C72D8">
      <w:pPr>
        <w:rPr>
          <w:sz w:val="2"/>
          <w:szCs w:val="2"/>
        </w:rPr>
      </w:pPr>
    </w:p>
    <w:p w14:paraId="26E3DAF8" w14:textId="7DCFEEB6" w:rsidR="009C72D8" w:rsidRPr="009C72D8" w:rsidRDefault="009C72D8" w:rsidP="009C72D8">
      <w:pPr>
        <w:rPr>
          <w:sz w:val="2"/>
          <w:szCs w:val="2"/>
        </w:rPr>
      </w:pPr>
    </w:p>
    <w:p w14:paraId="4AFFD909" w14:textId="77777777" w:rsidR="009C72D8" w:rsidRPr="009C72D8" w:rsidRDefault="009C72D8" w:rsidP="009C72D8">
      <w:pPr>
        <w:rPr>
          <w:sz w:val="2"/>
          <w:szCs w:val="2"/>
        </w:rPr>
      </w:pPr>
    </w:p>
    <w:p w14:paraId="3A884D53" w14:textId="0359CF43" w:rsidR="009C72D8" w:rsidRPr="009C72D8" w:rsidRDefault="009C72D8" w:rsidP="009C72D8">
      <w:pPr>
        <w:rPr>
          <w:sz w:val="2"/>
          <w:szCs w:val="2"/>
        </w:rPr>
      </w:pPr>
    </w:p>
    <w:p w14:paraId="3AFF3400" w14:textId="77777777" w:rsidR="009C72D8" w:rsidRPr="009C72D8" w:rsidRDefault="009C72D8" w:rsidP="009C72D8">
      <w:pPr>
        <w:rPr>
          <w:sz w:val="2"/>
          <w:szCs w:val="2"/>
        </w:rPr>
      </w:pPr>
    </w:p>
    <w:p w14:paraId="5EA3B4D8" w14:textId="0DE21CA6" w:rsidR="009C72D8" w:rsidRPr="009C72D8" w:rsidRDefault="009C72D8" w:rsidP="009C72D8">
      <w:pPr>
        <w:rPr>
          <w:sz w:val="2"/>
          <w:szCs w:val="2"/>
        </w:rPr>
      </w:pPr>
    </w:p>
    <w:p w14:paraId="2B58A54C" w14:textId="74493F38" w:rsidR="009C72D8" w:rsidRPr="009C72D8" w:rsidRDefault="009C72D8" w:rsidP="009C72D8">
      <w:pPr>
        <w:rPr>
          <w:sz w:val="2"/>
          <w:szCs w:val="2"/>
        </w:rPr>
      </w:pPr>
    </w:p>
    <w:p w14:paraId="20BE0AF4" w14:textId="77777777" w:rsidR="009C72D8" w:rsidRPr="009C72D8" w:rsidRDefault="009C72D8" w:rsidP="009C72D8">
      <w:pPr>
        <w:rPr>
          <w:sz w:val="2"/>
          <w:szCs w:val="2"/>
        </w:rPr>
      </w:pPr>
    </w:p>
    <w:p w14:paraId="45E8E717" w14:textId="77777777" w:rsidR="009C72D8" w:rsidRPr="009C72D8" w:rsidRDefault="009C72D8" w:rsidP="009C72D8">
      <w:pPr>
        <w:rPr>
          <w:sz w:val="2"/>
          <w:szCs w:val="2"/>
        </w:rPr>
      </w:pPr>
    </w:p>
    <w:p w14:paraId="09153D55" w14:textId="77777777" w:rsidR="009C72D8" w:rsidRPr="009C72D8" w:rsidRDefault="009C72D8" w:rsidP="009C72D8">
      <w:pPr>
        <w:rPr>
          <w:sz w:val="2"/>
          <w:szCs w:val="2"/>
        </w:rPr>
      </w:pPr>
    </w:p>
    <w:p w14:paraId="0EB09296" w14:textId="77777777" w:rsidR="009C72D8" w:rsidRPr="009C72D8" w:rsidRDefault="009C72D8" w:rsidP="009C72D8">
      <w:pPr>
        <w:rPr>
          <w:sz w:val="2"/>
          <w:szCs w:val="2"/>
        </w:rPr>
      </w:pPr>
    </w:p>
    <w:p w14:paraId="00B266AD" w14:textId="77777777" w:rsidR="009C72D8" w:rsidRPr="009C72D8" w:rsidRDefault="009C72D8" w:rsidP="009C72D8">
      <w:pPr>
        <w:rPr>
          <w:sz w:val="2"/>
          <w:szCs w:val="2"/>
        </w:rPr>
      </w:pPr>
    </w:p>
    <w:p w14:paraId="10698A82" w14:textId="21678A07" w:rsidR="009C72D8" w:rsidRPr="009C72D8" w:rsidRDefault="009C72D8" w:rsidP="009C72D8">
      <w:pPr>
        <w:rPr>
          <w:sz w:val="2"/>
          <w:szCs w:val="2"/>
        </w:rPr>
      </w:pPr>
    </w:p>
    <w:p w14:paraId="01B38C53" w14:textId="5F726111" w:rsidR="009C72D8" w:rsidRPr="009C72D8" w:rsidRDefault="009C72D8" w:rsidP="009C72D8">
      <w:pPr>
        <w:rPr>
          <w:sz w:val="2"/>
          <w:szCs w:val="2"/>
        </w:rPr>
      </w:pPr>
    </w:p>
    <w:p w14:paraId="0552263D" w14:textId="6F1485C9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3872" behindDoc="1" locked="1" layoutInCell="1" allowOverlap="1" wp14:anchorId="015D5EB1" wp14:editId="773EF803">
            <wp:simplePos x="0" y="0"/>
            <wp:positionH relativeFrom="page">
              <wp:posOffset>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61F46" w14:textId="1C76DEDA" w:rsidR="009C72D8" w:rsidRPr="009C72D8" w:rsidRDefault="009C72D8" w:rsidP="009C72D8">
      <w:pPr>
        <w:rPr>
          <w:sz w:val="2"/>
          <w:szCs w:val="2"/>
        </w:rPr>
      </w:pPr>
    </w:p>
    <w:p w14:paraId="6A4C87A7" w14:textId="77777777" w:rsidR="009C72D8" w:rsidRPr="009C72D8" w:rsidRDefault="009C72D8" w:rsidP="009C72D8">
      <w:pPr>
        <w:rPr>
          <w:sz w:val="2"/>
          <w:szCs w:val="2"/>
        </w:rPr>
      </w:pPr>
    </w:p>
    <w:p w14:paraId="4916E70A" w14:textId="77777777" w:rsidR="009C72D8" w:rsidRPr="009C72D8" w:rsidRDefault="009C72D8" w:rsidP="009C72D8">
      <w:pPr>
        <w:rPr>
          <w:sz w:val="2"/>
          <w:szCs w:val="2"/>
        </w:rPr>
      </w:pPr>
    </w:p>
    <w:p w14:paraId="3736AEEE" w14:textId="77777777" w:rsidR="009C72D8" w:rsidRPr="009C72D8" w:rsidRDefault="009C72D8" w:rsidP="009C72D8">
      <w:pPr>
        <w:rPr>
          <w:sz w:val="2"/>
          <w:szCs w:val="2"/>
        </w:rPr>
      </w:pPr>
    </w:p>
    <w:p w14:paraId="36A9F0B1" w14:textId="77777777" w:rsidR="009C72D8" w:rsidRPr="009C72D8" w:rsidRDefault="009C72D8" w:rsidP="009C72D8">
      <w:pPr>
        <w:rPr>
          <w:sz w:val="2"/>
          <w:szCs w:val="2"/>
        </w:rPr>
      </w:pPr>
    </w:p>
    <w:p w14:paraId="42D02028" w14:textId="77777777" w:rsidR="009C72D8" w:rsidRPr="009C72D8" w:rsidRDefault="009C72D8" w:rsidP="009C72D8">
      <w:pPr>
        <w:rPr>
          <w:sz w:val="2"/>
          <w:szCs w:val="2"/>
        </w:rPr>
      </w:pPr>
    </w:p>
    <w:p w14:paraId="373B26A5" w14:textId="77777777" w:rsidR="009C72D8" w:rsidRPr="009C72D8" w:rsidRDefault="009C72D8" w:rsidP="009C72D8">
      <w:pPr>
        <w:rPr>
          <w:sz w:val="2"/>
          <w:szCs w:val="2"/>
        </w:rPr>
      </w:pPr>
    </w:p>
    <w:p w14:paraId="6DDA2A8F" w14:textId="77777777" w:rsidR="009C72D8" w:rsidRPr="009C72D8" w:rsidRDefault="009C72D8" w:rsidP="009C72D8">
      <w:pPr>
        <w:rPr>
          <w:sz w:val="2"/>
          <w:szCs w:val="2"/>
        </w:rPr>
      </w:pPr>
    </w:p>
    <w:p w14:paraId="38586F62" w14:textId="04C0D87A" w:rsidR="009C72D8" w:rsidRPr="009C72D8" w:rsidRDefault="00355DB5" w:rsidP="009C72D8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4896" behindDoc="1" locked="1" layoutInCell="1" allowOverlap="1" wp14:anchorId="58B1A0EF" wp14:editId="45BD8C27">
            <wp:simplePos x="0" y="0"/>
            <wp:positionH relativeFrom="page">
              <wp:posOffset>1890395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5920" behindDoc="1" locked="1" layoutInCell="1" allowOverlap="1" wp14:anchorId="7CA14933" wp14:editId="13B69C8C">
            <wp:simplePos x="0" y="0"/>
            <wp:positionH relativeFrom="page">
              <wp:posOffset>3780790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66944" behindDoc="1" locked="1" layoutInCell="1" allowOverlap="1" wp14:anchorId="753D81CE" wp14:editId="5FA05B4F">
            <wp:simplePos x="0" y="0"/>
            <wp:positionH relativeFrom="page">
              <wp:posOffset>5670550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98C97" w14:textId="504388D8" w:rsidR="009C72D8" w:rsidRPr="009C72D8" w:rsidRDefault="009C72D8" w:rsidP="009C72D8">
      <w:pPr>
        <w:rPr>
          <w:sz w:val="2"/>
          <w:szCs w:val="2"/>
        </w:rPr>
      </w:pPr>
    </w:p>
    <w:p w14:paraId="6D622202" w14:textId="77777777" w:rsidR="009C72D8" w:rsidRPr="009C72D8" w:rsidRDefault="009C72D8" w:rsidP="009C72D8">
      <w:pPr>
        <w:rPr>
          <w:sz w:val="2"/>
          <w:szCs w:val="2"/>
        </w:rPr>
      </w:pPr>
    </w:p>
    <w:p w14:paraId="18D04887" w14:textId="77777777" w:rsidR="009C72D8" w:rsidRPr="009C72D8" w:rsidRDefault="009C72D8" w:rsidP="009C72D8">
      <w:pPr>
        <w:rPr>
          <w:sz w:val="2"/>
          <w:szCs w:val="2"/>
        </w:rPr>
      </w:pPr>
    </w:p>
    <w:p w14:paraId="5371CE99" w14:textId="77777777" w:rsidR="009C72D8" w:rsidRPr="009C72D8" w:rsidRDefault="009C72D8" w:rsidP="009C72D8">
      <w:pPr>
        <w:rPr>
          <w:sz w:val="2"/>
          <w:szCs w:val="2"/>
        </w:rPr>
      </w:pPr>
    </w:p>
    <w:p w14:paraId="0344DC55" w14:textId="77777777" w:rsidR="009C72D8" w:rsidRPr="009C72D8" w:rsidRDefault="009C72D8" w:rsidP="009C72D8">
      <w:pPr>
        <w:rPr>
          <w:sz w:val="2"/>
          <w:szCs w:val="2"/>
        </w:rPr>
      </w:pPr>
    </w:p>
    <w:p w14:paraId="43C89401" w14:textId="77777777" w:rsidR="009C72D8" w:rsidRPr="009C72D8" w:rsidRDefault="009C72D8" w:rsidP="009C72D8">
      <w:pPr>
        <w:rPr>
          <w:sz w:val="2"/>
          <w:szCs w:val="2"/>
        </w:rPr>
      </w:pPr>
    </w:p>
    <w:p w14:paraId="14378F74" w14:textId="77777777" w:rsidR="009C72D8" w:rsidRPr="009C72D8" w:rsidRDefault="009C72D8" w:rsidP="009C72D8">
      <w:pPr>
        <w:rPr>
          <w:sz w:val="2"/>
          <w:szCs w:val="2"/>
        </w:rPr>
      </w:pPr>
    </w:p>
    <w:p w14:paraId="02FAA036" w14:textId="77777777" w:rsidR="009C72D8" w:rsidRPr="009C72D8" w:rsidRDefault="009C72D8" w:rsidP="009C72D8">
      <w:pPr>
        <w:rPr>
          <w:sz w:val="2"/>
          <w:szCs w:val="2"/>
        </w:rPr>
      </w:pPr>
    </w:p>
    <w:p w14:paraId="4752D1B3" w14:textId="77777777" w:rsidR="009C72D8" w:rsidRPr="009C72D8" w:rsidRDefault="009C72D8" w:rsidP="009C72D8">
      <w:pPr>
        <w:rPr>
          <w:sz w:val="2"/>
          <w:szCs w:val="2"/>
        </w:rPr>
      </w:pPr>
    </w:p>
    <w:p w14:paraId="6DB23F7E" w14:textId="77777777" w:rsidR="009C72D8" w:rsidRPr="009C72D8" w:rsidRDefault="009C72D8" w:rsidP="009C72D8">
      <w:pPr>
        <w:rPr>
          <w:sz w:val="2"/>
          <w:szCs w:val="2"/>
        </w:rPr>
      </w:pPr>
    </w:p>
    <w:p w14:paraId="6A2DCD61" w14:textId="77777777" w:rsidR="009C72D8" w:rsidRPr="009C72D8" w:rsidRDefault="009C72D8" w:rsidP="009C72D8">
      <w:pPr>
        <w:rPr>
          <w:sz w:val="2"/>
          <w:szCs w:val="2"/>
        </w:rPr>
      </w:pPr>
    </w:p>
    <w:p w14:paraId="26CA1404" w14:textId="77777777" w:rsidR="009C72D8" w:rsidRPr="009C72D8" w:rsidRDefault="009C72D8" w:rsidP="009C72D8">
      <w:pPr>
        <w:rPr>
          <w:sz w:val="2"/>
          <w:szCs w:val="2"/>
        </w:rPr>
      </w:pPr>
    </w:p>
    <w:p w14:paraId="7D0DA5D9" w14:textId="7B51197D" w:rsidR="009C72D8" w:rsidRPr="009C72D8" w:rsidRDefault="009C72D8" w:rsidP="009C72D8">
      <w:pPr>
        <w:rPr>
          <w:sz w:val="2"/>
          <w:szCs w:val="2"/>
        </w:rPr>
      </w:pPr>
    </w:p>
    <w:p w14:paraId="1AF6BC58" w14:textId="77777777" w:rsidR="009C72D8" w:rsidRPr="009C72D8" w:rsidRDefault="009C72D8" w:rsidP="009C72D8">
      <w:pPr>
        <w:rPr>
          <w:sz w:val="2"/>
          <w:szCs w:val="2"/>
        </w:rPr>
      </w:pPr>
    </w:p>
    <w:p w14:paraId="676EAF89" w14:textId="77777777" w:rsidR="009C72D8" w:rsidRPr="009C72D8" w:rsidRDefault="009C72D8" w:rsidP="009C72D8">
      <w:pPr>
        <w:rPr>
          <w:sz w:val="2"/>
          <w:szCs w:val="2"/>
        </w:rPr>
      </w:pPr>
    </w:p>
    <w:p w14:paraId="6C7C4B89" w14:textId="77777777" w:rsidR="009C72D8" w:rsidRPr="009C72D8" w:rsidRDefault="009C72D8" w:rsidP="009C72D8">
      <w:pPr>
        <w:rPr>
          <w:sz w:val="2"/>
          <w:szCs w:val="2"/>
        </w:rPr>
      </w:pPr>
    </w:p>
    <w:p w14:paraId="531B95C3" w14:textId="77777777" w:rsidR="009C72D8" w:rsidRPr="009C72D8" w:rsidRDefault="009C72D8" w:rsidP="009C72D8">
      <w:pPr>
        <w:rPr>
          <w:sz w:val="2"/>
          <w:szCs w:val="2"/>
        </w:rPr>
      </w:pPr>
    </w:p>
    <w:p w14:paraId="02345B55" w14:textId="48A3724B" w:rsidR="009C72D8" w:rsidRPr="009C72D8" w:rsidRDefault="009C72D8" w:rsidP="009C72D8">
      <w:pPr>
        <w:rPr>
          <w:sz w:val="2"/>
          <w:szCs w:val="2"/>
        </w:rPr>
      </w:pPr>
    </w:p>
    <w:p w14:paraId="02A147F6" w14:textId="41731423" w:rsidR="009C72D8" w:rsidRPr="009C72D8" w:rsidRDefault="009C72D8" w:rsidP="009C72D8">
      <w:pPr>
        <w:rPr>
          <w:sz w:val="2"/>
          <w:szCs w:val="2"/>
        </w:rPr>
      </w:pPr>
    </w:p>
    <w:p w14:paraId="6FA08169" w14:textId="77777777" w:rsidR="009C72D8" w:rsidRPr="009C72D8" w:rsidRDefault="009C72D8" w:rsidP="009C72D8">
      <w:pPr>
        <w:rPr>
          <w:sz w:val="2"/>
          <w:szCs w:val="2"/>
        </w:rPr>
      </w:pPr>
    </w:p>
    <w:p w14:paraId="1C0502EA" w14:textId="77777777" w:rsidR="009C72D8" w:rsidRPr="009C72D8" w:rsidRDefault="009C72D8" w:rsidP="009C72D8">
      <w:pPr>
        <w:rPr>
          <w:sz w:val="2"/>
          <w:szCs w:val="2"/>
        </w:rPr>
      </w:pPr>
    </w:p>
    <w:p w14:paraId="4292B160" w14:textId="77777777" w:rsidR="009C72D8" w:rsidRPr="009C72D8" w:rsidRDefault="009C72D8" w:rsidP="009C72D8">
      <w:pPr>
        <w:rPr>
          <w:sz w:val="2"/>
          <w:szCs w:val="2"/>
        </w:rPr>
      </w:pPr>
    </w:p>
    <w:p w14:paraId="1EFA4CBA" w14:textId="16245F08" w:rsidR="009C72D8" w:rsidRPr="009C72D8" w:rsidRDefault="009C72D8" w:rsidP="009C72D8">
      <w:pPr>
        <w:rPr>
          <w:sz w:val="2"/>
          <w:szCs w:val="2"/>
        </w:rPr>
      </w:pPr>
    </w:p>
    <w:p w14:paraId="4EE3B52B" w14:textId="4C73F2FF" w:rsidR="009C72D8" w:rsidRPr="009C72D8" w:rsidRDefault="009C72D8" w:rsidP="009C72D8">
      <w:pPr>
        <w:rPr>
          <w:sz w:val="2"/>
          <w:szCs w:val="2"/>
        </w:rPr>
      </w:pPr>
    </w:p>
    <w:p w14:paraId="691F8058" w14:textId="4325752A" w:rsidR="009C72D8" w:rsidRPr="009C72D8" w:rsidRDefault="009C72D8" w:rsidP="009C72D8">
      <w:pPr>
        <w:rPr>
          <w:sz w:val="2"/>
          <w:szCs w:val="2"/>
        </w:rPr>
      </w:pPr>
    </w:p>
    <w:p w14:paraId="1F79F61C" w14:textId="77777777" w:rsidR="009C72D8" w:rsidRPr="009C72D8" w:rsidRDefault="009C72D8" w:rsidP="009C72D8">
      <w:pPr>
        <w:rPr>
          <w:sz w:val="2"/>
          <w:szCs w:val="2"/>
        </w:rPr>
      </w:pPr>
    </w:p>
    <w:p w14:paraId="413EDF98" w14:textId="1AB3CFBC" w:rsidR="009C72D8" w:rsidRPr="009C72D8" w:rsidRDefault="009C72D8" w:rsidP="009C72D8">
      <w:pPr>
        <w:rPr>
          <w:sz w:val="2"/>
          <w:szCs w:val="2"/>
        </w:rPr>
      </w:pPr>
    </w:p>
    <w:p w14:paraId="44AD7EBA" w14:textId="77777777" w:rsidR="009C72D8" w:rsidRPr="009C72D8" w:rsidRDefault="009C72D8" w:rsidP="009C72D8">
      <w:pPr>
        <w:rPr>
          <w:sz w:val="2"/>
          <w:szCs w:val="2"/>
        </w:rPr>
      </w:pPr>
    </w:p>
    <w:p w14:paraId="0A171FC0" w14:textId="5893E71B" w:rsidR="009C72D8" w:rsidRPr="009C72D8" w:rsidRDefault="009C72D8" w:rsidP="009C72D8">
      <w:pPr>
        <w:rPr>
          <w:sz w:val="2"/>
          <w:szCs w:val="2"/>
        </w:rPr>
      </w:pPr>
    </w:p>
    <w:p w14:paraId="3F0D1B6B" w14:textId="09BE67B5" w:rsidR="009C72D8" w:rsidRPr="009C72D8" w:rsidRDefault="009C72D8" w:rsidP="009C72D8">
      <w:pPr>
        <w:rPr>
          <w:sz w:val="2"/>
          <w:szCs w:val="2"/>
        </w:rPr>
      </w:pPr>
    </w:p>
    <w:p w14:paraId="0EA284DD" w14:textId="3405F04B" w:rsidR="009C72D8" w:rsidRPr="009C72D8" w:rsidRDefault="009C72D8" w:rsidP="009C72D8">
      <w:pPr>
        <w:rPr>
          <w:sz w:val="2"/>
          <w:szCs w:val="2"/>
        </w:rPr>
      </w:pPr>
    </w:p>
    <w:p w14:paraId="4085F19C" w14:textId="77777777" w:rsidR="009C72D8" w:rsidRPr="009C72D8" w:rsidRDefault="009C72D8" w:rsidP="009C72D8">
      <w:pPr>
        <w:rPr>
          <w:sz w:val="2"/>
          <w:szCs w:val="2"/>
        </w:rPr>
      </w:pPr>
    </w:p>
    <w:p w14:paraId="340AF21B" w14:textId="77777777" w:rsidR="009C72D8" w:rsidRPr="009C72D8" w:rsidRDefault="009C72D8" w:rsidP="009C72D8">
      <w:pPr>
        <w:rPr>
          <w:sz w:val="2"/>
          <w:szCs w:val="2"/>
        </w:rPr>
      </w:pPr>
    </w:p>
    <w:p w14:paraId="70E7EC37" w14:textId="77777777" w:rsidR="009C72D8" w:rsidRPr="009C72D8" w:rsidRDefault="009C72D8" w:rsidP="009C72D8">
      <w:pPr>
        <w:rPr>
          <w:sz w:val="2"/>
          <w:szCs w:val="2"/>
        </w:rPr>
      </w:pPr>
    </w:p>
    <w:p w14:paraId="0C596E91" w14:textId="77777777" w:rsidR="009C72D8" w:rsidRPr="009C72D8" w:rsidRDefault="009C72D8" w:rsidP="009C72D8">
      <w:pPr>
        <w:rPr>
          <w:sz w:val="2"/>
          <w:szCs w:val="2"/>
        </w:rPr>
      </w:pPr>
    </w:p>
    <w:p w14:paraId="5D13E0D0" w14:textId="77777777" w:rsidR="009C72D8" w:rsidRPr="009C72D8" w:rsidRDefault="009C72D8" w:rsidP="009C72D8">
      <w:pPr>
        <w:rPr>
          <w:sz w:val="2"/>
          <w:szCs w:val="2"/>
        </w:rPr>
      </w:pPr>
    </w:p>
    <w:p w14:paraId="667673B2" w14:textId="1A75F9EE" w:rsidR="009C72D8" w:rsidRPr="009C72D8" w:rsidRDefault="009C72D8" w:rsidP="009C72D8">
      <w:pPr>
        <w:rPr>
          <w:sz w:val="2"/>
          <w:szCs w:val="2"/>
        </w:rPr>
      </w:pPr>
    </w:p>
    <w:p w14:paraId="0D8E4E44" w14:textId="526BB0B8" w:rsidR="009C72D8" w:rsidRPr="009C72D8" w:rsidRDefault="009C72D8" w:rsidP="009C72D8">
      <w:pPr>
        <w:rPr>
          <w:sz w:val="2"/>
          <w:szCs w:val="2"/>
        </w:rPr>
      </w:pPr>
    </w:p>
    <w:p w14:paraId="3EE6E460" w14:textId="77777777" w:rsidR="009C72D8" w:rsidRPr="009C72D8" w:rsidRDefault="009C72D8" w:rsidP="009C72D8">
      <w:pPr>
        <w:rPr>
          <w:sz w:val="2"/>
          <w:szCs w:val="2"/>
        </w:rPr>
      </w:pPr>
    </w:p>
    <w:p w14:paraId="729B04C8" w14:textId="6C9DF720" w:rsidR="009C72D8" w:rsidRPr="009C72D8" w:rsidRDefault="009C72D8" w:rsidP="009C72D8">
      <w:pPr>
        <w:rPr>
          <w:sz w:val="2"/>
          <w:szCs w:val="2"/>
        </w:rPr>
      </w:pPr>
    </w:p>
    <w:p w14:paraId="430AB3D7" w14:textId="334BFFF1" w:rsidR="009C72D8" w:rsidRPr="009C72D8" w:rsidRDefault="009C72D8" w:rsidP="009C72D8">
      <w:pPr>
        <w:rPr>
          <w:sz w:val="2"/>
          <w:szCs w:val="2"/>
        </w:rPr>
      </w:pPr>
    </w:p>
    <w:p w14:paraId="41FCE994" w14:textId="6B894D21" w:rsidR="009C72D8" w:rsidRPr="009C72D8" w:rsidRDefault="009C72D8" w:rsidP="009C72D8">
      <w:pPr>
        <w:rPr>
          <w:sz w:val="2"/>
          <w:szCs w:val="2"/>
        </w:rPr>
      </w:pPr>
    </w:p>
    <w:p w14:paraId="06887E9E" w14:textId="77777777" w:rsidR="009C72D8" w:rsidRPr="009C72D8" w:rsidRDefault="009C72D8" w:rsidP="009C72D8">
      <w:pPr>
        <w:rPr>
          <w:sz w:val="2"/>
          <w:szCs w:val="2"/>
        </w:rPr>
      </w:pPr>
    </w:p>
    <w:p w14:paraId="449CDF25" w14:textId="77777777" w:rsidR="009C72D8" w:rsidRPr="009C72D8" w:rsidRDefault="009C72D8" w:rsidP="009C72D8">
      <w:pPr>
        <w:rPr>
          <w:sz w:val="2"/>
          <w:szCs w:val="2"/>
        </w:rPr>
      </w:pPr>
    </w:p>
    <w:p w14:paraId="3AD4D7E0" w14:textId="527EE5FE" w:rsidR="009C72D8" w:rsidRPr="009C72D8" w:rsidRDefault="009C72D8" w:rsidP="009C72D8">
      <w:pPr>
        <w:rPr>
          <w:sz w:val="2"/>
          <w:szCs w:val="2"/>
        </w:rPr>
      </w:pPr>
    </w:p>
    <w:p w14:paraId="1997F595" w14:textId="7F1DC92B" w:rsidR="009C72D8" w:rsidRPr="009C72D8" w:rsidRDefault="009C72D8" w:rsidP="009C72D8">
      <w:pPr>
        <w:rPr>
          <w:sz w:val="2"/>
          <w:szCs w:val="2"/>
        </w:rPr>
      </w:pPr>
    </w:p>
    <w:p w14:paraId="3C4BDD2A" w14:textId="77777777" w:rsidR="009C72D8" w:rsidRPr="009C72D8" w:rsidRDefault="009C72D8" w:rsidP="009C72D8">
      <w:pPr>
        <w:rPr>
          <w:sz w:val="2"/>
          <w:szCs w:val="2"/>
        </w:rPr>
      </w:pPr>
    </w:p>
    <w:p w14:paraId="0309201B" w14:textId="39D1C542" w:rsidR="009C72D8" w:rsidRPr="009C72D8" w:rsidRDefault="009C72D8" w:rsidP="009C72D8">
      <w:pPr>
        <w:rPr>
          <w:sz w:val="2"/>
          <w:szCs w:val="2"/>
        </w:rPr>
      </w:pPr>
    </w:p>
    <w:p w14:paraId="6B908259" w14:textId="55A0AD6E" w:rsidR="009C72D8" w:rsidRPr="009C72D8" w:rsidRDefault="009C72D8" w:rsidP="009C72D8">
      <w:pPr>
        <w:rPr>
          <w:sz w:val="2"/>
          <w:szCs w:val="2"/>
        </w:rPr>
      </w:pPr>
    </w:p>
    <w:p w14:paraId="7A717CEE" w14:textId="65B295B7" w:rsidR="009C72D8" w:rsidRPr="009C72D8" w:rsidRDefault="009C72D8" w:rsidP="009C72D8">
      <w:pPr>
        <w:rPr>
          <w:sz w:val="2"/>
          <w:szCs w:val="2"/>
        </w:rPr>
      </w:pPr>
    </w:p>
    <w:p w14:paraId="24B389B6" w14:textId="4CB8C4B3" w:rsidR="009C72D8" w:rsidRPr="009C72D8" w:rsidRDefault="009C72D8" w:rsidP="009C72D8">
      <w:pPr>
        <w:rPr>
          <w:sz w:val="2"/>
          <w:szCs w:val="2"/>
        </w:rPr>
      </w:pPr>
    </w:p>
    <w:p w14:paraId="7E61005E" w14:textId="53259875" w:rsidR="009C72D8" w:rsidRPr="009C72D8" w:rsidRDefault="009C72D8" w:rsidP="009C72D8">
      <w:pPr>
        <w:rPr>
          <w:sz w:val="2"/>
          <w:szCs w:val="2"/>
        </w:rPr>
      </w:pPr>
    </w:p>
    <w:p w14:paraId="4E47A47F" w14:textId="77777777" w:rsidR="009C72D8" w:rsidRPr="009C72D8" w:rsidRDefault="009C72D8" w:rsidP="009C72D8">
      <w:pPr>
        <w:rPr>
          <w:sz w:val="2"/>
          <w:szCs w:val="2"/>
        </w:rPr>
      </w:pPr>
    </w:p>
    <w:p w14:paraId="685E1F88" w14:textId="17AD4BD5" w:rsidR="009C72D8" w:rsidRPr="009C72D8" w:rsidRDefault="009C72D8" w:rsidP="009C72D8">
      <w:pPr>
        <w:rPr>
          <w:sz w:val="2"/>
          <w:szCs w:val="2"/>
        </w:rPr>
      </w:pPr>
    </w:p>
    <w:p w14:paraId="78D2F918" w14:textId="640E29F3" w:rsidR="009C72D8" w:rsidRPr="009C72D8" w:rsidRDefault="009C72D8" w:rsidP="009C72D8">
      <w:pPr>
        <w:rPr>
          <w:sz w:val="2"/>
          <w:szCs w:val="2"/>
        </w:rPr>
      </w:pPr>
    </w:p>
    <w:p w14:paraId="4AC3C531" w14:textId="422F9B86" w:rsidR="009C72D8" w:rsidRPr="009C72D8" w:rsidRDefault="009C72D8" w:rsidP="009C72D8">
      <w:pPr>
        <w:rPr>
          <w:sz w:val="2"/>
          <w:szCs w:val="2"/>
        </w:rPr>
      </w:pPr>
    </w:p>
    <w:p w14:paraId="2801BE16" w14:textId="460ECA27" w:rsidR="009C72D8" w:rsidRPr="009C72D8" w:rsidRDefault="009C72D8" w:rsidP="009C72D8">
      <w:pPr>
        <w:rPr>
          <w:sz w:val="2"/>
          <w:szCs w:val="2"/>
        </w:rPr>
      </w:pPr>
    </w:p>
    <w:p w14:paraId="4A4BFAA1" w14:textId="77777777" w:rsidR="009C72D8" w:rsidRPr="009C72D8" w:rsidRDefault="009C72D8" w:rsidP="009C72D8">
      <w:pPr>
        <w:rPr>
          <w:sz w:val="2"/>
          <w:szCs w:val="2"/>
        </w:rPr>
      </w:pPr>
    </w:p>
    <w:p w14:paraId="66C0F0FD" w14:textId="77777777" w:rsidR="009C72D8" w:rsidRPr="009C72D8" w:rsidRDefault="009C72D8" w:rsidP="009C72D8">
      <w:pPr>
        <w:rPr>
          <w:sz w:val="2"/>
          <w:szCs w:val="2"/>
        </w:rPr>
      </w:pPr>
    </w:p>
    <w:p w14:paraId="37CDD52B" w14:textId="77777777" w:rsidR="009C72D8" w:rsidRPr="009C72D8" w:rsidRDefault="009C72D8" w:rsidP="009C72D8">
      <w:pPr>
        <w:rPr>
          <w:sz w:val="2"/>
          <w:szCs w:val="2"/>
        </w:rPr>
      </w:pPr>
    </w:p>
    <w:p w14:paraId="7E84EF07" w14:textId="78646B2E" w:rsidR="009C72D8" w:rsidRPr="009C72D8" w:rsidRDefault="009C72D8" w:rsidP="009C72D8">
      <w:pPr>
        <w:rPr>
          <w:sz w:val="2"/>
          <w:szCs w:val="2"/>
        </w:rPr>
      </w:pPr>
    </w:p>
    <w:p w14:paraId="52E3DCDB" w14:textId="77777777" w:rsidR="009C72D8" w:rsidRPr="009C72D8" w:rsidRDefault="009C72D8" w:rsidP="009C72D8">
      <w:pPr>
        <w:rPr>
          <w:sz w:val="2"/>
          <w:szCs w:val="2"/>
        </w:rPr>
      </w:pPr>
    </w:p>
    <w:p w14:paraId="3374A0B8" w14:textId="77777777" w:rsidR="009C72D8" w:rsidRPr="009C72D8" w:rsidRDefault="009C72D8" w:rsidP="009C72D8">
      <w:pPr>
        <w:rPr>
          <w:sz w:val="2"/>
          <w:szCs w:val="2"/>
        </w:rPr>
      </w:pPr>
    </w:p>
    <w:p w14:paraId="5A3F3F5B" w14:textId="77777777" w:rsidR="009C72D8" w:rsidRPr="009C72D8" w:rsidRDefault="009C72D8" w:rsidP="009C72D8">
      <w:pPr>
        <w:rPr>
          <w:sz w:val="2"/>
          <w:szCs w:val="2"/>
        </w:rPr>
      </w:pPr>
    </w:p>
    <w:p w14:paraId="72E2CF62" w14:textId="77777777" w:rsidR="009C72D8" w:rsidRPr="009C72D8" w:rsidRDefault="009C72D8" w:rsidP="009C72D8">
      <w:pPr>
        <w:rPr>
          <w:sz w:val="2"/>
          <w:szCs w:val="2"/>
        </w:rPr>
      </w:pPr>
    </w:p>
    <w:p w14:paraId="284CA850" w14:textId="77777777" w:rsidR="009C72D8" w:rsidRPr="009C72D8" w:rsidRDefault="009C72D8" w:rsidP="009C72D8">
      <w:pPr>
        <w:rPr>
          <w:sz w:val="2"/>
          <w:szCs w:val="2"/>
        </w:rPr>
      </w:pPr>
    </w:p>
    <w:p w14:paraId="32600413" w14:textId="0F85EACC" w:rsidR="009C72D8" w:rsidRPr="009C72D8" w:rsidRDefault="009C72D8" w:rsidP="009C72D8">
      <w:pPr>
        <w:rPr>
          <w:sz w:val="2"/>
          <w:szCs w:val="2"/>
        </w:rPr>
      </w:pPr>
    </w:p>
    <w:p w14:paraId="2FAEA38F" w14:textId="77777777" w:rsidR="009C72D8" w:rsidRPr="009C72D8" w:rsidRDefault="009C72D8" w:rsidP="009C72D8">
      <w:pPr>
        <w:rPr>
          <w:sz w:val="2"/>
          <w:szCs w:val="2"/>
        </w:rPr>
      </w:pPr>
    </w:p>
    <w:p w14:paraId="08AF1C48" w14:textId="77777777" w:rsidR="009C72D8" w:rsidRPr="009C72D8" w:rsidRDefault="009C72D8" w:rsidP="009C72D8">
      <w:pPr>
        <w:rPr>
          <w:sz w:val="2"/>
          <w:szCs w:val="2"/>
        </w:rPr>
      </w:pPr>
    </w:p>
    <w:p w14:paraId="6E5E66C2" w14:textId="77777777" w:rsidR="009C72D8" w:rsidRPr="009C72D8" w:rsidRDefault="009C72D8" w:rsidP="009C72D8">
      <w:pPr>
        <w:rPr>
          <w:sz w:val="2"/>
          <w:szCs w:val="2"/>
        </w:rPr>
      </w:pPr>
    </w:p>
    <w:p w14:paraId="2C003F87" w14:textId="77777777" w:rsidR="009C72D8" w:rsidRPr="009C72D8" w:rsidRDefault="009C72D8" w:rsidP="009C72D8">
      <w:pPr>
        <w:rPr>
          <w:sz w:val="2"/>
          <w:szCs w:val="2"/>
        </w:rPr>
      </w:pPr>
    </w:p>
    <w:p w14:paraId="18E86168" w14:textId="77777777" w:rsidR="009C72D8" w:rsidRPr="009C72D8" w:rsidRDefault="009C72D8" w:rsidP="009C72D8">
      <w:pPr>
        <w:rPr>
          <w:sz w:val="2"/>
          <w:szCs w:val="2"/>
        </w:rPr>
      </w:pPr>
    </w:p>
    <w:p w14:paraId="28CACF88" w14:textId="77777777" w:rsidR="009C72D8" w:rsidRPr="009C72D8" w:rsidRDefault="009C72D8" w:rsidP="009C72D8">
      <w:pPr>
        <w:rPr>
          <w:sz w:val="2"/>
          <w:szCs w:val="2"/>
        </w:rPr>
      </w:pPr>
    </w:p>
    <w:p w14:paraId="163CAC9B" w14:textId="77777777" w:rsidR="009C72D8" w:rsidRPr="009C72D8" w:rsidRDefault="009C72D8" w:rsidP="009C72D8">
      <w:pPr>
        <w:rPr>
          <w:sz w:val="2"/>
          <w:szCs w:val="2"/>
        </w:rPr>
      </w:pPr>
    </w:p>
    <w:p w14:paraId="64B10B66" w14:textId="77777777" w:rsidR="009C72D8" w:rsidRPr="009C72D8" w:rsidRDefault="009C72D8" w:rsidP="009C72D8">
      <w:pPr>
        <w:rPr>
          <w:sz w:val="2"/>
          <w:szCs w:val="2"/>
        </w:rPr>
      </w:pPr>
    </w:p>
    <w:p w14:paraId="1F87C6D5" w14:textId="77777777" w:rsidR="009C72D8" w:rsidRPr="009C72D8" w:rsidRDefault="009C72D8" w:rsidP="009C72D8">
      <w:pPr>
        <w:rPr>
          <w:sz w:val="2"/>
          <w:szCs w:val="2"/>
        </w:rPr>
      </w:pPr>
    </w:p>
    <w:p w14:paraId="562BD65D" w14:textId="4CC2A193" w:rsidR="009C72D8" w:rsidRPr="009C72D8" w:rsidRDefault="009C72D8" w:rsidP="009C72D8">
      <w:pPr>
        <w:rPr>
          <w:sz w:val="2"/>
          <w:szCs w:val="2"/>
        </w:rPr>
      </w:pPr>
    </w:p>
    <w:p w14:paraId="1D5E13F4" w14:textId="77777777" w:rsidR="009C72D8" w:rsidRPr="009C72D8" w:rsidRDefault="009C72D8" w:rsidP="009C72D8">
      <w:pPr>
        <w:rPr>
          <w:sz w:val="2"/>
          <w:szCs w:val="2"/>
        </w:rPr>
      </w:pPr>
    </w:p>
    <w:p w14:paraId="7F8AC62F" w14:textId="77777777" w:rsidR="009C72D8" w:rsidRPr="009C72D8" w:rsidRDefault="009C72D8" w:rsidP="009C72D8">
      <w:pPr>
        <w:rPr>
          <w:sz w:val="2"/>
          <w:szCs w:val="2"/>
        </w:rPr>
      </w:pPr>
    </w:p>
    <w:p w14:paraId="3AEBC426" w14:textId="77777777" w:rsidR="009C72D8" w:rsidRPr="009C72D8" w:rsidRDefault="009C72D8" w:rsidP="009C72D8">
      <w:pPr>
        <w:rPr>
          <w:sz w:val="2"/>
          <w:szCs w:val="2"/>
        </w:rPr>
      </w:pPr>
    </w:p>
    <w:p w14:paraId="3D1BF3BB" w14:textId="77777777" w:rsidR="009C72D8" w:rsidRPr="009C72D8" w:rsidRDefault="009C72D8" w:rsidP="009C72D8">
      <w:pPr>
        <w:rPr>
          <w:sz w:val="2"/>
          <w:szCs w:val="2"/>
        </w:rPr>
      </w:pPr>
    </w:p>
    <w:p w14:paraId="736B0EA1" w14:textId="77777777" w:rsidR="009C72D8" w:rsidRPr="009C72D8" w:rsidRDefault="009C72D8" w:rsidP="009C72D8">
      <w:pPr>
        <w:rPr>
          <w:sz w:val="2"/>
          <w:szCs w:val="2"/>
        </w:rPr>
      </w:pPr>
    </w:p>
    <w:p w14:paraId="134C871F" w14:textId="77777777" w:rsidR="009C72D8" w:rsidRPr="009C72D8" w:rsidRDefault="009C72D8" w:rsidP="009C72D8">
      <w:pPr>
        <w:rPr>
          <w:sz w:val="2"/>
          <w:szCs w:val="2"/>
        </w:rPr>
      </w:pPr>
    </w:p>
    <w:p w14:paraId="2817FA88" w14:textId="77777777" w:rsidR="009C72D8" w:rsidRPr="009C72D8" w:rsidRDefault="009C72D8" w:rsidP="009C72D8">
      <w:pPr>
        <w:rPr>
          <w:sz w:val="2"/>
          <w:szCs w:val="2"/>
        </w:rPr>
      </w:pPr>
    </w:p>
    <w:p w14:paraId="18B4C28B" w14:textId="5E09565C" w:rsidR="009C72D8" w:rsidRPr="009C72D8" w:rsidRDefault="009C72D8" w:rsidP="009C72D8">
      <w:pPr>
        <w:rPr>
          <w:sz w:val="2"/>
          <w:szCs w:val="2"/>
        </w:rPr>
      </w:pPr>
    </w:p>
    <w:p w14:paraId="0C19CAE2" w14:textId="44E2CEAB" w:rsidR="009C72D8" w:rsidRPr="009C72D8" w:rsidRDefault="009C72D8" w:rsidP="009C72D8">
      <w:pPr>
        <w:rPr>
          <w:sz w:val="2"/>
          <w:szCs w:val="2"/>
        </w:rPr>
      </w:pPr>
    </w:p>
    <w:p w14:paraId="28595F62" w14:textId="77777777" w:rsidR="009C72D8" w:rsidRPr="009C72D8" w:rsidRDefault="009C72D8" w:rsidP="009C72D8">
      <w:pPr>
        <w:rPr>
          <w:sz w:val="2"/>
          <w:szCs w:val="2"/>
        </w:rPr>
      </w:pPr>
    </w:p>
    <w:p w14:paraId="12283ABB" w14:textId="37B59ED6" w:rsidR="009C72D8" w:rsidRPr="009C72D8" w:rsidRDefault="009C72D8" w:rsidP="009C72D8">
      <w:pPr>
        <w:rPr>
          <w:sz w:val="2"/>
          <w:szCs w:val="2"/>
        </w:rPr>
      </w:pPr>
    </w:p>
    <w:p w14:paraId="3E4112C4" w14:textId="77777777" w:rsidR="009C72D8" w:rsidRPr="009C72D8" w:rsidRDefault="009C72D8" w:rsidP="009C72D8">
      <w:pPr>
        <w:rPr>
          <w:sz w:val="2"/>
          <w:szCs w:val="2"/>
        </w:rPr>
      </w:pPr>
    </w:p>
    <w:p w14:paraId="16D4D354" w14:textId="77777777" w:rsidR="009C72D8" w:rsidRPr="009C72D8" w:rsidRDefault="009C72D8" w:rsidP="009C72D8">
      <w:pPr>
        <w:rPr>
          <w:sz w:val="2"/>
          <w:szCs w:val="2"/>
        </w:rPr>
      </w:pPr>
    </w:p>
    <w:p w14:paraId="2D445B84" w14:textId="77777777" w:rsidR="009C72D8" w:rsidRPr="009C72D8" w:rsidRDefault="009C72D8" w:rsidP="009C72D8">
      <w:pPr>
        <w:rPr>
          <w:sz w:val="2"/>
          <w:szCs w:val="2"/>
        </w:rPr>
      </w:pPr>
    </w:p>
    <w:p w14:paraId="346A318F" w14:textId="77777777" w:rsidR="009C72D8" w:rsidRPr="009C72D8" w:rsidRDefault="009C72D8" w:rsidP="009C72D8">
      <w:pPr>
        <w:rPr>
          <w:sz w:val="2"/>
          <w:szCs w:val="2"/>
        </w:rPr>
      </w:pPr>
    </w:p>
    <w:p w14:paraId="26694114" w14:textId="77777777" w:rsidR="009C72D8" w:rsidRPr="009C72D8" w:rsidRDefault="009C72D8" w:rsidP="009C72D8">
      <w:pPr>
        <w:rPr>
          <w:sz w:val="2"/>
          <w:szCs w:val="2"/>
        </w:rPr>
      </w:pPr>
    </w:p>
    <w:p w14:paraId="243157EF" w14:textId="77777777" w:rsidR="009C72D8" w:rsidRPr="009C72D8" w:rsidRDefault="009C72D8" w:rsidP="009C72D8">
      <w:pPr>
        <w:rPr>
          <w:sz w:val="2"/>
          <w:szCs w:val="2"/>
        </w:rPr>
      </w:pPr>
    </w:p>
    <w:p w14:paraId="73DAB584" w14:textId="77777777" w:rsidR="009C72D8" w:rsidRPr="009C72D8" w:rsidRDefault="009C72D8" w:rsidP="009C72D8">
      <w:pPr>
        <w:rPr>
          <w:sz w:val="2"/>
          <w:szCs w:val="2"/>
        </w:rPr>
      </w:pPr>
    </w:p>
    <w:p w14:paraId="4C07A0A9" w14:textId="77777777" w:rsidR="009C72D8" w:rsidRPr="009C72D8" w:rsidRDefault="009C72D8" w:rsidP="009C72D8">
      <w:pPr>
        <w:rPr>
          <w:sz w:val="2"/>
          <w:szCs w:val="2"/>
        </w:rPr>
      </w:pPr>
    </w:p>
    <w:p w14:paraId="5394016E" w14:textId="77777777" w:rsidR="009C72D8" w:rsidRPr="009C72D8" w:rsidRDefault="009C72D8" w:rsidP="009C72D8">
      <w:pPr>
        <w:rPr>
          <w:sz w:val="2"/>
          <w:szCs w:val="2"/>
        </w:rPr>
      </w:pPr>
    </w:p>
    <w:p w14:paraId="70C826A3" w14:textId="77777777" w:rsidR="009C72D8" w:rsidRPr="009C72D8" w:rsidRDefault="009C72D8" w:rsidP="009C72D8">
      <w:pPr>
        <w:rPr>
          <w:sz w:val="2"/>
          <w:szCs w:val="2"/>
        </w:rPr>
      </w:pPr>
    </w:p>
    <w:p w14:paraId="2D5CF48E" w14:textId="77777777" w:rsidR="009C72D8" w:rsidRPr="009C72D8" w:rsidRDefault="009C72D8" w:rsidP="009C72D8">
      <w:pPr>
        <w:rPr>
          <w:sz w:val="2"/>
          <w:szCs w:val="2"/>
        </w:rPr>
      </w:pPr>
    </w:p>
    <w:p w14:paraId="50946343" w14:textId="77777777" w:rsidR="009C72D8" w:rsidRPr="009C72D8" w:rsidRDefault="009C72D8" w:rsidP="009C72D8">
      <w:pPr>
        <w:rPr>
          <w:sz w:val="2"/>
          <w:szCs w:val="2"/>
        </w:rPr>
      </w:pPr>
    </w:p>
    <w:p w14:paraId="07849D7F" w14:textId="77777777" w:rsidR="009C72D8" w:rsidRPr="009C72D8" w:rsidRDefault="009C72D8" w:rsidP="009C72D8">
      <w:pPr>
        <w:rPr>
          <w:sz w:val="2"/>
          <w:szCs w:val="2"/>
        </w:rPr>
      </w:pPr>
    </w:p>
    <w:p w14:paraId="1FF68FDF" w14:textId="77777777" w:rsidR="009C72D8" w:rsidRPr="009C72D8" w:rsidRDefault="009C72D8" w:rsidP="009C72D8">
      <w:pPr>
        <w:rPr>
          <w:sz w:val="2"/>
          <w:szCs w:val="2"/>
        </w:rPr>
      </w:pPr>
    </w:p>
    <w:p w14:paraId="24AE97E3" w14:textId="3507A40E" w:rsidR="009C72D8" w:rsidRPr="009C72D8" w:rsidRDefault="009C72D8" w:rsidP="009C72D8">
      <w:pPr>
        <w:rPr>
          <w:sz w:val="2"/>
          <w:szCs w:val="2"/>
        </w:rPr>
      </w:pPr>
    </w:p>
    <w:p w14:paraId="46D18E7D" w14:textId="77777777" w:rsidR="009C72D8" w:rsidRPr="009C72D8" w:rsidRDefault="009C72D8" w:rsidP="009C72D8">
      <w:pPr>
        <w:rPr>
          <w:sz w:val="2"/>
          <w:szCs w:val="2"/>
        </w:rPr>
      </w:pPr>
    </w:p>
    <w:p w14:paraId="68766322" w14:textId="77777777" w:rsidR="009C72D8" w:rsidRPr="009C72D8" w:rsidRDefault="009C72D8" w:rsidP="009C72D8">
      <w:pPr>
        <w:rPr>
          <w:sz w:val="2"/>
          <w:szCs w:val="2"/>
        </w:rPr>
      </w:pPr>
    </w:p>
    <w:p w14:paraId="69668B39" w14:textId="54B0DC37" w:rsidR="009C72D8" w:rsidRPr="009C72D8" w:rsidRDefault="009C72D8" w:rsidP="009C72D8">
      <w:pPr>
        <w:rPr>
          <w:sz w:val="2"/>
          <w:szCs w:val="2"/>
        </w:rPr>
      </w:pPr>
    </w:p>
    <w:p w14:paraId="4A9EFAFF" w14:textId="58B0EEE2" w:rsidR="009C72D8" w:rsidRPr="009C72D8" w:rsidRDefault="009C72D8" w:rsidP="009C72D8">
      <w:pPr>
        <w:rPr>
          <w:sz w:val="2"/>
          <w:szCs w:val="2"/>
        </w:rPr>
      </w:pPr>
    </w:p>
    <w:p w14:paraId="0BDABAB8" w14:textId="77777777" w:rsidR="009C72D8" w:rsidRPr="009C72D8" w:rsidRDefault="009C72D8" w:rsidP="009C72D8">
      <w:pPr>
        <w:rPr>
          <w:sz w:val="2"/>
          <w:szCs w:val="2"/>
        </w:rPr>
      </w:pPr>
    </w:p>
    <w:p w14:paraId="0679AD71" w14:textId="7F3D83D0" w:rsidR="009C72D8" w:rsidRPr="009C72D8" w:rsidRDefault="009C72D8" w:rsidP="009C72D8">
      <w:pPr>
        <w:rPr>
          <w:sz w:val="2"/>
          <w:szCs w:val="2"/>
        </w:rPr>
      </w:pPr>
    </w:p>
    <w:p w14:paraId="5A88A0D0" w14:textId="77777777" w:rsidR="009C72D8" w:rsidRPr="009C72D8" w:rsidRDefault="009C72D8" w:rsidP="009C72D8">
      <w:pPr>
        <w:rPr>
          <w:sz w:val="2"/>
          <w:szCs w:val="2"/>
        </w:rPr>
      </w:pPr>
    </w:p>
    <w:p w14:paraId="59F24769" w14:textId="77777777" w:rsidR="009C72D8" w:rsidRPr="009C72D8" w:rsidRDefault="009C72D8" w:rsidP="009C72D8">
      <w:pPr>
        <w:rPr>
          <w:sz w:val="2"/>
          <w:szCs w:val="2"/>
        </w:rPr>
      </w:pPr>
    </w:p>
    <w:p w14:paraId="2C70D187" w14:textId="77777777" w:rsidR="009C72D8" w:rsidRPr="009C72D8" w:rsidRDefault="009C72D8" w:rsidP="009C72D8">
      <w:pPr>
        <w:rPr>
          <w:sz w:val="2"/>
          <w:szCs w:val="2"/>
        </w:rPr>
      </w:pPr>
    </w:p>
    <w:p w14:paraId="7940787B" w14:textId="242128F9" w:rsidR="009C72D8" w:rsidRPr="009C72D8" w:rsidRDefault="009C72D8" w:rsidP="009C72D8">
      <w:pPr>
        <w:rPr>
          <w:sz w:val="2"/>
          <w:szCs w:val="2"/>
        </w:rPr>
      </w:pPr>
    </w:p>
    <w:p w14:paraId="75D8F08D" w14:textId="257CBF2D" w:rsidR="009C72D8" w:rsidRPr="009C72D8" w:rsidRDefault="009C72D8" w:rsidP="009C72D8">
      <w:pPr>
        <w:rPr>
          <w:sz w:val="2"/>
          <w:szCs w:val="2"/>
        </w:rPr>
      </w:pPr>
    </w:p>
    <w:p w14:paraId="4704BEE5" w14:textId="77777777" w:rsidR="009C72D8" w:rsidRPr="009C72D8" w:rsidRDefault="009C72D8" w:rsidP="009C72D8">
      <w:pPr>
        <w:rPr>
          <w:sz w:val="2"/>
          <w:szCs w:val="2"/>
        </w:rPr>
      </w:pPr>
    </w:p>
    <w:p w14:paraId="00DF6E17" w14:textId="18F3F41D" w:rsidR="009C72D8" w:rsidRPr="009C72D8" w:rsidRDefault="009C72D8" w:rsidP="009C72D8">
      <w:pPr>
        <w:rPr>
          <w:sz w:val="2"/>
          <w:szCs w:val="2"/>
        </w:rPr>
      </w:pPr>
    </w:p>
    <w:p w14:paraId="0BACE63C" w14:textId="77777777" w:rsidR="009C72D8" w:rsidRPr="009C72D8" w:rsidRDefault="009C72D8" w:rsidP="009C72D8">
      <w:pPr>
        <w:rPr>
          <w:sz w:val="2"/>
          <w:szCs w:val="2"/>
        </w:rPr>
      </w:pPr>
    </w:p>
    <w:p w14:paraId="17698409" w14:textId="2E0E153A" w:rsidR="009C72D8" w:rsidRPr="009C72D8" w:rsidRDefault="009C72D8" w:rsidP="009C72D8">
      <w:pPr>
        <w:rPr>
          <w:sz w:val="2"/>
          <w:szCs w:val="2"/>
        </w:rPr>
      </w:pPr>
    </w:p>
    <w:p w14:paraId="4C4B161D" w14:textId="77777777" w:rsidR="009C72D8" w:rsidRPr="009C72D8" w:rsidRDefault="009C72D8" w:rsidP="009C72D8">
      <w:pPr>
        <w:rPr>
          <w:sz w:val="2"/>
          <w:szCs w:val="2"/>
        </w:rPr>
      </w:pPr>
    </w:p>
    <w:p w14:paraId="3E46410E" w14:textId="415B4620" w:rsidR="009C72D8" w:rsidRPr="009C72D8" w:rsidRDefault="009C72D8" w:rsidP="009C72D8">
      <w:pPr>
        <w:rPr>
          <w:sz w:val="2"/>
          <w:szCs w:val="2"/>
        </w:rPr>
      </w:pPr>
    </w:p>
    <w:p w14:paraId="6A3482D1" w14:textId="77777777" w:rsidR="009C72D8" w:rsidRPr="009C72D8" w:rsidRDefault="009C72D8" w:rsidP="009C72D8">
      <w:pPr>
        <w:rPr>
          <w:sz w:val="2"/>
          <w:szCs w:val="2"/>
        </w:rPr>
      </w:pPr>
    </w:p>
    <w:p w14:paraId="33D09C8F" w14:textId="77777777" w:rsidR="009C72D8" w:rsidRPr="009C72D8" w:rsidRDefault="009C72D8" w:rsidP="009C72D8">
      <w:pPr>
        <w:rPr>
          <w:sz w:val="2"/>
          <w:szCs w:val="2"/>
        </w:rPr>
      </w:pPr>
    </w:p>
    <w:p w14:paraId="1FC104DB" w14:textId="77777777" w:rsidR="009C72D8" w:rsidRPr="009C72D8" w:rsidRDefault="009C72D8" w:rsidP="009C72D8">
      <w:pPr>
        <w:rPr>
          <w:sz w:val="2"/>
          <w:szCs w:val="2"/>
        </w:rPr>
      </w:pPr>
    </w:p>
    <w:p w14:paraId="2811D1B8" w14:textId="77777777" w:rsidR="009C72D8" w:rsidRPr="009C72D8" w:rsidRDefault="009C72D8" w:rsidP="009C72D8">
      <w:pPr>
        <w:rPr>
          <w:sz w:val="2"/>
          <w:szCs w:val="2"/>
        </w:rPr>
      </w:pPr>
    </w:p>
    <w:p w14:paraId="00659716" w14:textId="77777777" w:rsidR="009C72D8" w:rsidRPr="009C72D8" w:rsidRDefault="009C72D8" w:rsidP="009C72D8">
      <w:pPr>
        <w:rPr>
          <w:sz w:val="2"/>
          <w:szCs w:val="2"/>
        </w:rPr>
      </w:pPr>
    </w:p>
    <w:p w14:paraId="465ADE0C" w14:textId="77777777" w:rsidR="009C72D8" w:rsidRPr="009C72D8" w:rsidRDefault="009C72D8" w:rsidP="009C72D8">
      <w:pPr>
        <w:rPr>
          <w:sz w:val="2"/>
          <w:szCs w:val="2"/>
        </w:rPr>
      </w:pPr>
    </w:p>
    <w:p w14:paraId="10E196DC" w14:textId="77777777" w:rsidR="009C72D8" w:rsidRPr="009C72D8" w:rsidRDefault="009C72D8" w:rsidP="009C72D8">
      <w:pPr>
        <w:rPr>
          <w:sz w:val="2"/>
          <w:szCs w:val="2"/>
        </w:rPr>
      </w:pPr>
    </w:p>
    <w:p w14:paraId="781D494B" w14:textId="6FCF4F61" w:rsidR="009C72D8" w:rsidRPr="009C72D8" w:rsidRDefault="009C72D8" w:rsidP="009C72D8">
      <w:pPr>
        <w:rPr>
          <w:sz w:val="2"/>
          <w:szCs w:val="2"/>
        </w:rPr>
      </w:pPr>
    </w:p>
    <w:p w14:paraId="70818BA9" w14:textId="31A2A362" w:rsidR="009C72D8" w:rsidRPr="009C72D8" w:rsidRDefault="009C72D8" w:rsidP="009C72D8">
      <w:pPr>
        <w:rPr>
          <w:sz w:val="2"/>
          <w:szCs w:val="2"/>
        </w:rPr>
      </w:pPr>
    </w:p>
    <w:p w14:paraId="54754366" w14:textId="77777777" w:rsidR="009C72D8" w:rsidRPr="009C72D8" w:rsidRDefault="009C72D8" w:rsidP="009C72D8">
      <w:pPr>
        <w:rPr>
          <w:sz w:val="2"/>
          <w:szCs w:val="2"/>
        </w:rPr>
      </w:pPr>
    </w:p>
    <w:p w14:paraId="00A8BB9E" w14:textId="77777777" w:rsidR="009C72D8" w:rsidRPr="009C72D8" w:rsidRDefault="009C72D8" w:rsidP="009C72D8">
      <w:pPr>
        <w:rPr>
          <w:sz w:val="2"/>
          <w:szCs w:val="2"/>
        </w:rPr>
      </w:pPr>
    </w:p>
    <w:p w14:paraId="79C76F31" w14:textId="77777777" w:rsidR="009C72D8" w:rsidRPr="009C72D8" w:rsidRDefault="009C72D8" w:rsidP="009C72D8">
      <w:pPr>
        <w:rPr>
          <w:sz w:val="2"/>
          <w:szCs w:val="2"/>
        </w:rPr>
      </w:pPr>
    </w:p>
    <w:p w14:paraId="1FB43203" w14:textId="77777777" w:rsidR="009C72D8" w:rsidRPr="009C72D8" w:rsidRDefault="009C72D8" w:rsidP="009C72D8">
      <w:pPr>
        <w:rPr>
          <w:sz w:val="2"/>
          <w:szCs w:val="2"/>
        </w:rPr>
      </w:pPr>
    </w:p>
    <w:p w14:paraId="20E97A35" w14:textId="77777777" w:rsidR="009C72D8" w:rsidRPr="009C72D8" w:rsidRDefault="009C72D8" w:rsidP="009C72D8">
      <w:pPr>
        <w:rPr>
          <w:sz w:val="2"/>
          <w:szCs w:val="2"/>
        </w:rPr>
      </w:pPr>
    </w:p>
    <w:p w14:paraId="4200CBF6" w14:textId="77777777" w:rsidR="009C72D8" w:rsidRPr="009C72D8" w:rsidRDefault="009C72D8" w:rsidP="009C72D8">
      <w:pPr>
        <w:rPr>
          <w:sz w:val="2"/>
          <w:szCs w:val="2"/>
        </w:rPr>
      </w:pPr>
    </w:p>
    <w:p w14:paraId="3D17068B" w14:textId="77777777" w:rsidR="009C72D8" w:rsidRPr="009C72D8" w:rsidRDefault="009C72D8" w:rsidP="009C72D8">
      <w:pPr>
        <w:rPr>
          <w:sz w:val="2"/>
          <w:szCs w:val="2"/>
        </w:rPr>
      </w:pPr>
    </w:p>
    <w:p w14:paraId="6718DBFF" w14:textId="77777777" w:rsidR="009C72D8" w:rsidRPr="009C72D8" w:rsidRDefault="009C72D8" w:rsidP="009C72D8">
      <w:pPr>
        <w:rPr>
          <w:sz w:val="2"/>
          <w:szCs w:val="2"/>
        </w:rPr>
      </w:pPr>
    </w:p>
    <w:p w14:paraId="4774A0FC" w14:textId="77777777" w:rsidR="009C72D8" w:rsidRPr="009C72D8" w:rsidRDefault="009C72D8" w:rsidP="009C72D8">
      <w:pPr>
        <w:rPr>
          <w:sz w:val="2"/>
          <w:szCs w:val="2"/>
        </w:rPr>
      </w:pPr>
    </w:p>
    <w:p w14:paraId="15530712" w14:textId="77777777" w:rsidR="009C72D8" w:rsidRPr="009C72D8" w:rsidRDefault="009C72D8" w:rsidP="009C72D8">
      <w:pPr>
        <w:rPr>
          <w:sz w:val="2"/>
          <w:szCs w:val="2"/>
        </w:rPr>
      </w:pPr>
    </w:p>
    <w:p w14:paraId="7C5E7589" w14:textId="77777777" w:rsidR="009C72D8" w:rsidRPr="009C72D8" w:rsidRDefault="009C72D8" w:rsidP="009C72D8">
      <w:pPr>
        <w:rPr>
          <w:sz w:val="2"/>
          <w:szCs w:val="2"/>
        </w:rPr>
      </w:pPr>
    </w:p>
    <w:p w14:paraId="1D0954D0" w14:textId="25403A1E" w:rsidR="009C72D8" w:rsidRPr="009C72D8" w:rsidRDefault="009C72D8" w:rsidP="009C72D8">
      <w:pPr>
        <w:rPr>
          <w:sz w:val="2"/>
          <w:szCs w:val="2"/>
        </w:rPr>
      </w:pPr>
    </w:p>
    <w:p w14:paraId="584FA9BA" w14:textId="77777777" w:rsidR="009C72D8" w:rsidRPr="009C72D8" w:rsidRDefault="009C72D8" w:rsidP="009C72D8">
      <w:pPr>
        <w:rPr>
          <w:sz w:val="2"/>
          <w:szCs w:val="2"/>
        </w:rPr>
      </w:pPr>
    </w:p>
    <w:p w14:paraId="42A88891" w14:textId="3D3255B0" w:rsidR="009C72D8" w:rsidRPr="009C72D8" w:rsidRDefault="009C72D8" w:rsidP="009C72D8">
      <w:pPr>
        <w:rPr>
          <w:sz w:val="2"/>
          <w:szCs w:val="2"/>
        </w:rPr>
      </w:pPr>
    </w:p>
    <w:p w14:paraId="5155344B" w14:textId="6D6B413C" w:rsidR="009C72D8" w:rsidRPr="009C72D8" w:rsidRDefault="009C72D8" w:rsidP="009C72D8">
      <w:pPr>
        <w:rPr>
          <w:sz w:val="2"/>
          <w:szCs w:val="2"/>
        </w:rPr>
      </w:pPr>
    </w:p>
    <w:p w14:paraId="17DFF182" w14:textId="449ADD12" w:rsidR="009C72D8" w:rsidRPr="009C72D8" w:rsidRDefault="009C72D8" w:rsidP="009C72D8">
      <w:pPr>
        <w:rPr>
          <w:sz w:val="2"/>
          <w:szCs w:val="2"/>
        </w:rPr>
      </w:pPr>
    </w:p>
    <w:p w14:paraId="21E61D9D" w14:textId="3EA36133" w:rsidR="009C72D8" w:rsidRPr="009C72D8" w:rsidRDefault="009C72D8" w:rsidP="009C72D8">
      <w:pPr>
        <w:rPr>
          <w:sz w:val="2"/>
          <w:szCs w:val="2"/>
        </w:rPr>
      </w:pPr>
    </w:p>
    <w:p w14:paraId="7E0672B9" w14:textId="587F47A8" w:rsidR="009C72D8" w:rsidRPr="009C72D8" w:rsidRDefault="009C72D8" w:rsidP="009C72D8">
      <w:pPr>
        <w:rPr>
          <w:sz w:val="2"/>
          <w:szCs w:val="2"/>
        </w:rPr>
      </w:pPr>
    </w:p>
    <w:p w14:paraId="445B6A23" w14:textId="3C2E59BC" w:rsidR="009C72D8" w:rsidRPr="009C72D8" w:rsidRDefault="009C72D8" w:rsidP="009C72D8">
      <w:pPr>
        <w:rPr>
          <w:sz w:val="2"/>
          <w:szCs w:val="2"/>
        </w:rPr>
      </w:pPr>
    </w:p>
    <w:p w14:paraId="5FEB2425" w14:textId="39304705" w:rsidR="009C72D8" w:rsidRPr="009C72D8" w:rsidRDefault="009C72D8" w:rsidP="009C72D8">
      <w:pPr>
        <w:rPr>
          <w:sz w:val="2"/>
          <w:szCs w:val="2"/>
        </w:rPr>
      </w:pPr>
    </w:p>
    <w:p w14:paraId="716D8287" w14:textId="2ABAA11C" w:rsidR="009C72D8" w:rsidRPr="009C72D8" w:rsidRDefault="009C72D8" w:rsidP="009C72D8">
      <w:pPr>
        <w:rPr>
          <w:sz w:val="2"/>
          <w:szCs w:val="2"/>
        </w:rPr>
      </w:pPr>
    </w:p>
    <w:p w14:paraId="471FAED4" w14:textId="3C890DB3" w:rsidR="009C72D8" w:rsidRPr="009C72D8" w:rsidRDefault="009C72D8" w:rsidP="009C72D8">
      <w:pPr>
        <w:rPr>
          <w:sz w:val="2"/>
          <w:szCs w:val="2"/>
        </w:rPr>
      </w:pPr>
    </w:p>
    <w:p w14:paraId="27748400" w14:textId="054CBB8B" w:rsidR="009C72D8" w:rsidRPr="009C72D8" w:rsidRDefault="009C72D8" w:rsidP="009C72D8">
      <w:pPr>
        <w:rPr>
          <w:sz w:val="2"/>
          <w:szCs w:val="2"/>
        </w:rPr>
      </w:pPr>
    </w:p>
    <w:p w14:paraId="4EFB50F2" w14:textId="49E5B3CA" w:rsidR="009C72D8" w:rsidRPr="009C72D8" w:rsidRDefault="009C72D8" w:rsidP="009C72D8">
      <w:pPr>
        <w:rPr>
          <w:sz w:val="2"/>
          <w:szCs w:val="2"/>
        </w:rPr>
      </w:pPr>
    </w:p>
    <w:p w14:paraId="05A2606A" w14:textId="71459947" w:rsidR="009C72D8" w:rsidRPr="009C72D8" w:rsidRDefault="009C72D8" w:rsidP="009C72D8">
      <w:pPr>
        <w:rPr>
          <w:sz w:val="2"/>
          <w:szCs w:val="2"/>
        </w:rPr>
      </w:pPr>
    </w:p>
    <w:p w14:paraId="22631B73" w14:textId="394BAB3C" w:rsidR="009C72D8" w:rsidRPr="009C72D8" w:rsidRDefault="009C72D8" w:rsidP="009C72D8">
      <w:pPr>
        <w:rPr>
          <w:sz w:val="2"/>
          <w:szCs w:val="2"/>
        </w:rPr>
      </w:pPr>
    </w:p>
    <w:p w14:paraId="3A82437F" w14:textId="77EB87AE" w:rsidR="009C72D8" w:rsidRPr="009C72D8" w:rsidRDefault="009C72D8" w:rsidP="009C72D8">
      <w:pPr>
        <w:rPr>
          <w:sz w:val="2"/>
          <w:szCs w:val="2"/>
        </w:rPr>
      </w:pPr>
    </w:p>
    <w:p w14:paraId="47CB58EF" w14:textId="4311B341" w:rsidR="009C72D8" w:rsidRPr="009C72D8" w:rsidRDefault="00355DB5" w:rsidP="009C72D8">
      <w:pPr>
        <w:rPr>
          <w:sz w:val="2"/>
          <w:szCs w:val="2"/>
        </w:rPr>
      </w:pPr>
      <w:bookmarkStart w:id="2" w:name="_GoBack"/>
      <w:r>
        <w:rPr>
          <w:noProof/>
          <w:sz w:val="2"/>
          <w:szCs w:val="2"/>
        </w:rPr>
        <w:drawing>
          <wp:anchor distT="0" distB="0" distL="114300" distR="114300" simplePos="0" relativeHeight="251668992" behindDoc="1" locked="1" layoutInCell="1" allowOverlap="1" wp14:anchorId="19169C82" wp14:editId="40322477">
            <wp:simplePos x="0" y="0"/>
            <wp:positionH relativeFrom="page">
              <wp:align>center</wp:align>
            </wp:positionH>
            <wp:positionV relativeFrom="page">
              <wp:posOffset>9721215</wp:posOffset>
            </wp:positionV>
            <wp:extent cx="3189600" cy="31680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5D5C7229" w14:textId="77777777" w:rsidR="009C72D8" w:rsidRPr="009C72D8" w:rsidRDefault="009C72D8" w:rsidP="009C72D8">
      <w:pPr>
        <w:rPr>
          <w:sz w:val="2"/>
          <w:szCs w:val="2"/>
        </w:rPr>
      </w:pPr>
    </w:p>
    <w:p w14:paraId="5E68E722" w14:textId="77777777" w:rsidR="009C72D8" w:rsidRPr="009C72D8" w:rsidRDefault="009C72D8" w:rsidP="009C72D8">
      <w:pPr>
        <w:rPr>
          <w:sz w:val="2"/>
          <w:szCs w:val="2"/>
        </w:rPr>
      </w:pPr>
    </w:p>
    <w:p w14:paraId="062B5573" w14:textId="77777777" w:rsidR="009C72D8" w:rsidRPr="009C72D8" w:rsidRDefault="009C72D8" w:rsidP="009C72D8">
      <w:pPr>
        <w:rPr>
          <w:sz w:val="2"/>
          <w:szCs w:val="2"/>
        </w:rPr>
      </w:pPr>
    </w:p>
    <w:p w14:paraId="05A80786" w14:textId="34B6515D" w:rsidR="003837FC" w:rsidRPr="009C72D8" w:rsidRDefault="003837FC" w:rsidP="009C72D8">
      <w:pPr>
        <w:rPr>
          <w:sz w:val="2"/>
          <w:szCs w:val="2"/>
        </w:rPr>
      </w:pPr>
    </w:p>
    <w:sectPr w:rsidR="003837FC" w:rsidRPr="009C72D8" w:rsidSect="008137B7">
      <w:headerReference w:type="default" r:id="rId28"/>
      <w:footerReference w:type="default" r:id="rId29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518AC" w14:textId="77777777" w:rsidR="006053C2" w:rsidRDefault="006053C2" w:rsidP="00384483">
      <w:r>
        <w:separator/>
      </w:r>
    </w:p>
  </w:endnote>
  <w:endnote w:type="continuationSeparator" w:id="0">
    <w:p w14:paraId="2F013373" w14:textId="77777777" w:rsidR="006053C2" w:rsidRDefault="006053C2" w:rsidP="0038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DejaVu Sans Book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50766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FCDA4" w14:textId="0DB872D6" w:rsidR="00B81BAF" w:rsidRDefault="00B81BAF" w:rsidP="00F658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21F331" w14:textId="0223B56D" w:rsidR="00B81BAF" w:rsidRDefault="00B81BAF" w:rsidP="00B81B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715398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425F78" w14:textId="4AE226F6" w:rsidR="00B81BAF" w:rsidRDefault="00B81BAF" w:rsidP="00B81BAF">
        <w:pPr>
          <w:pStyle w:val="Footer"/>
          <w:framePr w:wrap="notBesid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8216465" w14:textId="6095FBD7" w:rsidR="00900DB9" w:rsidRDefault="00900DB9" w:rsidP="00B81BA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7DB2D" w14:textId="2408BE33" w:rsidR="00900DB9" w:rsidRDefault="00900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8271B" w14:textId="77777777" w:rsidR="006053C2" w:rsidRDefault="006053C2" w:rsidP="00384483">
      <w:r>
        <w:separator/>
      </w:r>
    </w:p>
  </w:footnote>
  <w:footnote w:type="continuationSeparator" w:id="0">
    <w:p w14:paraId="0482D8F2" w14:textId="77777777" w:rsidR="006053C2" w:rsidRDefault="006053C2" w:rsidP="0038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88229" w14:textId="5A1AEAC0" w:rsidR="00900DB9" w:rsidRDefault="00BC7A88">
    <w:pPr>
      <w:pStyle w:val="Header"/>
    </w:pPr>
    <w:r w:rsidRPr="004C7E7B">
      <w:rPr>
        <w:noProof/>
      </w:rPr>
      <w:drawing>
        <wp:anchor distT="0" distB="0" distL="114300" distR="114300" simplePos="0" relativeHeight="251659264" behindDoc="0" locked="0" layoutInCell="1" allowOverlap="1" wp14:anchorId="0F965851" wp14:editId="7027E5ED">
          <wp:simplePos x="0" y="0"/>
          <wp:positionH relativeFrom="column">
            <wp:posOffset>238117</wp:posOffset>
          </wp:positionH>
          <wp:positionV relativeFrom="paragraph">
            <wp:posOffset>463550</wp:posOffset>
          </wp:positionV>
          <wp:extent cx="3316077" cy="5861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6077" cy="586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7D0" w:rsidRPr="00E517D0">
      <w:rPr>
        <w:noProof/>
      </w:rPr>
      <w:t xml:space="preserve"> </w:t>
    </w:r>
    <w:r w:rsidR="00E517D0" w:rsidRPr="00E517D0">
      <w:rPr>
        <w:noProof/>
      </w:rPr>
      <w:drawing>
        <wp:inline distT="0" distB="0" distL="0" distR="0" wp14:anchorId="7344B915" wp14:editId="45ACB9F2">
          <wp:extent cx="6645910" cy="664591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6FD3A" w14:textId="700673B3" w:rsidR="00E517D0" w:rsidRDefault="00752294" w:rsidP="00327617">
    <w:pPr>
      <w:pStyle w:val="Header"/>
      <w:ind w:left="8222"/>
    </w:pPr>
    <w:r w:rsidRPr="00752294">
      <w:rPr>
        <w:noProof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2878C" w14:textId="112394DB" w:rsidR="00900DB9" w:rsidRDefault="00355DB5" w:rsidP="006F65A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D12419E" wp14:editId="68D6A63E">
          <wp:simplePos x="0" y="0"/>
          <wp:positionH relativeFrom="margin">
            <wp:align>left</wp:align>
          </wp:positionH>
          <wp:positionV relativeFrom="paragraph">
            <wp:posOffset>-359389</wp:posOffset>
          </wp:positionV>
          <wp:extent cx="1857375" cy="327514"/>
          <wp:effectExtent l="0" t="0" r="0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375" cy="327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DF973" w14:textId="7D5D4FDB" w:rsidR="00900DB9" w:rsidRDefault="00900D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F62A8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00D5808"/>
    <w:multiLevelType w:val="multilevel"/>
    <w:tmpl w:val="9A263250"/>
    <w:lvl w:ilvl="0">
      <w:start w:val="1"/>
      <w:numFmt w:val="decimal"/>
      <w:pStyle w:val="Heading1"/>
      <w:lvlText w:val="%1.0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2"/>
    <w:rsid w:val="000108F8"/>
    <w:rsid w:val="00051123"/>
    <w:rsid w:val="000564F0"/>
    <w:rsid w:val="00082F23"/>
    <w:rsid w:val="00094FF6"/>
    <w:rsid w:val="000B527B"/>
    <w:rsid w:val="000C0883"/>
    <w:rsid w:val="000E5E79"/>
    <w:rsid w:val="00105C0F"/>
    <w:rsid w:val="001C2309"/>
    <w:rsid w:val="002040CE"/>
    <w:rsid w:val="00245111"/>
    <w:rsid w:val="00252348"/>
    <w:rsid w:val="002B65B0"/>
    <w:rsid w:val="002D23E0"/>
    <w:rsid w:val="002E783C"/>
    <w:rsid w:val="00316CD4"/>
    <w:rsid w:val="003207DC"/>
    <w:rsid w:val="00327617"/>
    <w:rsid w:val="00355DB5"/>
    <w:rsid w:val="00360B80"/>
    <w:rsid w:val="00365B17"/>
    <w:rsid w:val="003837FC"/>
    <w:rsid w:val="00384483"/>
    <w:rsid w:val="003C7516"/>
    <w:rsid w:val="003D7316"/>
    <w:rsid w:val="00434657"/>
    <w:rsid w:val="004354A3"/>
    <w:rsid w:val="004633BA"/>
    <w:rsid w:val="0048101D"/>
    <w:rsid w:val="004A0941"/>
    <w:rsid w:val="004C7E7B"/>
    <w:rsid w:val="004F2A35"/>
    <w:rsid w:val="00510A1D"/>
    <w:rsid w:val="005164D8"/>
    <w:rsid w:val="005233F5"/>
    <w:rsid w:val="00542F29"/>
    <w:rsid w:val="00543492"/>
    <w:rsid w:val="005516AC"/>
    <w:rsid w:val="005578A3"/>
    <w:rsid w:val="00572555"/>
    <w:rsid w:val="0059621B"/>
    <w:rsid w:val="005F170D"/>
    <w:rsid w:val="006053C2"/>
    <w:rsid w:val="0060756B"/>
    <w:rsid w:val="0067020A"/>
    <w:rsid w:val="006E1AE6"/>
    <w:rsid w:val="006E43BA"/>
    <w:rsid w:val="006F65A1"/>
    <w:rsid w:val="007067E1"/>
    <w:rsid w:val="00713BB2"/>
    <w:rsid w:val="00731E06"/>
    <w:rsid w:val="00752294"/>
    <w:rsid w:val="00793C56"/>
    <w:rsid w:val="007A3E63"/>
    <w:rsid w:val="007C5764"/>
    <w:rsid w:val="007D7F3C"/>
    <w:rsid w:val="007E44B2"/>
    <w:rsid w:val="007F16B6"/>
    <w:rsid w:val="008137B7"/>
    <w:rsid w:val="008229E8"/>
    <w:rsid w:val="008549CB"/>
    <w:rsid w:val="00857822"/>
    <w:rsid w:val="00864EAB"/>
    <w:rsid w:val="008826CF"/>
    <w:rsid w:val="00890758"/>
    <w:rsid w:val="008B3AF3"/>
    <w:rsid w:val="008D5C53"/>
    <w:rsid w:val="008E0B8F"/>
    <w:rsid w:val="008F7746"/>
    <w:rsid w:val="00900DB9"/>
    <w:rsid w:val="00905DEF"/>
    <w:rsid w:val="00967560"/>
    <w:rsid w:val="0097759A"/>
    <w:rsid w:val="009918C9"/>
    <w:rsid w:val="009C72D8"/>
    <w:rsid w:val="009E5B43"/>
    <w:rsid w:val="00A16C05"/>
    <w:rsid w:val="00A32A7D"/>
    <w:rsid w:val="00A43685"/>
    <w:rsid w:val="00A52C40"/>
    <w:rsid w:val="00A56BE8"/>
    <w:rsid w:val="00A81EDF"/>
    <w:rsid w:val="00AB705F"/>
    <w:rsid w:val="00AC384A"/>
    <w:rsid w:val="00B81BAF"/>
    <w:rsid w:val="00B85D9A"/>
    <w:rsid w:val="00BC16AF"/>
    <w:rsid w:val="00BC7A88"/>
    <w:rsid w:val="00BE6219"/>
    <w:rsid w:val="00C213E5"/>
    <w:rsid w:val="00C30686"/>
    <w:rsid w:val="00C641CC"/>
    <w:rsid w:val="00C67733"/>
    <w:rsid w:val="00C77FD5"/>
    <w:rsid w:val="00C83508"/>
    <w:rsid w:val="00C960BA"/>
    <w:rsid w:val="00CA256B"/>
    <w:rsid w:val="00CD35C4"/>
    <w:rsid w:val="00CE1660"/>
    <w:rsid w:val="00CE2514"/>
    <w:rsid w:val="00CE70E3"/>
    <w:rsid w:val="00D00D99"/>
    <w:rsid w:val="00D332FC"/>
    <w:rsid w:val="00D37611"/>
    <w:rsid w:val="00D50C94"/>
    <w:rsid w:val="00D90840"/>
    <w:rsid w:val="00D92FFC"/>
    <w:rsid w:val="00D97567"/>
    <w:rsid w:val="00DA0A54"/>
    <w:rsid w:val="00DF081B"/>
    <w:rsid w:val="00E245B0"/>
    <w:rsid w:val="00E24C00"/>
    <w:rsid w:val="00E31BCD"/>
    <w:rsid w:val="00E517D0"/>
    <w:rsid w:val="00E5569E"/>
    <w:rsid w:val="00E57EA4"/>
    <w:rsid w:val="00E74119"/>
    <w:rsid w:val="00E84D3A"/>
    <w:rsid w:val="00E85DB1"/>
    <w:rsid w:val="00EA30BD"/>
    <w:rsid w:val="00EC7ABB"/>
    <w:rsid w:val="00EE75C8"/>
    <w:rsid w:val="00EF6979"/>
    <w:rsid w:val="00F22768"/>
    <w:rsid w:val="00F24CA9"/>
    <w:rsid w:val="00F348E2"/>
    <w:rsid w:val="00F4057C"/>
    <w:rsid w:val="00F56596"/>
    <w:rsid w:val="00F955E1"/>
    <w:rsid w:val="00FA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59C4515"/>
  <w15:docId w15:val="{5E5B76F9-548D-074B-9E94-54B75FAD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48E2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7DC"/>
    <w:pPr>
      <w:keepNext/>
      <w:keepLines/>
      <w:numPr>
        <w:numId w:val="1"/>
      </w:numPr>
      <w:spacing w:before="280" w:after="380"/>
      <w:ind w:left="567" w:hanging="567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207DC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207DC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2276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76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76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76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76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76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rsid w:val="0059621B"/>
  </w:style>
  <w:style w:type="paragraph" w:styleId="Closing">
    <w:name w:val="Closing"/>
    <w:basedOn w:val="EnvelopeAddress"/>
    <w:link w:val="ClosingChar"/>
    <w:uiPriority w:val="99"/>
    <w:semiHidden/>
    <w:rsid w:val="0059621B"/>
    <w:pPr>
      <w:keepNext/>
      <w:keepLines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16C05"/>
  </w:style>
  <w:style w:type="paragraph" w:styleId="BodyText">
    <w:name w:val="Body Text"/>
    <w:basedOn w:val="Normal"/>
    <w:link w:val="BodyTextChar"/>
    <w:uiPriority w:val="99"/>
    <w:semiHidden/>
    <w:rsid w:val="0059621B"/>
  </w:style>
  <w:style w:type="character" w:customStyle="1" w:styleId="BodyTextChar">
    <w:name w:val="Body Text Char"/>
    <w:basedOn w:val="DefaultParagraphFont"/>
    <w:link w:val="BodyText"/>
    <w:uiPriority w:val="99"/>
    <w:semiHidden/>
    <w:rsid w:val="00A16C05"/>
  </w:style>
  <w:style w:type="paragraph" w:styleId="Title">
    <w:name w:val="Title"/>
    <w:basedOn w:val="Normal"/>
    <w:next w:val="Normal"/>
    <w:link w:val="TitleChar"/>
    <w:uiPriority w:val="10"/>
    <w:qFormat/>
    <w:rsid w:val="00360B80"/>
    <w:pPr>
      <w:spacing w:after="460"/>
      <w:contextualSpacing/>
    </w:pPr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0B80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B80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0B80"/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07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07DC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483"/>
  </w:style>
  <w:style w:type="paragraph" w:styleId="Footer">
    <w:name w:val="footer"/>
    <w:basedOn w:val="Normal"/>
    <w:link w:val="FooterChar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483"/>
  </w:style>
  <w:style w:type="paragraph" w:styleId="BalloonText">
    <w:name w:val="Balloon Text"/>
    <w:basedOn w:val="Normal"/>
    <w:link w:val="BalloonTextChar"/>
    <w:uiPriority w:val="99"/>
    <w:semiHidden/>
    <w:unhideWhenUsed/>
    <w:rsid w:val="00384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4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837FC"/>
    <w:rPr>
      <w:color w:val="808080"/>
    </w:rPr>
  </w:style>
  <w:style w:type="paragraph" w:customStyle="1" w:styleId="Forsidedato">
    <w:name w:val="Forsidedato"/>
    <w:basedOn w:val="Normal"/>
    <w:qFormat/>
    <w:rsid w:val="003837FC"/>
    <w:rPr>
      <w:caps/>
      <w:color w:val="00ADEE"/>
    </w:rPr>
  </w:style>
  <w:style w:type="character" w:customStyle="1" w:styleId="Heading3Char">
    <w:name w:val="Heading 3 Char"/>
    <w:basedOn w:val="DefaultParagraphFont"/>
    <w:link w:val="Heading3"/>
    <w:uiPriority w:val="9"/>
    <w:rsid w:val="003207D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7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7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7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7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UnrOverskrift">
    <w:name w:val="Unr. Overskrift"/>
    <w:basedOn w:val="Normal"/>
    <w:qFormat/>
    <w:rsid w:val="003207DC"/>
    <w:pPr>
      <w:spacing w:before="280" w:after="140"/>
    </w:pPr>
    <w:rPr>
      <w:rFonts w:asciiTheme="majorHAnsi" w:hAnsiTheme="majorHAnsi"/>
      <w:b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E245B0"/>
  </w:style>
  <w:style w:type="paragraph" w:styleId="TOC2">
    <w:name w:val="toc 2"/>
    <w:basedOn w:val="Normal"/>
    <w:next w:val="Normal"/>
    <w:autoRedefine/>
    <w:uiPriority w:val="39"/>
    <w:unhideWhenUsed/>
    <w:rsid w:val="00E245B0"/>
    <w:pPr>
      <w:ind w:left="198"/>
    </w:pPr>
  </w:style>
  <w:style w:type="character" w:styleId="Hyperlink">
    <w:name w:val="Hyperlink"/>
    <w:basedOn w:val="DefaultParagraphFont"/>
    <w:uiPriority w:val="99"/>
    <w:unhideWhenUsed/>
    <w:rsid w:val="00E245B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qFormat/>
    <w:rsid w:val="00D92FFC"/>
    <w:pPr>
      <w:numPr>
        <w:numId w:val="2"/>
      </w:numPr>
      <w:ind w:left="714" w:hanging="357"/>
      <w:contextualSpacing/>
    </w:pPr>
  </w:style>
  <w:style w:type="table" w:styleId="TableGrid">
    <w:name w:val="Table Grid"/>
    <w:basedOn w:val="TableNormal"/>
    <w:uiPriority w:val="5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lyKommune">
    <w:name w:val="Meløy Kommune"/>
    <w:basedOn w:val="TableNormal"/>
    <w:uiPriority w:val="9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</w:tblStylePr>
  </w:style>
  <w:style w:type="paragraph" w:customStyle="1" w:styleId="Standardtekst">
    <w:name w:val="Standardtekst"/>
    <w:basedOn w:val="Normal"/>
    <w:rsid w:val="0054349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character" w:styleId="PageNumber">
    <w:name w:val="page number"/>
    <w:basedOn w:val="DefaultParagraphFont"/>
    <w:uiPriority w:val="99"/>
    <w:semiHidden/>
    <w:unhideWhenUsed/>
    <w:rsid w:val="00B81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H:\Profilh&#229;ndbok\Profil%202013\Rapportmal\rapport%20Folder\Rapport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7CE3E-CF5D-E241-8E1A-3104D1FE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H:\Profilhåndbok\Profil 2013\Rapportmal\rapport Folder\Rapportmal.dotm</Template>
  <TotalTime>3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Årsevaluering 2015</vt:lpstr>
      <vt:lpstr>Arbeidsprogram 2016</vt:lpstr>
    </vt:vector>
  </TitlesOfParts>
  <Manager/>
  <Company>Meløy Kommune</Company>
  <LinksUpToDate>false</LinksUpToDate>
  <CharactersWithSpaces>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Årsevaluering 2015</dc:title>
  <dc:subject>virksomhe</dc:subject>
  <dc:creator>Trond Skoglund</dc:creator>
  <cp:keywords/>
  <dc:description/>
  <cp:lastModifiedBy>Katarzyna Dynowska</cp:lastModifiedBy>
  <cp:revision>3</cp:revision>
  <dcterms:created xsi:type="dcterms:W3CDTF">2020-05-11T09:39:00Z</dcterms:created>
  <dcterms:modified xsi:type="dcterms:W3CDTF">2020-05-11T10:20:00Z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