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BB8AA5" w14:textId="6D7B3243" w:rsidR="008549CB" w:rsidRPr="00510A1D" w:rsidRDefault="00C67733" w:rsidP="00752294">
      <w:pPr>
        <w:tabs>
          <w:tab w:val="left" w:pos="1598"/>
          <w:tab w:val="left" w:pos="2568"/>
          <w:tab w:val="left" w:pos="6210"/>
        </w:tabs>
        <w:spacing w:before="1000"/>
        <w:rPr>
          <w:color w:val="FFFFFF" w:themeColor="background1"/>
          <w:sz w:val="2"/>
          <w:szCs w:val="2"/>
        </w:rPr>
      </w:pPr>
      <w:bookmarkStart w:id="0" w:name="forside"/>
      <w:r w:rsidRPr="00C67733">
        <w:rPr>
          <w:noProof/>
          <w:sz w:val="2"/>
          <w:szCs w:val="2"/>
        </w:rPr>
        <w:drawing>
          <wp:anchor distT="0" distB="0" distL="114300" distR="114300" simplePos="0" relativeHeight="251652608" behindDoc="0" locked="1" layoutInCell="1" allowOverlap="1" wp14:anchorId="548550B0" wp14:editId="6B3A89A8">
            <wp:simplePos x="0" y="0"/>
            <wp:positionH relativeFrom="page">
              <wp:posOffset>900430</wp:posOffset>
            </wp:positionH>
            <wp:positionV relativeFrom="page">
              <wp:posOffset>1188085</wp:posOffset>
            </wp:positionV>
            <wp:extent cx="2376000" cy="784800"/>
            <wp:effectExtent l="0" t="0" r="0" b="317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7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E7B">
        <w:rPr>
          <w:color w:val="FFFFFF" w:themeColor="background1"/>
          <w:sz w:val="2"/>
          <w:szCs w:val="2"/>
        </w:rPr>
        <w:tab/>
      </w:r>
    </w:p>
    <w:p w14:paraId="10C2914B" w14:textId="67442484" w:rsidR="004C7E7B" w:rsidRDefault="004C7E7B" w:rsidP="00D97567">
      <w:pPr>
        <w:spacing w:line="14" w:lineRule="exact"/>
        <w:rPr>
          <w:sz w:val="2"/>
          <w:szCs w:val="2"/>
        </w:rPr>
      </w:pPr>
    </w:p>
    <w:p w14:paraId="4B3C17E5" w14:textId="16BD1359" w:rsidR="004C7E7B" w:rsidRPr="004C7E7B" w:rsidRDefault="004C7E7B" w:rsidP="004C7E7B">
      <w:pPr>
        <w:rPr>
          <w:sz w:val="2"/>
          <w:szCs w:val="2"/>
        </w:rPr>
      </w:pPr>
    </w:p>
    <w:p w14:paraId="137F554C" w14:textId="64A02B4E" w:rsidR="004C7E7B" w:rsidRPr="004C7E7B" w:rsidRDefault="004C7E7B" w:rsidP="004C7E7B">
      <w:pPr>
        <w:rPr>
          <w:sz w:val="2"/>
          <w:szCs w:val="2"/>
        </w:rPr>
      </w:pPr>
    </w:p>
    <w:p w14:paraId="435C8580" w14:textId="35CAB9DA" w:rsidR="004C7E7B" w:rsidRPr="004C7E7B" w:rsidRDefault="004C7E7B" w:rsidP="00BC7A88">
      <w:pPr>
        <w:ind w:firstLine="708"/>
        <w:rPr>
          <w:sz w:val="2"/>
          <w:szCs w:val="2"/>
        </w:rPr>
      </w:pPr>
    </w:p>
    <w:p w14:paraId="213B6D61" w14:textId="68871584" w:rsidR="004C7E7B" w:rsidRPr="004C7E7B" w:rsidRDefault="004C7E7B" w:rsidP="004C7E7B">
      <w:pPr>
        <w:rPr>
          <w:sz w:val="2"/>
          <w:szCs w:val="2"/>
        </w:rPr>
      </w:pPr>
    </w:p>
    <w:p w14:paraId="49FF74AD" w14:textId="77777777" w:rsidR="004C7E7B" w:rsidRPr="004C7E7B" w:rsidRDefault="004C7E7B" w:rsidP="004C7E7B">
      <w:pPr>
        <w:rPr>
          <w:sz w:val="2"/>
          <w:szCs w:val="2"/>
        </w:rPr>
      </w:pPr>
    </w:p>
    <w:p w14:paraId="7980A077" w14:textId="501B8FAF" w:rsidR="004C7E7B" w:rsidRPr="004C7E7B" w:rsidRDefault="004C7E7B" w:rsidP="004C7E7B">
      <w:pPr>
        <w:rPr>
          <w:sz w:val="2"/>
          <w:szCs w:val="2"/>
        </w:rPr>
      </w:pPr>
    </w:p>
    <w:p w14:paraId="4590AF1F" w14:textId="77777777" w:rsidR="004C7E7B" w:rsidRPr="004C7E7B" w:rsidRDefault="004C7E7B" w:rsidP="004C7E7B">
      <w:pPr>
        <w:rPr>
          <w:sz w:val="2"/>
          <w:szCs w:val="2"/>
        </w:rPr>
      </w:pPr>
    </w:p>
    <w:p w14:paraId="0B6291FD" w14:textId="08006A64" w:rsidR="004C7E7B" w:rsidRPr="004C7E7B" w:rsidRDefault="004C7E7B" w:rsidP="004C7E7B">
      <w:pPr>
        <w:rPr>
          <w:sz w:val="2"/>
          <w:szCs w:val="2"/>
        </w:rPr>
      </w:pPr>
    </w:p>
    <w:p w14:paraId="66A78DD4" w14:textId="73DA9391" w:rsidR="004C7E7B" w:rsidRPr="004C7E7B" w:rsidRDefault="004C7E7B" w:rsidP="004C7E7B">
      <w:pPr>
        <w:rPr>
          <w:sz w:val="2"/>
          <w:szCs w:val="2"/>
        </w:rPr>
      </w:pPr>
    </w:p>
    <w:p w14:paraId="1E9F6322" w14:textId="6B53228D" w:rsidR="004C7E7B" w:rsidRPr="004C7E7B" w:rsidRDefault="004C7E7B" w:rsidP="004C7E7B">
      <w:pPr>
        <w:rPr>
          <w:sz w:val="2"/>
          <w:szCs w:val="2"/>
        </w:rPr>
      </w:pPr>
    </w:p>
    <w:p w14:paraId="2868B78B" w14:textId="77777777" w:rsidR="004C7E7B" w:rsidRPr="004C7E7B" w:rsidRDefault="004C7E7B" w:rsidP="004C7E7B">
      <w:pPr>
        <w:rPr>
          <w:sz w:val="2"/>
          <w:szCs w:val="2"/>
        </w:rPr>
      </w:pPr>
    </w:p>
    <w:p w14:paraId="06A80EFF" w14:textId="77777777" w:rsidR="004C7E7B" w:rsidRPr="004C7E7B" w:rsidRDefault="004C7E7B" w:rsidP="004C7E7B">
      <w:pPr>
        <w:rPr>
          <w:sz w:val="2"/>
          <w:szCs w:val="2"/>
        </w:rPr>
      </w:pPr>
    </w:p>
    <w:p w14:paraId="4C72293A" w14:textId="2B53A8B1" w:rsidR="004C7E7B" w:rsidRPr="004C7E7B" w:rsidRDefault="004C7E7B" w:rsidP="004C7E7B">
      <w:pPr>
        <w:rPr>
          <w:sz w:val="2"/>
          <w:szCs w:val="2"/>
        </w:rPr>
      </w:pPr>
    </w:p>
    <w:p w14:paraId="0CD5A7BF" w14:textId="77777777" w:rsidR="004C7E7B" w:rsidRPr="004C7E7B" w:rsidRDefault="004C7E7B" w:rsidP="004C7E7B">
      <w:pPr>
        <w:rPr>
          <w:sz w:val="2"/>
          <w:szCs w:val="2"/>
        </w:rPr>
      </w:pPr>
    </w:p>
    <w:p w14:paraId="05145134" w14:textId="3797F648" w:rsidR="004C7E7B" w:rsidRPr="004C7E7B" w:rsidRDefault="004C7E7B" w:rsidP="004C7E7B">
      <w:pPr>
        <w:rPr>
          <w:sz w:val="2"/>
          <w:szCs w:val="2"/>
        </w:rPr>
      </w:pPr>
    </w:p>
    <w:p w14:paraId="656664D2" w14:textId="558CA82D" w:rsidR="004C7E7B" w:rsidRPr="004C7E7B" w:rsidRDefault="004C7E7B" w:rsidP="004C7E7B">
      <w:pPr>
        <w:rPr>
          <w:sz w:val="2"/>
          <w:szCs w:val="2"/>
        </w:rPr>
      </w:pPr>
    </w:p>
    <w:p w14:paraId="64D15522" w14:textId="77777777" w:rsidR="004C7E7B" w:rsidRPr="004C7E7B" w:rsidRDefault="004C7E7B" w:rsidP="004C7E7B">
      <w:pPr>
        <w:rPr>
          <w:sz w:val="2"/>
          <w:szCs w:val="2"/>
        </w:rPr>
      </w:pPr>
    </w:p>
    <w:p w14:paraId="3DBDE124" w14:textId="77777777" w:rsidR="004C7E7B" w:rsidRPr="004C7E7B" w:rsidRDefault="004C7E7B" w:rsidP="004C7E7B">
      <w:pPr>
        <w:rPr>
          <w:sz w:val="2"/>
          <w:szCs w:val="2"/>
        </w:rPr>
      </w:pPr>
    </w:p>
    <w:p w14:paraId="2C544DC5" w14:textId="416FBB99" w:rsidR="004C7E7B" w:rsidRPr="004C7E7B" w:rsidRDefault="004C7E7B" w:rsidP="004C7E7B">
      <w:pPr>
        <w:rPr>
          <w:sz w:val="2"/>
          <w:szCs w:val="2"/>
        </w:rPr>
      </w:pPr>
    </w:p>
    <w:p w14:paraId="41D81D20" w14:textId="77777777" w:rsidR="004C7E7B" w:rsidRPr="004C7E7B" w:rsidRDefault="004C7E7B" w:rsidP="004C7E7B">
      <w:pPr>
        <w:rPr>
          <w:sz w:val="2"/>
          <w:szCs w:val="2"/>
        </w:rPr>
      </w:pPr>
    </w:p>
    <w:p w14:paraId="726DD947" w14:textId="0392B7EC" w:rsidR="004C7E7B" w:rsidRPr="004C7E7B" w:rsidRDefault="004C7E7B" w:rsidP="004C7E7B">
      <w:pPr>
        <w:rPr>
          <w:sz w:val="2"/>
          <w:szCs w:val="2"/>
        </w:rPr>
      </w:pPr>
    </w:p>
    <w:p w14:paraId="4D52E1AD" w14:textId="6B3009CD" w:rsidR="004C7E7B" w:rsidRPr="004C7E7B" w:rsidRDefault="004C7E7B" w:rsidP="004C7E7B">
      <w:pPr>
        <w:rPr>
          <w:sz w:val="2"/>
          <w:szCs w:val="2"/>
        </w:rPr>
      </w:pPr>
    </w:p>
    <w:p w14:paraId="003AF852" w14:textId="24AD06C2" w:rsidR="004C7E7B" w:rsidRPr="004C7E7B" w:rsidRDefault="004C7E7B" w:rsidP="004C7E7B">
      <w:pPr>
        <w:rPr>
          <w:sz w:val="2"/>
          <w:szCs w:val="2"/>
        </w:rPr>
      </w:pPr>
    </w:p>
    <w:p w14:paraId="64F8C796" w14:textId="65B88B42" w:rsidR="004C7E7B" w:rsidRPr="004C7E7B" w:rsidRDefault="004C7E7B" w:rsidP="004C7E7B">
      <w:pPr>
        <w:rPr>
          <w:sz w:val="2"/>
          <w:szCs w:val="2"/>
        </w:rPr>
      </w:pPr>
    </w:p>
    <w:p w14:paraId="232FF453" w14:textId="77777777" w:rsidR="004C7E7B" w:rsidRPr="004C7E7B" w:rsidRDefault="004C7E7B" w:rsidP="004C7E7B">
      <w:pPr>
        <w:rPr>
          <w:sz w:val="2"/>
          <w:szCs w:val="2"/>
        </w:rPr>
      </w:pPr>
    </w:p>
    <w:p w14:paraId="46598E16" w14:textId="58DA1A17" w:rsidR="004C7E7B" w:rsidRPr="004C7E7B" w:rsidRDefault="004C7E7B" w:rsidP="004C7E7B">
      <w:pPr>
        <w:rPr>
          <w:sz w:val="2"/>
          <w:szCs w:val="2"/>
        </w:rPr>
      </w:pPr>
    </w:p>
    <w:p w14:paraId="21080A8F" w14:textId="2A8A5990" w:rsidR="004C7E7B" w:rsidRPr="004C7E7B" w:rsidRDefault="004C7E7B" w:rsidP="004C7E7B">
      <w:pPr>
        <w:rPr>
          <w:sz w:val="2"/>
          <w:szCs w:val="2"/>
        </w:rPr>
      </w:pPr>
    </w:p>
    <w:p w14:paraId="5C03FF4D" w14:textId="77777777" w:rsidR="004C7E7B" w:rsidRPr="004C7E7B" w:rsidRDefault="004C7E7B" w:rsidP="004C7E7B">
      <w:pPr>
        <w:rPr>
          <w:sz w:val="2"/>
          <w:szCs w:val="2"/>
        </w:rPr>
      </w:pPr>
    </w:p>
    <w:p w14:paraId="09FFB31C" w14:textId="77777777" w:rsidR="004C7E7B" w:rsidRPr="004C7E7B" w:rsidRDefault="004C7E7B" w:rsidP="004C7E7B">
      <w:pPr>
        <w:rPr>
          <w:sz w:val="2"/>
          <w:szCs w:val="2"/>
        </w:rPr>
      </w:pPr>
    </w:p>
    <w:p w14:paraId="224DD5AA" w14:textId="6608F98A" w:rsidR="004C7E7B" w:rsidRPr="004C7E7B" w:rsidRDefault="004C7E7B" w:rsidP="004C7E7B">
      <w:pPr>
        <w:rPr>
          <w:sz w:val="2"/>
          <w:szCs w:val="2"/>
        </w:rPr>
      </w:pPr>
    </w:p>
    <w:p w14:paraId="778E70F6" w14:textId="77777777" w:rsidR="004C7E7B" w:rsidRPr="004C7E7B" w:rsidRDefault="004C7E7B" w:rsidP="004C7E7B">
      <w:pPr>
        <w:rPr>
          <w:sz w:val="2"/>
          <w:szCs w:val="2"/>
        </w:rPr>
      </w:pPr>
    </w:p>
    <w:p w14:paraId="76FC152B" w14:textId="08AB3866" w:rsidR="004C7E7B" w:rsidRPr="004C7E7B" w:rsidRDefault="004C7E7B" w:rsidP="004C7E7B">
      <w:pPr>
        <w:rPr>
          <w:sz w:val="2"/>
          <w:szCs w:val="2"/>
        </w:rPr>
      </w:pPr>
    </w:p>
    <w:p w14:paraId="03D2389C" w14:textId="77777777" w:rsidR="004C7E7B" w:rsidRPr="004C7E7B" w:rsidRDefault="004C7E7B" w:rsidP="004C7E7B">
      <w:pPr>
        <w:rPr>
          <w:sz w:val="2"/>
          <w:szCs w:val="2"/>
        </w:rPr>
      </w:pPr>
    </w:p>
    <w:p w14:paraId="69399E08" w14:textId="6DFE5D43" w:rsidR="004C7E7B" w:rsidRPr="004C7E7B" w:rsidRDefault="004C7E7B" w:rsidP="004C7E7B">
      <w:pPr>
        <w:rPr>
          <w:sz w:val="2"/>
          <w:szCs w:val="2"/>
        </w:rPr>
      </w:pPr>
    </w:p>
    <w:p w14:paraId="1324CA90" w14:textId="77777777" w:rsidR="004C7E7B" w:rsidRPr="004C7E7B" w:rsidRDefault="004C7E7B" w:rsidP="004C7E7B">
      <w:pPr>
        <w:rPr>
          <w:sz w:val="2"/>
          <w:szCs w:val="2"/>
        </w:rPr>
      </w:pPr>
    </w:p>
    <w:p w14:paraId="783B2D5D" w14:textId="77777777" w:rsidR="004C7E7B" w:rsidRPr="004C7E7B" w:rsidRDefault="004C7E7B" w:rsidP="004C7E7B">
      <w:pPr>
        <w:rPr>
          <w:sz w:val="2"/>
          <w:szCs w:val="2"/>
        </w:rPr>
      </w:pPr>
    </w:p>
    <w:p w14:paraId="1E5875E5" w14:textId="4A89866F" w:rsidR="004C7E7B" w:rsidRPr="004C7E7B" w:rsidRDefault="004C7E7B" w:rsidP="004C7E7B">
      <w:pPr>
        <w:rPr>
          <w:sz w:val="2"/>
          <w:szCs w:val="2"/>
        </w:rPr>
      </w:pPr>
    </w:p>
    <w:p w14:paraId="6795AA04" w14:textId="5C48D6F9" w:rsidR="004C7E7B" w:rsidRPr="004C7E7B" w:rsidRDefault="004C7E7B" w:rsidP="004C7E7B">
      <w:pPr>
        <w:rPr>
          <w:sz w:val="2"/>
          <w:szCs w:val="2"/>
        </w:rPr>
      </w:pPr>
    </w:p>
    <w:p w14:paraId="1BD6F8F5" w14:textId="27E7E5B1" w:rsidR="004C7E7B" w:rsidRPr="004C7E7B" w:rsidRDefault="004C7E7B" w:rsidP="004C7E7B">
      <w:pPr>
        <w:rPr>
          <w:sz w:val="2"/>
          <w:szCs w:val="2"/>
        </w:rPr>
      </w:pPr>
    </w:p>
    <w:p w14:paraId="6C9DE41C" w14:textId="77777777" w:rsidR="004C7E7B" w:rsidRPr="004C7E7B" w:rsidRDefault="004C7E7B" w:rsidP="004C7E7B">
      <w:pPr>
        <w:rPr>
          <w:sz w:val="2"/>
          <w:szCs w:val="2"/>
        </w:rPr>
      </w:pPr>
    </w:p>
    <w:p w14:paraId="7043C2F3" w14:textId="66D533A7" w:rsidR="004C7E7B" w:rsidRPr="004C7E7B" w:rsidRDefault="004C7E7B" w:rsidP="004C7E7B">
      <w:pPr>
        <w:rPr>
          <w:sz w:val="2"/>
          <w:szCs w:val="2"/>
        </w:rPr>
      </w:pPr>
    </w:p>
    <w:p w14:paraId="3B618110" w14:textId="77777777" w:rsidR="004C7E7B" w:rsidRPr="004C7E7B" w:rsidRDefault="004C7E7B" w:rsidP="004C7E7B">
      <w:pPr>
        <w:rPr>
          <w:sz w:val="2"/>
          <w:szCs w:val="2"/>
        </w:rPr>
      </w:pPr>
    </w:p>
    <w:p w14:paraId="0AC72785" w14:textId="088BD24F" w:rsidR="004C7E7B" w:rsidRPr="004C7E7B" w:rsidRDefault="004C7E7B" w:rsidP="004C7E7B">
      <w:pPr>
        <w:rPr>
          <w:sz w:val="2"/>
          <w:szCs w:val="2"/>
        </w:rPr>
      </w:pPr>
    </w:p>
    <w:p w14:paraId="66450BB5" w14:textId="586E528D" w:rsidR="004C7E7B" w:rsidRPr="004C7E7B" w:rsidRDefault="004C7E7B" w:rsidP="004C7E7B">
      <w:pPr>
        <w:rPr>
          <w:sz w:val="2"/>
          <w:szCs w:val="2"/>
        </w:rPr>
      </w:pPr>
    </w:p>
    <w:p w14:paraId="6569090E" w14:textId="5E453CFB" w:rsidR="004C7E7B" w:rsidRPr="004C7E7B" w:rsidRDefault="004C7E7B" w:rsidP="004C7E7B">
      <w:pPr>
        <w:rPr>
          <w:sz w:val="2"/>
          <w:szCs w:val="2"/>
        </w:rPr>
      </w:pPr>
    </w:p>
    <w:p w14:paraId="0ED76C07" w14:textId="77777777" w:rsidR="004C7E7B" w:rsidRPr="004C7E7B" w:rsidRDefault="004C7E7B" w:rsidP="004C7E7B">
      <w:pPr>
        <w:rPr>
          <w:sz w:val="2"/>
          <w:szCs w:val="2"/>
        </w:rPr>
      </w:pPr>
    </w:p>
    <w:p w14:paraId="40213557" w14:textId="0466279B" w:rsidR="004C7E7B" w:rsidRPr="004C7E7B" w:rsidRDefault="004C7E7B" w:rsidP="004C7E7B">
      <w:pPr>
        <w:rPr>
          <w:sz w:val="2"/>
          <w:szCs w:val="2"/>
        </w:rPr>
      </w:pPr>
    </w:p>
    <w:p w14:paraId="35B2AC58" w14:textId="77777777" w:rsidR="004C7E7B" w:rsidRPr="004C7E7B" w:rsidRDefault="004C7E7B" w:rsidP="004C7E7B">
      <w:pPr>
        <w:rPr>
          <w:sz w:val="2"/>
          <w:szCs w:val="2"/>
        </w:rPr>
      </w:pPr>
    </w:p>
    <w:p w14:paraId="35C0B8F1" w14:textId="63FFA42D" w:rsidR="004C7E7B" w:rsidRPr="004C7E7B" w:rsidRDefault="004C7E7B" w:rsidP="004C7E7B">
      <w:pPr>
        <w:rPr>
          <w:sz w:val="2"/>
          <w:szCs w:val="2"/>
        </w:rPr>
      </w:pPr>
    </w:p>
    <w:p w14:paraId="05AF35E2" w14:textId="1BF111B7" w:rsidR="004C7E7B" w:rsidRPr="004C7E7B" w:rsidRDefault="004C7E7B" w:rsidP="004C7E7B">
      <w:pPr>
        <w:rPr>
          <w:sz w:val="2"/>
          <w:szCs w:val="2"/>
        </w:rPr>
      </w:pPr>
    </w:p>
    <w:p w14:paraId="3ED559FE" w14:textId="3AFD41A5" w:rsidR="004C7E7B" w:rsidRPr="004C7E7B" w:rsidRDefault="004C7E7B" w:rsidP="004C7E7B">
      <w:pPr>
        <w:rPr>
          <w:sz w:val="2"/>
          <w:szCs w:val="2"/>
        </w:rPr>
      </w:pPr>
    </w:p>
    <w:p w14:paraId="4902DE89" w14:textId="187FB252" w:rsidR="004C7E7B" w:rsidRPr="004C7E7B" w:rsidRDefault="004C7E7B" w:rsidP="004C7E7B">
      <w:pPr>
        <w:rPr>
          <w:sz w:val="2"/>
          <w:szCs w:val="2"/>
        </w:rPr>
      </w:pPr>
    </w:p>
    <w:p w14:paraId="00042400" w14:textId="1D05DE23" w:rsidR="004C7E7B" w:rsidRPr="004C7E7B" w:rsidRDefault="004C7E7B" w:rsidP="004C7E7B">
      <w:pPr>
        <w:rPr>
          <w:sz w:val="2"/>
          <w:szCs w:val="2"/>
        </w:rPr>
      </w:pPr>
    </w:p>
    <w:p w14:paraId="3EC0A964" w14:textId="614FBB55" w:rsidR="004C7E7B" w:rsidRPr="004C7E7B" w:rsidRDefault="004C7E7B" w:rsidP="004C7E7B">
      <w:pPr>
        <w:rPr>
          <w:sz w:val="2"/>
          <w:szCs w:val="2"/>
        </w:rPr>
      </w:pPr>
    </w:p>
    <w:p w14:paraId="2F00922A" w14:textId="6DCF77FE" w:rsidR="004C7E7B" w:rsidRDefault="004C7E7B" w:rsidP="004C7E7B">
      <w:pPr>
        <w:rPr>
          <w:sz w:val="2"/>
          <w:szCs w:val="2"/>
        </w:rPr>
      </w:pPr>
    </w:p>
    <w:p w14:paraId="6C11A0C9" w14:textId="77777777" w:rsidR="003C7516" w:rsidRDefault="003C7516" w:rsidP="004C7E7B">
      <w:pPr>
        <w:rPr>
          <w:sz w:val="2"/>
          <w:szCs w:val="2"/>
        </w:rPr>
      </w:pPr>
    </w:p>
    <w:p w14:paraId="529AC88F" w14:textId="77777777" w:rsidR="003C7516" w:rsidRDefault="003C7516" w:rsidP="004C7E7B">
      <w:pPr>
        <w:rPr>
          <w:sz w:val="2"/>
          <w:szCs w:val="2"/>
        </w:rPr>
      </w:pPr>
    </w:p>
    <w:p w14:paraId="170D0898" w14:textId="77777777" w:rsidR="003C7516" w:rsidRDefault="003C7516" w:rsidP="004C7E7B">
      <w:pPr>
        <w:rPr>
          <w:sz w:val="2"/>
          <w:szCs w:val="2"/>
        </w:rPr>
      </w:pPr>
    </w:p>
    <w:p w14:paraId="6A0F5F3F" w14:textId="77777777" w:rsidR="003C7516" w:rsidRDefault="003C7516" w:rsidP="004C7E7B">
      <w:pPr>
        <w:rPr>
          <w:sz w:val="2"/>
          <w:szCs w:val="2"/>
        </w:rPr>
      </w:pPr>
    </w:p>
    <w:p w14:paraId="6AC5DE48" w14:textId="77777777" w:rsidR="003C7516" w:rsidRDefault="003C7516" w:rsidP="004C7E7B">
      <w:pPr>
        <w:rPr>
          <w:sz w:val="2"/>
          <w:szCs w:val="2"/>
        </w:rPr>
      </w:pPr>
    </w:p>
    <w:p w14:paraId="43ED6DA9" w14:textId="77777777" w:rsidR="003C7516" w:rsidRPr="004C7E7B" w:rsidRDefault="003C7516" w:rsidP="004C7E7B">
      <w:pPr>
        <w:rPr>
          <w:sz w:val="2"/>
          <w:szCs w:val="2"/>
        </w:rPr>
      </w:pPr>
    </w:p>
    <w:p w14:paraId="09105A08" w14:textId="08F737E1" w:rsidR="004C7E7B" w:rsidRPr="004C7E7B" w:rsidRDefault="004C7E7B" w:rsidP="004C7E7B">
      <w:pPr>
        <w:rPr>
          <w:sz w:val="2"/>
          <w:szCs w:val="2"/>
        </w:rPr>
      </w:pPr>
    </w:p>
    <w:p w14:paraId="57F8FDBA" w14:textId="5265D5A4" w:rsidR="004C7E7B" w:rsidRPr="004C7E7B" w:rsidRDefault="004C7E7B" w:rsidP="004C7E7B">
      <w:pPr>
        <w:rPr>
          <w:sz w:val="2"/>
          <w:szCs w:val="2"/>
        </w:rPr>
      </w:pPr>
    </w:p>
    <w:p w14:paraId="2D4380B4" w14:textId="2EC7787A" w:rsidR="004C7E7B" w:rsidRPr="004C7E7B" w:rsidRDefault="004C7E7B" w:rsidP="004C7E7B">
      <w:pPr>
        <w:rPr>
          <w:sz w:val="2"/>
          <w:szCs w:val="2"/>
        </w:rPr>
      </w:pPr>
    </w:p>
    <w:p w14:paraId="41D4AACE" w14:textId="5C302ADC" w:rsidR="004C7E7B" w:rsidRPr="004C7E7B" w:rsidRDefault="004C7E7B" w:rsidP="004C7E7B">
      <w:pPr>
        <w:rPr>
          <w:sz w:val="2"/>
          <w:szCs w:val="2"/>
        </w:rPr>
      </w:pPr>
    </w:p>
    <w:p w14:paraId="7C6FCC10" w14:textId="4538BA21" w:rsidR="004C7E7B" w:rsidRPr="004C7E7B" w:rsidRDefault="004C7E7B" w:rsidP="004C7E7B">
      <w:pPr>
        <w:rPr>
          <w:sz w:val="2"/>
          <w:szCs w:val="2"/>
        </w:rPr>
      </w:pPr>
    </w:p>
    <w:p w14:paraId="296C0DCB" w14:textId="77777777" w:rsidR="004C7E7B" w:rsidRPr="004C7E7B" w:rsidRDefault="004C7E7B" w:rsidP="004C7E7B">
      <w:pPr>
        <w:rPr>
          <w:sz w:val="2"/>
          <w:szCs w:val="2"/>
        </w:rPr>
      </w:pPr>
    </w:p>
    <w:p w14:paraId="5FD9E817" w14:textId="6218B49A" w:rsidR="004C7E7B" w:rsidRPr="004C7E7B" w:rsidRDefault="004C7E7B" w:rsidP="004C7E7B">
      <w:pPr>
        <w:rPr>
          <w:sz w:val="2"/>
          <w:szCs w:val="2"/>
        </w:rPr>
      </w:pPr>
    </w:p>
    <w:p w14:paraId="1A27BFFB" w14:textId="1E075E44" w:rsidR="004C7E7B" w:rsidRPr="004C7E7B" w:rsidRDefault="00C641CC" w:rsidP="004C7E7B">
      <w:pPr>
        <w:rPr>
          <w:sz w:val="2"/>
          <w:szCs w:val="2"/>
        </w:rPr>
      </w:pPr>
      <w:r>
        <w:rPr>
          <w:sz w:val="2"/>
          <w:szCs w:val="2"/>
        </w:rPr>
        <w:softHyphen/>
      </w:r>
      <w:r>
        <w:rPr>
          <w:sz w:val="2"/>
          <w:szCs w:val="2"/>
        </w:rPr>
        <w:softHyphen/>
      </w:r>
    </w:p>
    <w:p w14:paraId="5603D1E3" w14:textId="77777777" w:rsidR="004C7E7B" w:rsidRPr="004C7E7B" w:rsidRDefault="004C7E7B" w:rsidP="004C7E7B">
      <w:pPr>
        <w:rPr>
          <w:sz w:val="2"/>
          <w:szCs w:val="2"/>
        </w:rPr>
      </w:pPr>
    </w:p>
    <w:p w14:paraId="3859C3C8" w14:textId="37A21819" w:rsidR="004C7E7B" w:rsidRPr="004C7E7B" w:rsidRDefault="008137B7" w:rsidP="004C7E7B">
      <w:pPr>
        <w:rPr>
          <w:sz w:val="2"/>
          <w:szCs w:val="2"/>
        </w:rPr>
      </w:pPr>
      <w:r>
        <w:rPr>
          <w:sz w:val="2"/>
          <w:szCs w:val="2"/>
        </w:rPr>
        <w:softHyphen/>
      </w:r>
    </w:p>
    <w:p w14:paraId="52995DD9" w14:textId="4EC13B67" w:rsidR="004C7E7B" w:rsidRPr="004C7E7B" w:rsidRDefault="004C7E7B" w:rsidP="004C7E7B">
      <w:pPr>
        <w:rPr>
          <w:sz w:val="2"/>
          <w:szCs w:val="2"/>
        </w:rPr>
      </w:pPr>
    </w:p>
    <w:p w14:paraId="2C55926B" w14:textId="2EF8B2EF" w:rsidR="004C7E7B" w:rsidRPr="004C7E7B" w:rsidRDefault="004C7E7B" w:rsidP="004C7E7B">
      <w:pPr>
        <w:rPr>
          <w:sz w:val="2"/>
          <w:szCs w:val="2"/>
        </w:rPr>
      </w:pPr>
    </w:p>
    <w:p w14:paraId="263D6A09" w14:textId="0469257E" w:rsidR="004C7E7B" w:rsidRPr="004C7E7B" w:rsidRDefault="00C641CC" w:rsidP="004C7E7B">
      <w:pPr>
        <w:rPr>
          <w:sz w:val="2"/>
          <w:szCs w:val="2"/>
        </w:rPr>
      </w:pPr>
      <w:r w:rsidRPr="00C641CC">
        <w:rPr>
          <w:noProof/>
          <w:sz w:val="2"/>
          <w:szCs w:val="2"/>
        </w:rPr>
        <w:drawing>
          <wp:anchor distT="0" distB="0" distL="114300" distR="114300" simplePos="0" relativeHeight="251654656" behindDoc="0" locked="1" layoutInCell="1" allowOverlap="1" wp14:anchorId="22CE0C23" wp14:editId="3CCA0F37">
            <wp:simplePos x="0" y="0"/>
            <wp:positionH relativeFrom="page">
              <wp:posOffset>0</wp:posOffset>
            </wp:positionH>
            <wp:positionV relativeFrom="page">
              <wp:posOffset>2700655</wp:posOffset>
            </wp:positionV>
            <wp:extent cx="1890000" cy="1890000"/>
            <wp:effectExtent l="0" t="0" r="254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89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22847" w14:textId="73CB27F7" w:rsidR="004C7E7B" w:rsidRPr="004C7E7B" w:rsidRDefault="004C7E7B" w:rsidP="004C7E7B">
      <w:pPr>
        <w:rPr>
          <w:sz w:val="2"/>
          <w:szCs w:val="2"/>
        </w:rPr>
      </w:pPr>
    </w:p>
    <w:p w14:paraId="0B91CDAB" w14:textId="277A7F81" w:rsidR="004C7E7B" w:rsidRPr="004C7E7B" w:rsidRDefault="004C7E7B" w:rsidP="004C7E7B">
      <w:pPr>
        <w:rPr>
          <w:sz w:val="2"/>
          <w:szCs w:val="2"/>
        </w:rPr>
      </w:pPr>
    </w:p>
    <w:p w14:paraId="5503FD74" w14:textId="3730BCB9" w:rsidR="004C7E7B" w:rsidRPr="004C7E7B" w:rsidRDefault="004C7E7B" w:rsidP="004C7E7B">
      <w:pPr>
        <w:rPr>
          <w:sz w:val="2"/>
          <w:szCs w:val="2"/>
        </w:rPr>
      </w:pPr>
    </w:p>
    <w:p w14:paraId="65CC4F03" w14:textId="77777777" w:rsidR="004C7E7B" w:rsidRPr="004C7E7B" w:rsidRDefault="004C7E7B" w:rsidP="004C7E7B">
      <w:pPr>
        <w:rPr>
          <w:sz w:val="2"/>
          <w:szCs w:val="2"/>
        </w:rPr>
      </w:pPr>
    </w:p>
    <w:p w14:paraId="1D889972" w14:textId="6C5B289E" w:rsidR="004C7E7B" w:rsidRPr="004C7E7B" w:rsidRDefault="004C7E7B" w:rsidP="004C7E7B">
      <w:pPr>
        <w:rPr>
          <w:sz w:val="2"/>
          <w:szCs w:val="2"/>
        </w:rPr>
      </w:pPr>
    </w:p>
    <w:p w14:paraId="1266F42C" w14:textId="00322E1D" w:rsidR="004C7E7B" w:rsidRPr="004C7E7B" w:rsidRDefault="00EA30BD" w:rsidP="004C7E7B">
      <w:pPr>
        <w:rPr>
          <w:sz w:val="2"/>
          <w:szCs w:val="2"/>
        </w:rPr>
      </w:pPr>
      <w:r w:rsidRPr="00C67733">
        <w:rPr>
          <w:noProof/>
          <w:sz w:val="2"/>
          <w:szCs w:val="2"/>
        </w:rPr>
        <w:drawing>
          <wp:anchor distT="0" distB="0" distL="114300" distR="114300" simplePos="0" relativeHeight="251649536" behindDoc="0" locked="1" layoutInCell="1" allowOverlap="1" wp14:anchorId="60FB57F7" wp14:editId="2EB69649">
            <wp:simplePos x="0" y="0"/>
            <wp:positionH relativeFrom="page">
              <wp:posOffset>5670550</wp:posOffset>
            </wp:positionH>
            <wp:positionV relativeFrom="page">
              <wp:posOffset>2700655</wp:posOffset>
            </wp:positionV>
            <wp:extent cx="1890000" cy="1890000"/>
            <wp:effectExtent l="0" t="0" r="2540" b="254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1CC" w:rsidRPr="00C641CC">
        <w:rPr>
          <w:noProof/>
          <w:sz w:val="2"/>
          <w:szCs w:val="2"/>
        </w:rPr>
        <w:drawing>
          <wp:anchor distT="0" distB="0" distL="114300" distR="114300" simplePos="0" relativeHeight="251655680" behindDoc="0" locked="1" layoutInCell="1" allowOverlap="1" wp14:anchorId="0C731B3C" wp14:editId="2DB0382D">
            <wp:simplePos x="0" y="0"/>
            <wp:positionH relativeFrom="page">
              <wp:posOffset>3780790</wp:posOffset>
            </wp:positionH>
            <wp:positionV relativeFrom="page">
              <wp:posOffset>2700655</wp:posOffset>
            </wp:positionV>
            <wp:extent cx="1890000" cy="1890000"/>
            <wp:effectExtent l="0" t="0" r="2540" b="25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733" w:rsidRPr="00C67733">
        <w:rPr>
          <w:noProof/>
          <w:sz w:val="2"/>
          <w:szCs w:val="2"/>
        </w:rPr>
        <w:drawing>
          <wp:anchor distT="0" distB="0" distL="114300" distR="114300" simplePos="0" relativeHeight="251650560" behindDoc="1" locked="1" layoutInCell="1" allowOverlap="1" wp14:anchorId="05CA13A8" wp14:editId="5C67DF07">
            <wp:simplePos x="0" y="0"/>
            <wp:positionH relativeFrom="page">
              <wp:posOffset>1890395</wp:posOffset>
            </wp:positionH>
            <wp:positionV relativeFrom="page">
              <wp:posOffset>2700655</wp:posOffset>
            </wp:positionV>
            <wp:extent cx="1890000" cy="1890000"/>
            <wp:effectExtent l="0" t="0" r="2540" b="254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89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62C39" w14:textId="77777777" w:rsidR="004C7E7B" w:rsidRPr="004C7E7B" w:rsidRDefault="004C7E7B" w:rsidP="004C7E7B">
      <w:pPr>
        <w:rPr>
          <w:sz w:val="2"/>
          <w:szCs w:val="2"/>
        </w:rPr>
      </w:pPr>
    </w:p>
    <w:p w14:paraId="079C568D" w14:textId="77777777" w:rsidR="004C7E7B" w:rsidRPr="004C7E7B" w:rsidRDefault="004C7E7B" w:rsidP="004C7E7B">
      <w:pPr>
        <w:rPr>
          <w:sz w:val="2"/>
          <w:szCs w:val="2"/>
        </w:rPr>
      </w:pPr>
    </w:p>
    <w:p w14:paraId="0994C0CF" w14:textId="482EF0C0" w:rsidR="004C7E7B" w:rsidRPr="004C7E7B" w:rsidRDefault="004C7E7B" w:rsidP="004C7E7B">
      <w:pPr>
        <w:rPr>
          <w:sz w:val="2"/>
          <w:szCs w:val="2"/>
        </w:rPr>
      </w:pPr>
    </w:p>
    <w:p w14:paraId="0F0B94B6" w14:textId="4C2572E6" w:rsidR="004C7E7B" w:rsidRPr="004C7E7B" w:rsidRDefault="004C7E7B" w:rsidP="004C7E7B">
      <w:pPr>
        <w:rPr>
          <w:sz w:val="2"/>
          <w:szCs w:val="2"/>
        </w:rPr>
      </w:pPr>
    </w:p>
    <w:p w14:paraId="32C321D2" w14:textId="72BB31E9" w:rsidR="004C7E7B" w:rsidRPr="004C7E7B" w:rsidRDefault="004C7E7B" w:rsidP="004C7E7B">
      <w:pPr>
        <w:rPr>
          <w:sz w:val="2"/>
          <w:szCs w:val="2"/>
        </w:rPr>
      </w:pPr>
    </w:p>
    <w:p w14:paraId="142961DC" w14:textId="418335BA" w:rsidR="004C7E7B" w:rsidRPr="004C7E7B" w:rsidRDefault="004C7E7B" w:rsidP="004C7E7B">
      <w:pPr>
        <w:rPr>
          <w:sz w:val="2"/>
          <w:szCs w:val="2"/>
        </w:rPr>
      </w:pPr>
    </w:p>
    <w:p w14:paraId="016C0287" w14:textId="77777777" w:rsidR="004C7E7B" w:rsidRPr="004C7E7B" w:rsidRDefault="004C7E7B" w:rsidP="004C7E7B">
      <w:pPr>
        <w:rPr>
          <w:sz w:val="2"/>
          <w:szCs w:val="2"/>
        </w:rPr>
      </w:pPr>
    </w:p>
    <w:p w14:paraId="3306243D" w14:textId="77777777" w:rsidR="004C7E7B" w:rsidRPr="004C7E7B" w:rsidRDefault="004C7E7B" w:rsidP="004C7E7B">
      <w:pPr>
        <w:rPr>
          <w:sz w:val="2"/>
          <w:szCs w:val="2"/>
        </w:rPr>
      </w:pPr>
    </w:p>
    <w:p w14:paraId="2B22C03A" w14:textId="053F528B" w:rsidR="004C7E7B" w:rsidRPr="004C7E7B" w:rsidRDefault="004C7E7B" w:rsidP="004C7E7B">
      <w:pPr>
        <w:rPr>
          <w:sz w:val="2"/>
          <w:szCs w:val="2"/>
        </w:rPr>
      </w:pPr>
    </w:p>
    <w:p w14:paraId="6A6C4F8B" w14:textId="5078C8FD" w:rsidR="004C7E7B" w:rsidRPr="004C7E7B" w:rsidRDefault="004C7E7B" w:rsidP="004C7E7B">
      <w:pPr>
        <w:rPr>
          <w:sz w:val="2"/>
          <w:szCs w:val="2"/>
        </w:rPr>
      </w:pPr>
    </w:p>
    <w:p w14:paraId="6F781007" w14:textId="39C5AFD3" w:rsidR="004C7E7B" w:rsidRPr="004C7E7B" w:rsidRDefault="004C7E7B" w:rsidP="004C7E7B">
      <w:pPr>
        <w:rPr>
          <w:sz w:val="2"/>
          <w:szCs w:val="2"/>
        </w:rPr>
      </w:pPr>
    </w:p>
    <w:p w14:paraId="1D3A677B" w14:textId="77777777" w:rsidR="004C7E7B" w:rsidRPr="004C7E7B" w:rsidRDefault="004C7E7B" w:rsidP="004C7E7B">
      <w:pPr>
        <w:rPr>
          <w:sz w:val="2"/>
          <w:szCs w:val="2"/>
        </w:rPr>
      </w:pPr>
    </w:p>
    <w:p w14:paraId="02BAFCE0" w14:textId="132B09A1" w:rsidR="004C7E7B" w:rsidRPr="004C7E7B" w:rsidRDefault="004C7E7B" w:rsidP="004C7E7B">
      <w:pPr>
        <w:rPr>
          <w:sz w:val="2"/>
          <w:szCs w:val="2"/>
        </w:rPr>
      </w:pPr>
    </w:p>
    <w:p w14:paraId="0D3DD4E4" w14:textId="4CB0D814" w:rsidR="004C7E7B" w:rsidRPr="004C7E7B" w:rsidRDefault="004C7E7B" w:rsidP="004C7E7B">
      <w:pPr>
        <w:rPr>
          <w:sz w:val="2"/>
          <w:szCs w:val="2"/>
        </w:rPr>
      </w:pPr>
    </w:p>
    <w:p w14:paraId="288FAB96" w14:textId="59ABCD9F" w:rsidR="004C7E7B" w:rsidRPr="004C7E7B" w:rsidRDefault="004C7E7B" w:rsidP="004C7E7B">
      <w:pPr>
        <w:rPr>
          <w:sz w:val="2"/>
          <w:szCs w:val="2"/>
        </w:rPr>
      </w:pPr>
    </w:p>
    <w:p w14:paraId="30B060E0" w14:textId="77777777" w:rsidR="004C7E7B" w:rsidRPr="004C7E7B" w:rsidRDefault="004C7E7B" w:rsidP="004C7E7B">
      <w:pPr>
        <w:rPr>
          <w:sz w:val="2"/>
          <w:szCs w:val="2"/>
        </w:rPr>
      </w:pPr>
    </w:p>
    <w:p w14:paraId="7009F055" w14:textId="7ABB508A" w:rsidR="004C7E7B" w:rsidRPr="004C7E7B" w:rsidRDefault="004C7E7B" w:rsidP="004C7E7B">
      <w:pPr>
        <w:rPr>
          <w:sz w:val="2"/>
          <w:szCs w:val="2"/>
        </w:rPr>
      </w:pPr>
    </w:p>
    <w:p w14:paraId="1FEE78FC" w14:textId="4C750C15" w:rsidR="004C7E7B" w:rsidRPr="004C7E7B" w:rsidRDefault="004C7E7B" w:rsidP="004C7E7B">
      <w:pPr>
        <w:rPr>
          <w:sz w:val="2"/>
          <w:szCs w:val="2"/>
        </w:rPr>
      </w:pPr>
    </w:p>
    <w:p w14:paraId="280E4F3C" w14:textId="1E3CCB40" w:rsidR="004C7E7B" w:rsidRPr="004C7E7B" w:rsidRDefault="004C7E7B" w:rsidP="004C7E7B">
      <w:pPr>
        <w:rPr>
          <w:sz w:val="2"/>
          <w:szCs w:val="2"/>
        </w:rPr>
      </w:pPr>
    </w:p>
    <w:p w14:paraId="217CA432" w14:textId="25CA0E16" w:rsidR="004C7E7B" w:rsidRPr="004C7E7B" w:rsidRDefault="004C7E7B" w:rsidP="004C7E7B">
      <w:pPr>
        <w:rPr>
          <w:sz w:val="2"/>
          <w:szCs w:val="2"/>
        </w:rPr>
      </w:pPr>
    </w:p>
    <w:p w14:paraId="1E80C16E" w14:textId="77777777" w:rsidR="004C7E7B" w:rsidRPr="004C7E7B" w:rsidRDefault="004C7E7B" w:rsidP="004C7E7B">
      <w:pPr>
        <w:rPr>
          <w:sz w:val="2"/>
          <w:szCs w:val="2"/>
        </w:rPr>
      </w:pPr>
    </w:p>
    <w:p w14:paraId="4E42A873" w14:textId="77777777" w:rsidR="004C7E7B" w:rsidRPr="004C7E7B" w:rsidRDefault="004C7E7B" w:rsidP="004C7E7B">
      <w:pPr>
        <w:rPr>
          <w:sz w:val="2"/>
          <w:szCs w:val="2"/>
        </w:rPr>
      </w:pPr>
    </w:p>
    <w:p w14:paraId="6BB671C4" w14:textId="4980802B" w:rsidR="004C7E7B" w:rsidRPr="004C7E7B" w:rsidRDefault="004C7E7B" w:rsidP="004C7E7B">
      <w:pPr>
        <w:rPr>
          <w:sz w:val="2"/>
          <w:szCs w:val="2"/>
        </w:rPr>
      </w:pPr>
    </w:p>
    <w:p w14:paraId="568BA06C" w14:textId="57B24E33" w:rsidR="004C7E7B" w:rsidRPr="004C7E7B" w:rsidRDefault="004C7E7B" w:rsidP="004C7E7B">
      <w:pPr>
        <w:rPr>
          <w:sz w:val="2"/>
          <w:szCs w:val="2"/>
        </w:rPr>
      </w:pPr>
    </w:p>
    <w:p w14:paraId="30198864" w14:textId="77777777" w:rsidR="004C7E7B" w:rsidRPr="004C7E7B" w:rsidRDefault="004C7E7B" w:rsidP="004C7E7B">
      <w:pPr>
        <w:rPr>
          <w:sz w:val="2"/>
          <w:szCs w:val="2"/>
        </w:rPr>
      </w:pPr>
    </w:p>
    <w:p w14:paraId="282ECE69" w14:textId="1D0F149E" w:rsidR="004C7E7B" w:rsidRPr="004C7E7B" w:rsidRDefault="004C7E7B" w:rsidP="004C7E7B">
      <w:pPr>
        <w:rPr>
          <w:sz w:val="2"/>
          <w:szCs w:val="2"/>
        </w:rPr>
      </w:pPr>
    </w:p>
    <w:p w14:paraId="7E7D203E" w14:textId="77777777" w:rsidR="004C7E7B" w:rsidRPr="004C7E7B" w:rsidRDefault="004C7E7B" w:rsidP="004C7E7B">
      <w:pPr>
        <w:rPr>
          <w:sz w:val="2"/>
          <w:szCs w:val="2"/>
        </w:rPr>
      </w:pPr>
    </w:p>
    <w:p w14:paraId="51FC14AA" w14:textId="77777777" w:rsidR="004C7E7B" w:rsidRPr="004C7E7B" w:rsidRDefault="004C7E7B" w:rsidP="004C7E7B">
      <w:pPr>
        <w:rPr>
          <w:sz w:val="2"/>
          <w:szCs w:val="2"/>
        </w:rPr>
      </w:pPr>
    </w:p>
    <w:p w14:paraId="0F0BAF01" w14:textId="77777777" w:rsidR="004C7E7B" w:rsidRPr="004C7E7B" w:rsidRDefault="004C7E7B" w:rsidP="004C7E7B">
      <w:pPr>
        <w:rPr>
          <w:sz w:val="2"/>
          <w:szCs w:val="2"/>
        </w:rPr>
      </w:pPr>
    </w:p>
    <w:p w14:paraId="5C1EFB3A" w14:textId="4B888187" w:rsidR="004C7E7B" w:rsidRPr="004C7E7B" w:rsidRDefault="004C7E7B" w:rsidP="004C7E7B">
      <w:pPr>
        <w:rPr>
          <w:sz w:val="2"/>
          <w:szCs w:val="2"/>
        </w:rPr>
      </w:pPr>
    </w:p>
    <w:p w14:paraId="20D86683" w14:textId="77777777" w:rsidR="004C7E7B" w:rsidRPr="004C7E7B" w:rsidRDefault="004C7E7B" w:rsidP="004C7E7B">
      <w:pPr>
        <w:rPr>
          <w:sz w:val="2"/>
          <w:szCs w:val="2"/>
        </w:rPr>
      </w:pPr>
    </w:p>
    <w:p w14:paraId="6C1D9844" w14:textId="541425DC" w:rsidR="004C7E7B" w:rsidRPr="004C7E7B" w:rsidRDefault="004C7E7B" w:rsidP="004C7E7B">
      <w:pPr>
        <w:rPr>
          <w:sz w:val="2"/>
          <w:szCs w:val="2"/>
        </w:rPr>
      </w:pPr>
    </w:p>
    <w:p w14:paraId="03DDAFE6" w14:textId="5B7A7862" w:rsidR="004C7E7B" w:rsidRPr="004C7E7B" w:rsidRDefault="004C7E7B" w:rsidP="004C7E7B">
      <w:pPr>
        <w:rPr>
          <w:sz w:val="2"/>
          <w:szCs w:val="2"/>
        </w:rPr>
      </w:pPr>
    </w:p>
    <w:p w14:paraId="3E27BDD9" w14:textId="3E01C129" w:rsidR="004C7E7B" w:rsidRPr="004C7E7B" w:rsidRDefault="004C7E7B" w:rsidP="004C7E7B">
      <w:pPr>
        <w:rPr>
          <w:sz w:val="2"/>
          <w:szCs w:val="2"/>
        </w:rPr>
      </w:pPr>
    </w:p>
    <w:p w14:paraId="5D49838B" w14:textId="77B24C99" w:rsidR="004C7E7B" w:rsidRPr="004C7E7B" w:rsidRDefault="004C7E7B" w:rsidP="004C7E7B">
      <w:pPr>
        <w:rPr>
          <w:sz w:val="2"/>
          <w:szCs w:val="2"/>
        </w:rPr>
      </w:pPr>
    </w:p>
    <w:p w14:paraId="3961D15A" w14:textId="5EA012ED" w:rsidR="004C7E7B" w:rsidRPr="004C7E7B" w:rsidRDefault="004C7E7B" w:rsidP="004C7E7B">
      <w:pPr>
        <w:rPr>
          <w:sz w:val="2"/>
          <w:szCs w:val="2"/>
        </w:rPr>
      </w:pPr>
    </w:p>
    <w:p w14:paraId="10099686" w14:textId="77777777" w:rsidR="004C7E7B" w:rsidRPr="004C7E7B" w:rsidRDefault="004C7E7B" w:rsidP="004C7E7B">
      <w:pPr>
        <w:rPr>
          <w:sz w:val="2"/>
          <w:szCs w:val="2"/>
        </w:rPr>
      </w:pPr>
    </w:p>
    <w:p w14:paraId="6929BB9D" w14:textId="77777777" w:rsidR="004C7E7B" w:rsidRPr="004C7E7B" w:rsidRDefault="004C7E7B" w:rsidP="004C7E7B">
      <w:pPr>
        <w:rPr>
          <w:sz w:val="2"/>
          <w:szCs w:val="2"/>
        </w:rPr>
      </w:pPr>
    </w:p>
    <w:p w14:paraId="484C1E70" w14:textId="11AA1CEB" w:rsidR="004C7E7B" w:rsidRPr="004C7E7B" w:rsidRDefault="004C7E7B" w:rsidP="004C7E7B">
      <w:pPr>
        <w:rPr>
          <w:sz w:val="2"/>
          <w:szCs w:val="2"/>
        </w:rPr>
      </w:pPr>
    </w:p>
    <w:p w14:paraId="31AF8DA1" w14:textId="6DB2C33D" w:rsidR="004C7E7B" w:rsidRPr="004C7E7B" w:rsidRDefault="004C7E7B" w:rsidP="004C7E7B">
      <w:pPr>
        <w:tabs>
          <w:tab w:val="left" w:pos="6853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14:paraId="454B126C" w14:textId="77777777" w:rsidR="004C7E7B" w:rsidRPr="004C7E7B" w:rsidRDefault="004C7E7B" w:rsidP="004C7E7B">
      <w:pPr>
        <w:rPr>
          <w:sz w:val="2"/>
          <w:szCs w:val="2"/>
        </w:rPr>
      </w:pPr>
    </w:p>
    <w:p w14:paraId="044D072D" w14:textId="23D38811" w:rsidR="004C7E7B" w:rsidRPr="004C7E7B" w:rsidRDefault="004C7E7B" w:rsidP="004C7E7B">
      <w:pPr>
        <w:rPr>
          <w:sz w:val="2"/>
          <w:szCs w:val="2"/>
        </w:rPr>
      </w:pPr>
    </w:p>
    <w:p w14:paraId="4B4080FB" w14:textId="77777777" w:rsidR="004C7E7B" w:rsidRPr="004C7E7B" w:rsidRDefault="004C7E7B" w:rsidP="004C7E7B">
      <w:pPr>
        <w:rPr>
          <w:sz w:val="2"/>
          <w:szCs w:val="2"/>
        </w:rPr>
      </w:pPr>
    </w:p>
    <w:p w14:paraId="2D5CBC6C" w14:textId="7282C0F7" w:rsidR="004C7E7B" w:rsidRPr="004C7E7B" w:rsidRDefault="004C7E7B" w:rsidP="004C7E7B">
      <w:pPr>
        <w:rPr>
          <w:sz w:val="2"/>
          <w:szCs w:val="2"/>
        </w:rPr>
      </w:pPr>
    </w:p>
    <w:p w14:paraId="1C318FB7" w14:textId="3D3527A6" w:rsidR="004C7E7B" w:rsidRPr="004C7E7B" w:rsidRDefault="004C7E7B" w:rsidP="004C7E7B">
      <w:pPr>
        <w:rPr>
          <w:sz w:val="2"/>
          <w:szCs w:val="2"/>
        </w:rPr>
      </w:pPr>
    </w:p>
    <w:p w14:paraId="5A4DB67B" w14:textId="58BBFD04" w:rsidR="004C7E7B" w:rsidRPr="004C7E7B" w:rsidRDefault="004C7E7B" w:rsidP="004C7E7B">
      <w:pPr>
        <w:rPr>
          <w:sz w:val="2"/>
          <w:szCs w:val="2"/>
        </w:rPr>
      </w:pPr>
    </w:p>
    <w:p w14:paraId="2DD74E97" w14:textId="32DB121B" w:rsidR="004C7E7B" w:rsidRPr="004C7E7B" w:rsidRDefault="004C7E7B" w:rsidP="004C7E7B">
      <w:pPr>
        <w:rPr>
          <w:sz w:val="2"/>
          <w:szCs w:val="2"/>
        </w:rPr>
      </w:pPr>
    </w:p>
    <w:p w14:paraId="5DA1272A" w14:textId="30FD0329" w:rsidR="004C7E7B" w:rsidRPr="004C7E7B" w:rsidRDefault="004C7E7B" w:rsidP="004C7E7B">
      <w:pPr>
        <w:rPr>
          <w:sz w:val="2"/>
          <w:szCs w:val="2"/>
        </w:rPr>
      </w:pPr>
    </w:p>
    <w:p w14:paraId="625C3825" w14:textId="77777777" w:rsidR="004C7E7B" w:rsidRPr="004C7E7B" w:rsidRDefault="004C7E7B" w:rsidP="004C7E7B">
      <w:pPr>
        <w:rPr>
          <w:sz w:val="2"/>
          <w:szCs w:val="2"/>
        </w:rPr>
      </w:pPr>
    </w:p>
    <w:p w14:paraId="44FFB3C2" w14:textId="77777777" w:rsidR="004C7E7B" w:rsidRPr="004C7E7B" w:rsidRDefault="004C7E7B" w:rsidP="004C7E7B">
      <w:pPr>
        <w:rPr>
          <w:sz w:val="2"/>
          <w:szCs w:val="2"/>
        </w:rPr>
      </w:pPr>
    </w:p>
    <w:p w14:paraId="322C88C6" w14:textId="77777777" w:rsidR="004C7E7B" w:rsidRPr="004C7E7B" w:rsidRDefault="004C7E7B" w:rsidP="004C7E7B">
      <w:pPr>
        <w:rPr>
          <w:sz w:val="2"/>
          <w:szCs w:val="2"/>
        </w:rPr>
      </w:pPr>
    </w:p>
    <w:p w14:paraId="03F09051" w14:textId="77777777" w:rsidR="004C7E7B" w:rsidRPr="004C7E7B" w:rsidRDefault="004C7E7B" w:rsidP="004C7E7B">
      <w:pPr>
        <w:rPr>
          <w:sz w:val="2"/>
          <w:szCs w:val="2"/>
        </w:rPr>
      </w:pPr>
    </w:p>
    <w:p w14:paraId="430DD5E7" w14:textId="021E6251" w:rsidR="004C7E7B" w:rsidRPr="004C7E7B" w:rsidRDefault="004C7E7B" w:rsidP="004C7E7B">
      <w:pPr>
        <w:rPr>
          <w:sz w:val="2"/>
          <w:szCs w:val="2"/>
        </w:rPr>
      </w:pPr>
    </w:p>
    <w:p w14:paraId="4F3D8FFE" w14:textId="77777777" w:rsidR="004C7E7B" w:rsidRPr="004C7E7B" w:rsidRDefault="004C7E7B" w:rsidP="004C7E7B">
      <w:pPr>
        <w:rPr>
          <w:sz w:val="2"/>
          <w:szCs w:val="2"/>
        </w:rPr>
      </w:pPr>
    </w:p>
    <w:p w14:paraId="65937A73" w14:textId="77777777" w:rsidR="004C7E7B" w:rsidRPr="004C7E7B" w:rsidRDefault="004C7E7B" w:rsidP="004C7E7B">
      <w:pPr>
        <w:rPr>
          <w:sz w:val="2"/>
          <w:szCs w:val="2"/>
        </w:rPr>
      </w:pPr>
    </w:p>
    <w:p w14:paraId="1412A9D1" w14:textId="77777777" w:rsidR="004C7E7B" w:rsidRPr="004C7E7B" w:rsidRDefault="004C7E7B" w:rsidP="004C7E7B">
      <w:pPr>
        <w:rPr>
          <w:sz w:val="2"/>
          <w:szCs w:val="2"/>
        </w:rPr>
      </w:pPr>
    </w:p>
    <w:p w14:paraId="21F65218" w14:textId="77777777" w:rsidR="004C7E7B" w:rsidRPr="004C7E7B" w:rsidRDefault="004C7E7B" w:rsidP="004C7E7B">
      <w:pPr>
        <w:rPr>
          <w:sz w:val="2"/>
          <w:szCs w:val="2"/>
        </w:rPr>
      </w:pPr>
    </w:p>
    <w:p w14:paraId="10CD7018" w14:textId="5F122E1E" w:rsidR="004C7E7B" w:rsidRPr="004C7E7B" w:rsidRDefault="004C7E7B" w:rsidP="004C7E7B">
      <w:pPr>
        <w:rPr>
          <w:sz w:val="2"/>
          <w:szCs w:val="2"/>
        </w:rPr>
      </w:pPr>
    </w:p>
    <w:p w14:paraId="49E2E037" w14:textId="33CB216E" w:rsidR="004C7E7B" w:rsidRPr="004C7E7B" w:rsidRDefault="004C7E7B" w:rsidP="004C7E7B">
      <w:pPr>
        <w:rPr>
          <w:sz w:val="2"/>
          <w:szCs w:val="2"/>
        </w:rPr>
      </w:pPr>
    </w:p>
    <w:p w14:paraId="37625236" w14:textId="77777777" w:rsidR="004C7E7B" w:rsidRPr="004C7E7B" w:rsidRDefault="004C7E7B" w:rsidP="004C7E7B">
      <w:pPr>
        <w:rPr>
          <w:sz w:val="2"/>
          <w:szCs w:val="2"/>
        </w:rPr>
      </w:pPr>
    </w:p>
    <w:p w14:paraId="4ADB101A" w14:textId="77777777" w:rsidR="004C7E7B" w:rsidRPr="004C7E7B" w:rsidRDefault="004C7E7B" w:rsidP="004C7E7B">
      <w:pPr>
        <w:rPr>
          <w:sz w:val="2"/>
          <w:szCs w:val="2"/>
        </w:rPr>
      </w:pPr>
    </w:p>
    <w:p w14:paraId="5F30FFDA" w14:textId="65341E04" w:rsidR="004C7E7B" w:rsidRPr="004C7E7B" w:rsidRDefault="004C7E7B" w:rsidP="004C7E7B">
      <w:pPr>
        <w:rPr>
          <w:sz w:val="2"/>
          <w:szCs w:val="2"/>
        </w:rPr>
      </w:pPr>
    </w:p>
    <w:p w14:paraId="6894C17B" w14:textId="77777777" w:rsidR="004C7E7B" w:rsidRPr="004C7E7B" w:rsidRDefault="004C7E7B" w:rsidP="004C7E7B">
      <w:pPr>
        <w:rPr>
          <w:sz w:val="2"/>
          <w:szCs w:val="2"/>
        </w:rPr>
      </w:pPr>
    </w:p>
    <w:p w14:paraId="0B453706" w14:textId="77777777" w:rsidR="004C7E7B" w:rsidRPr="004C7E7B" w:rsidRDefault="004C7E7B" w:rsidP="004C7E7B">
      <w:pPr>
        <w:rPr>
          <w:sz w:val="2"/>
          <w:szCs w:val="2"/>
        </w:rPr>
      </w:pPr>
    </w:p>
    <w:p w14:paraId="708339E8" w14:textId="34ECB107" w:rsidR="004C7E7B" w:rsidRPr="004C7E7B" w:rsidRDefault="004C7E7B" w:rsidP="004C7E7B">
      <w:pPr>
        <w:rPr>
          <w:sz w:val="2"/>
          <w:szCs w:val="2"/>
        </w:rPr>
      </w:pPr>
    </w:p>
    <w:p w14:paraId="4FE2707C" w14:textId="77777777" w:rsidR="004C7E7B" w:rsidRPr="004C7E7B" w:rsidRDefault="004C7E7B" w:rsidP="004C7E7B">
      <w:pPr>
        <w:rPr>
          <w:sz w:val="2"/>
          <w:szCs w:val="2"/>
        </w:rPr>
      </w:pPr>
    </w:p>
    <w:p w14:paraId="1778A458" w14:textId="77777777" w:rsidR="004C7E7B" w:rsidRPr="004C7E7B" w:rsidRDefault="004C7E7B" w:rsidP="004C7E7B">
      <w:pPr>
        <w:rPr>
          <w:sz w:val="2"/>
          <w:szCs w:val="2"/>
        </w:rPr>
      </w:pPr>
    </w:p>
    <w:p w14:paraId="274BD358" w14:textId="59CFE576" w:rsidR="004C7E7B" w:rsidRPr="004C7E7B" w:rsidRDefault="004C7E7B" w:rsidP="004C7E7B">
      <w:pPr>
        <w:rPr>
          <w:sz w:val="2"/>
          <w:szCs w:val="2"/>
        </w:rPr>
      </w:pPr>
    </w:p>
    <w:p w14:paraId="11CB57F2" w14:textId="77777777" w:rsidR="004C7E7B" w:rsidRPr="004C7E7B" w:rsidRDefault="004C7E7B" w:rsidP="004C7E7B">
      <w:pPr>
        <w:rPr>
          <w:sz w:val="2"/>
          <w:szCs w:val="2"/>
        </w:rPr>
      </w:pPr>
    </w:p>
    <w:p w14:paraId="42690CE1" w14:textId="77777777" w:rsidR="004C7E7B" w:rsidRPr="004C7E7B" w:rsidRDefault="004C7E7B" w:rsidP="004C7E7B">
      <w:pPr>
        <w:rPr>
          <w:sz w:val="2"/>
          <w:szCs w:val="2"/>
        </w:rPr>
      </w:pPr>
    </w:p>
    <w:p w14:paraId="097A28FF" w14:textId="77777777" w:rsidR="004C7E7B" w:rsidRPr="004C7E7B" w:rsidRDefault="004C7E7B" w:rsidP="004C7E7B">
      <w:pPr>
        <w:rPr>
          <w:sz w:val="2"/>
          <w:szCs w:val="2"/>
        </w:rPr>
      </w:pPr>
    </w:p>
    <w:p w14:paraId="023C658A" w14:textId="77777777" w:rsidR="004C7E7B" w:rsidRPr="004C7E7B" w:rsidRDefault="004C7E7B" w:rsidP="004C7E7B">
      <w:pPr>
        <w:rPr>
          <w:sz w:val="2"/>
          <w:szCs w:val="2"/>
        </w:rPr>
      </w:pPr>
    </w:p>
    <w:p w14:paraId="1FDA2300" w14:textId="77777777" w:rsidR="004C7E7B" w:rsidRPr="004C7E7B" w:rsidRDefault="004C7E7B" w:rsidP="004C7E7B">
      <w:pPr>
        <w:rPr>
          <w:sz w:val="2"/>
          <w:szCs w:val="2"/>
        </w:rPr>
      </w:pPr>
    </w:p>
    <w:p w14:paraId="7F7B58AF" w14:textId="77777777" w:rsidR="004C7E7B" w:rsidRPr="004C7E7B" w:rsidRDefault="004C7E7B" w:rsidP="004C7E7B">
      <w:pPr>
        <w:rPr>
          <w:sz w:val="2"/>
          <w:szCs w:val="2"/>
        </w:rPr>
      </w:pPr>
    </w:p>
    <w:p w14:paraId="18BF277E" w14:textId="03A2B8FC" w:rsidR="004C7E7B" w:rsidRPr="004C7E7B" w:rsidRDefault="004C7E7B" w:rsidP="004C7E7B">
      <w:pPr>
        <w:rPr>
          <w:sz w:val="2"/>
          <w:szCs w:val="2"/>
        </w:rPr>
      </w:pPr>
    </w:p>
    <w:p w14:paraId="4C2F4D30" w14:textId="767E9D77" w:rsidR="004C7E7B" w:rsidRPr="004C7E7B" w:rsidRDefault="004C7E7B" w:rsidP="004C7E7B">
      <w:pPr>
        <w:rPr>
          <w:sz w:val="2"/>
          <w:szCs w:val="2"/>
        </w:rPr>
      </w:pPr>
    </w:p>
    <w:p w14:paraId="1E118608" w14:textId="3DAFF209" w:rsidR="004C7E7B" w:rsidRPr="004C7E7B" w:rsidRDefault="004C7E7B" w:rsidP="004C7E7B">
      <w:pPr>
        <w:rPr>
          <w:sz w:val="2"/>
          <w:szCs w:val="2"/>
        </w:rPr>
      </w:pPr>
    </w:p>
    <w:p w14:paraId="082CA08C" w14:textId="62FF68E3" w:rsidR="004C7E7B" w:rsidRPr="004C7E7B" w:rsidRDefault="004C7E7B" w:rsidP="004C7E7B">
      <w:pPr>
        <w:rPr>
          <w:sz w:val="2"/>
          <w:szCs w:val="2"/>
        </w:rPr>
      </w:pPr>
    </w:p>
    <w:p w14:paraId="3616AB1A" w14:textId="6C3B57CC" w:rsidR="004C7E7B" w:rsidRPr="004C7E7B" w:rsidRDefault="004C7E7B" w:rsidP="004C7E7B">
      <w:pPr>
        <w:rPr>
          <w:sz w:val="2"/>
          <w:szCs w:val="2"/>
        </w:rPr>
      </w:pPr>
    </w:p>
    <w:p w14:paraId="330E8529" w14:textId="77777777" w:rsidR="004C7E7B" w:rsidRPr="004C7E7B" w:rsidRDefault="004C7E7B" w:rsidP="004C7E7B">
      <w:pPr>
        <w:rPr>
          <w:sz w:val="2"/>
          <w:szCs w:val="2"/>
        </w:rPr>
      </w:pPr>
    </w:p>
    <w:p w14:paraId="4CA56D9B" w14:textId="77777777" w:rsidR="004C7E7B" w:rsidRPr="004C7E7B" w:rsidRDefault="004C7E7B" w:rsidP="004C7E7B">
      <w:pPr>
        <w:rPr>
          <w:sz w:val="2"/>
          <w:szCs w:val="2"/>
        </w:rPr>
      </w:pPr>
    </w:p>
    <w:p w14:paraId="75A0CF8A" w14:textId="0533548B" w:rsidR="004C7E7B" w:rsidRPr="004C7E7B" w:rsidRDefault="004C7E7B" w:rsidP="004C7E7B">
      <w:pPr>
        <w:rPr>
          <w:sz w:val="2"/>
          <w:szCs w:val="2"/>
        </w:rPr>
      </w:pPr>
    </w:p>
    <w:p w14:paraId="7CA9AD3B" w14:textId="436C6527" w:rsidR="004C7E7B" w:rsidRPr="004C7E7B" w:rsidRDefault="004C7E7B" w:rsidP="004C7E7B">
      <w:pPr>
        <w:rPr>
          <w:sz w:val="2"/>
          <w:szCs w:val="2"/>
        </w:rPr>
      </w:pPr>
    </w:p>
    <w:p w14:paraId="66AE6907" w14:textId="33B79134" w:rsidR="004C7E7B" w:rsidRPr="004C7E7B" w:rsidRDefault="004C7E7B" w:rsidP="004C7E7B">
      <w:pPr>
        <w:rPr>
          <w:sz w:val="2"/>
          <w:szCs w:val="2"/>
        </w:rPr>
      </w:pPr>
    </w:p>
    <w:p w14:paraId="3E2DE1CF" w14:textId="0F844FB9" w:rsidR="004C7E7B" w:rsidRPr="004C7E7B" w:rsidRDefault="004C7E7B" w:rsidP="004C7E7B">
      <w:pPr>
        <w:rPr>
          <w:sz w:val="2"/>
          <w:szCs w:val="2"/>
        </w:rPr>
      </w:pPr>
    </w:p>
    <w:p w14:paraId="0DD35674" w14:textId="394B3B47" w:rsidR="004C7E7B" w:rsidRPr="004C7E7B" w:rsidRDefault="004C7E7B" w:rsidP="004C7E7B">
      <w:pPr>
        <w:rPr>
          <w:sz w:val="2"/>
          <w:szCs w:val="2"/>
        </w:rPr>
      </w:pPr>
    </w:p>
    <w:p w14:paraId="794EBE0A" w14:textId="0C114542" w:rsidR="004C7E7B" w:rsidRPr="004C7E7B" w:rsidRDefault="004C7E7B" w:rsidP="004C7E7B">
      <w:pPr>
        <w:rPr>
          <w:sz w:val="2"/>
          <w:szCs w:val="2"/>
        </w:rPr>
      </w:pPr>
    </w:p>
    <w:p w14:paraId="3A446A67" w14:textId="100B57C5" w:rsidR="004C7E7B" w:rsidRPr="004C7E7B" w:rsidRDefault="004C7E7B" w:rsidP="004C7E7B">
      <w:pPr>
        <w:rPr>
          <w:sz w:val="2"/>
          <w:szCs w:val="2"/>
        </w:rPr>
      </w:pPr>
    </w:p>
    <w:p w14:paraId="67C4D2B2" w14:textId="0EE31CF3" w:rsidR="003C7516" w:rsidRDefault="00B85D9A" w:rsidP="004C7E7B">
      <w:pPr>
        <w:rPr>
          <w:sz w:val="2"/>
          <w:szCs w:val="2"/>
        </w:rPr>
      </w:pPr>
      <w:r w:rsidRPr="008137B7">
        <w:rPr>
          <w:noProof/>
          <w:sz w:val="2"/>
          <w:szCs w:val="2"/>
        </w:rPr>
        <w:drawing>
          <wp:anchor distT="0" distB="0" distL="114300" distR="114300" simplePos="0" relativeHeight="251657728" behindDoc="1" locked="1" layoutInCell="1" allowOverlap="1" wp14:anchorId="5A52F6D2" wp14:editId="697D43A3">
            <wp:simplePos x="0" y="0"/>
            <wp:positionH relativeFrom="page">
              <wp:posOffset>3780790</wp:posOffset>
            </wp:positionH>
            <wp:positionV relativeFrom="page">
              <wp:posOffset>6480810</wp:posOffset>
            </wp:positionV>
            <wp:extent cx="1890000" cy="1890000"/>
            <wp:effectExtent l="0" t="0" r="2540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617">
        <w:rPr>
          <w:noProof/>
          <w:sz w:val="2"/>
          <w:szCs w:val="2"/>
        </w:rPr>
        <w:drawing>
          <wp:anchor distT="0" distB="0" distL="114300" distR="114300" simplePos="0" relativeHeight="251647488" behindDoc="0" locked="1" layoutInCell="1" allowOverlap="1" wp14:anchorId="220C87E8" wp14:editId="1E96D99A">
            <wp:simplePos x="0" y="0"/>
            <wp:positionH relativeFrom="page">
              <wp:posOffset>5670550</wp:posOffset>
            </wp:positionH>
            <wp:positionV relativeFrom="page">
              <wp:posOffset>6480810</wp:posOffset>
            </wp:positionV>
            <wp:extent cx="1890000" cy="1890000"/>
            <wp:effectExtent l="0" t="0" r="2540" b="254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41CC">
        <w:rPr>
          <w:noProof/>
          <w:sz w:val="2"/>
          <w:szCs w:val="2"/>
        </w:rPr>
        <w:drawing>
          <wp:anchor distT="0" distB="0" distL="114300" distR="114300" simplePos="0" relativeHeight="251658752" behindDoc="0" locked="1" layoutInCell="1" allowOverlap="1" wp14:anchorId="1B1323C5" wp14:editId="1C26AE1B">
            <wp:simplePos x="0" y="0"/>
            <wp:positionH relativeFrom="page">
              <wp:posOffset>0</wp:posOffset>
            </wp:positionH>
            <wp:positionV relativeFrom="page">
              <wp:posOffset>6480810</wp:posOffset>
            </wp:positionV>
            <wp:extent cx="1890000" cy="1890000"/>
            <wp:effectExtent l="0" t="0" r="2540" b="25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7733">
        <w:rPr>
          <w:noProof/>
          <w:sz w:val="2"/>
          <w:szCs w:val="2"/>
        </w:rPr>
        <w:drawing>
          <wp:anchor distT="0" distB="0" distL="114300" distR="114300" simplePos="0" relativeHeight="251648512" behindDoc="0" locked="1" layoutInCell="1" allowOverlap="1" wp14:anchorId="696FCA04" wp14:editId="2F21FC8E">
            <wp:simplePos x="0" y="0"/>
            <wp:positionH relativeFrom="page">
              <wp:posOffset>1890395</wp:posOffset>
            </wp:positionH>
            <wp:positionV relativeFrom="page">
              <wp:posOffset>6480810</wp:posOffset>
            </wp:positionV>
            <wp:extent cx="1890000" cy="1890000"/>
            <wp:effectExtent l="0" t="0" r="254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37B7">
        <w:rPr>
          <w:noProof/>
          <w:sz w:val="2"/>
          <w:szCs w:val="2"/>
        </w:rPr>
        <w:drawing>
          <wp:anchor distT="0" distB="0" distL="114300" distR="114300" simplePos="0" relativeHeight="251656704" behindDoc="0" locked="1" layoutInCell="1" allowOverlap="1" wp14:anchorId="3324E40B" wp14:editId="6B1EB7DD">
            <wp:simplePos x="0" y="0"/>
            <wp:positionH relativeFrom="page">
              <wp:posOffset>1890395</wp:posOffset>
            </wp:positionH>
            <wp:positionV relativeFrom="page">
              <wp:posOffset>4590415</wp:posOffset>
            </wp:positionV>
            <wp:extent cx="1890000" cy="1890000"/>
            <wp:effectExtent l="0" t="0" r="2540" b="254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7733">
        <w:rPr>
          <w:noProof/>
          <w:sz w:val="2"/>
          <w:szCs w:val="2"/>
        </w:rPr>
        <w:drawing>
          <wp:anchor distT="0" distB="0" distL="114300" distR="114300" simplePos="0" relativeHeight="251651584" behindDoc="0" locked="1" layoutInCell="1" allowOverlap="1" wp14:anchorId="6671A1BE" wp14:editId="14809991">
            <wp:simplePos x="0" y="0"/>
            <wp:positionH relativeFrom="page">
              <wp:posOffset>0</wp:posOffset>
            </wp:positionH>
            <wp:positionV relativeFrom="page">
              <wp:posOffset>4590415</wp:posOffset>
            </wp:positionV>
            <wp:extent cx="1890000" cy="1890000"/>
            <wp:effectExtent l="0" t="0" r="2540" b="254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"/>
          <w:szCs w:val="2"/>
        </w:rPr>
        <w:softHyphen/>
      </w:r>
      <w:r>
        <w:rPr>
          <w:sz w:val="2"/>
          <w:szCs w:val="2"/>
        </w:rPr>
        <w:softHyphen/>
      </w:r>
      <w:r>
        <w:rPr>
          <w:sz w:val="2"/>
          <w:szCs w:val="2"/>
        </w:rPr>
        <w:softHyphen/>
      </w:r>
      <w:r>
        <w:rPr>
          <w:sz w:val="2"/>
          <w:szCs w:val="2"/>
        </w:rPr>
        <w:softHyphen/>
      </w:r>
      <w:r w:rsidR="00327617">
        <w:rPr>
          <w:sz w:val="2"/>
          <w:szCs w:val="2"/>
        </w:rPr>
        <w:tab/>
      </w:r>
    </w:p>
    <w:p w14:paraId="52539896" w14:textId="77777777" w:rsidR="003C7516" w:rsidRDefault="003C7516" w:rsidP="004C7E7B">
      <w:pPr>
        <w:rPr>
          <w:sz w:val="2"/>
          <w:szCs w:val="2"/>
        </w:rPr>
      </w:pPr>
    </w:p>
    <w:p w14:paraId="562BCBE1" w14:textId="77777777" w:rsidR="008549CB" w:rsidRDefault="00B85D9A" w:rsidP="004C7E7B">
      <w:pPr>
        <w:rPr>
          <w:sz w:val="2"/>
          <w:szCs w:val="2"/>
        </w:rPr>
      </w:pPr>
      <w:r>
        <w:rPr>
          <w:sz w:val="2"/>
          <w:szCs w:val="2"/>
        </w:rPr>
        <w:softHyphen/>
      </w:r>
      <w:r w:rsidR="003C7516">
        <w:rPr>
          <w:sz w:val="2"/>
          <w:szCs w:val="2"/>
        </w:rPr>
        <w:softHyphen/>
      </w:r>
      <w:r w:rsidR="003C7516">
        <w:rPr>
          <w:sz w:val="2"/>
          <w:szCs w:val="2"/>
        </w:rPr>
        <w:softHyphen/>
      </w:r>
    </w:p>
    <w:p w14:paraId="1BCF02F6" w14:textId="77777777" w:rsidR="003C7516" w:rsidRDefault="003C7516" w:rsidP="004C7E7B">
      <w:pPr>
        <w:rPr>
          <w:sz w:val="2"/>
          <w:szCs w:val="2"/>
        </w:rPr>
      </w:pPr>
    </w:p>
    <w:p w14:paraId="6FB15A20" w14:textId="77777777" w:rsidR="003C7516" w:rsidRDefault="003C7516" w:rsidP="004C7E7B">
      <w:pPr>
        <w:rPr>
          <w:sz w:val="2"/>
          <w:szCs w:val="2"/>
        </w:rPr>
      </w:pPr>
    </w:p>
    <w:p w14:paraId="01DB77C3" w14:textId="77777777" w:rsidR="003C7516" w:rsidRDefault="003C7516" w:rsidP="004C7E7B">
      <w:pPr>
        <w:rPr>
          <w:sz w:val="2"/>
          <w:szCs w:val="2"/>
        </w:rPr>
      </w:pPr>
    </w:p>
    <w:p w14:paraId="5B8E2A50" w14:textId="77777777" w:rsidR="003C7516" w:rsidRDefault="003C7516" w:rsidP="004C7E7B">
      <w:pPr>
        <w:rPr>
          <w:sz w:val="2"/>
          <w:szCs w:val="2"/>
        </w:rPr>
      </w:pPr>
    </w:p>
    <w:p w14:paraId="77FA1AED" w14:textId="77777777" w:rsidR="003C7516" w:rsidRDefault="003C7516" w:rsidP="004C7E7B">
      <w:pPr>
        <w:rPr>
          <w:sz w:val="2"/>
          <w:szCs w:val="2"/>
        </w:rPr>
      </w:pPr>
    </w:p>
    <w:p w14:paraId="50E7DB1A" w14:textId="77777777" w:rsidR="003C7516" w:rsidRDefault="003C7516" w:rsidP="004C7E7B">
      <w:pPr>
        <w:rPr>
          <w:sz w:val="2"/>
          <w:szCs w:val="2"/>
        </w:rPr>
      </w:pPr>
    </w:p>
    <w:p w14:paraId="69CD4896" w14:textId="77777777" w:rsidR="003C7516" w:rsidRDefault="003C7516" w:rsidP="004C7E7B">
      <w:pPr>
        <w:rPr>
          <w:sz w:val="2"/>
          <w:szCs w:val="2"/>
        </w:rPr>
      </w:pPr>
    </w:p>
    <w:p w14:paraId="0366A206" w14:textId="77777777" w:rsidR="003C7516" w:rsidRDefault="003C7516" w:rsidP="004C7E7B">
      <w:pPr>
        <w:rPr>
          <w:sz w:val="2"/>
          <w:szCs w:val="2"/>
        </w:rPr>
      </w:pPr>
    </w:p>
    <w:p w14:paraId="13627981" w14:textId="77777777" w:rsidR="003C7516" w:rsidRDefault="003C7516" w:rsidP="004C7E7B">
      <w:pPr>
        <w:rPr>
          <w:sz w:val="2"/>
          <w:szCs w:val="2"/>
        </w:rPr>
      </w:pPr>
    </w:p>
    <w:p w14:paraId="43DBFB9E" w14:textId="77777777" w:rsidR="003C7516" w:rsidRDefault="003C7516" w:rsidP="004C7E7B">
      <w:pPr>
        <w:rPr>
          <w:sz w:val="2"/>
          <w:szCs w:val="2"/>
        </w:rPr>
      </w:pPr>
    </w:p>
    <w:p w14:paraId="6F244053" w14:textId="26501A13" w:rsidR="003C7516" w:rsidRPr="004C7E7B" w:rsidRDefault="00A81EDF" w:rsidP="00B23B3D">
      <w:pPr>
        <w:rPr>
          <w:sz w:val="2"/>
          <w:szCs w:val="2"/>
        </w:rPr>
        <w:sectPr w:rsidR="003C7516" w:rsidRPr="004C7E7B" w:rsidSect="00B81BAF">
          <w:headerReference w:type="default" r:id="rId17"/>
          <w:footerReference w:type="even" r:id="rId18"/>
          <w:headerReference w:type="first" r:id="rId19"/>
          <w:pgSz w:w="11906" w:h="16838"/>
          <w:pgMar w:top="1417" w:right="1417" w:bottom="1417" w:left="1417" w:header="709" w:footer="709" w:gutter="0"/>
          <w:pgNumType w:start="1"/>
          <w:cols w:space="708"/>
          <w:titlePg/>
          <w:docGrid w:linePitch="360"/>
        </w:sect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34668E6" wp14:editId="53150C14">
                <wp:simplePos x="0" y="0"/>
                <wp:positionH relativeFrom="column">
                  <wp:posOffset>3117215</wp:posOffset>
                </wp:positionH>
                <wp:positionV relativeFrom="page">
                  <wp:posOffset>4720840</wp:posOffset>
                </wp:positionV>
                <wp:extent cx="3314700" cy="158895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588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5166CE" w14:textId="674E5082" w:rsidR="00B23B3D" w:rsidRPr="006E43BA" w:rsidRDefault="00B23B3D" w:rsidP="00B23B3D">
                            <w:pPr>
                              <w:rPr>
                                <w:color w:val="17365D" w:themeColor="text2" w:themeShade="B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17365D" w:themeColor="text2" w:themeShade="BF"/>
                                <w:sz w:val="56"/>
                                <w:szCs w:val="56"/>
                              </w:rPr>
                              <w:t xml:space="preserve">Mal for utredninger, rapporter og analyser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4668E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45.45pt;margin-top:371.7pt;width:261pt;height:125.1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" filled="f" stroked="f" strokeweight=".5pt">
                <v:textbox inset="0,0,0,0">
                  <w:txbxContent>
                    <w:p w14:paraId="4D5166CE" w14:textId="674E5082" w:rsidR="00B23B3D" w:rsidRPr="006E43BA" w:rsidRDefault="00B23B3D" w:rsidP="00B23B3D">
                      <w:pPr>
                        <w:rPr>
                          <w:color w:val="17365D" w:themeColor="text2" w:themeShade="BF"/>
                          <w:sz w:val="56"/>
                          <w:szCs w:val="56"/>
                        </w:rPr>
                      </w:pPr>
                      <w:r>
                        <w:rPr>
                          <w:color w:val="17365D" w:themeColor="text2" w:themeShade="BF"/>
                          <w:sz w:val="56"/>
                          <w:szCs w:val="56"/>
                        </w:rPr>
                        <w:t xml:space="preserve">Mal for utredninger, rapporter og analyser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5F5FED5" w14:textId="093E0A9F" w:rsidR="00B23B3D" w:rsidRDefault="00B23B3D">
      <w:pPr>
        <w:spacing w:after="200" w:line="276" w:lineRule="auto"/>
      </w:pPr>
      <w:bookmarkStart w:id="1" w:name="QuickMark"/>
      <w:bookmarkEnd w:id="0"/>
      <w:bookmarkEnd w:id="1"/>
    </w:p>
    <w:sdt>
      <w:sdtPr>
        <w:rPr>
          <w:rFonts w:asciiTheme="minorHAnsi" w:eastAsiaTheme="minorHAnsi" w:hAnsiTheme="minorHAnsi" w:cstheme="minorBidi"/>
          <w:color w:val="auto"/>
          <w:sz w:val="24"/>
          <w:szCs w:val="22"/>
        </w:rPr>
        <w:id w:val="-110349870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A6864B7" w14:textId="77777777" w:rsidR="00B23B3D" w:rsidRDefault="00B23B3D" w:rsidP="00B23B3D">
          <w:pPr>
            <w:pStyle w:val="Overskriftforinnholdsfortegnelse"/>
          </w:pPr>
          <w:r>
            <w:t>Innhold</w:t>
          </w:r>
        </w:p>
        <w:p w14:paraId="41ECB212" w14:textId="77777777" w:rsidR="00B23B3D" w:rsidRDefault="00B23B3D" w:rsidP="00B23B3D">
          <w:pPr>
            <w:pStyle w:val="INNH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4631265" w:history="1">
            <w:r w:rsidRPr="00C3346E">
              <w:rPr>
                <w:rStyle w:val="Hyperkobling"/>
                <w:noProof/>
              </w:rPr>
              <w:t>1.0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C3346E">
              <w:rPr>
                <w:rStyle w:val="Hyperkobling"/>
                <w:noProof/>
              </w:rPr>
              <w:t>Innledning / bakgrunn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_Toc64631265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784477" w14:textId="77777777" w:rsidR="00B23B3D" w:rsidRDefault="007B1A2C" w:rsidP="00B23B3D">
          <w:pPr>
            <w:pStyle w:val="INN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64631266" w:history="1">
            <w:r w:rsidR="00B23B3D" w:rsidRPr="00C3346E">
              <w:rPr>
                <w:rStyle w:val="Hyperkobling"/>
                <w:noProof/>
              </w:rPr>
              <w:t>1.1</w:t>
            </w:r>
            <w:r w:rsidR="00B23B3D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B23B3D" w:rsidRPr="00C3346E">
              <w:rPr>
                <w:rStyle w:val="Hyperkobling"/>
                <w:noProof/>
              </w:rPr>
              <w:t>Metode</w:t>
            </w:r>
            <w:r w:rsidR="00B23B3D">
              <w:rPr>
                <w:noProof/>
                <w:webHidden/>
              </w:rPr>
              <w:tab/>
            </w:r>
            <w:r w:rsidR="00B23B3D">
              <w:rPr>
                <w:noProof/>
                <w:webHidden/>
              </w:rPr>
              <w:fldChar w:fldCharType="begin"/>
            </w:r>
            <w:r w:rsidR="00B23B3D">
              <w:rPr>
                <w:noProof/>
                <w:webHidden/>
              </w:rPr>
              <w:instrText xml:space="preserve"> PAGEREF _Toc64631266 \h </w:instrText>
            </w:r>
            <w:r w:rsidR="00B23B3D">
              <w:rPr>
                <w:noProof/>
                <w:webHidden/>
              </w:rPr>
            </w:r>
            <w:r w:rsidR="00B23B3D">
              <w:rPr>
                <w:noProof/>
                <w:webHidden/>
              </w:rPr>
              <w:fldChar w:fldCharType="separate"/>
            </w:r>
            <w:r w:rsidR="00B23B3D">
              <w:rPr>
                <w:noProof/>
                <w:webHidden/>
              </w:rPr>
              <w:t>4</w:t>
            </w:r>
            <w:r w:rsidR="00B23B3D">
              <w:rPr>
                <w:noProof/>
                <w:webHidden/>
              </w:rPr>
              <w:fldChar w:fldCharType="end"/>
            </w:r>
          </w:hyperlink>
        </w:p>
        <w:p w14:paraId="10E7609A" w14:textId="77777777" w:rsidR="00B23B3D" w:rsidRDefault="007B1A2C" w:rsidP="00B23B3D">
          <w:pPr>
            <w:pStyle w:val="INNH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64631267" w:history="1">
            <w:r w:rsidR="00B23B3D" w:rsidRPr="00C3346E">
              <w:rPr>
                <w:rStyle w:val="Hyperkobling"/>
                <w:noProof/>
              </w:rPr>
              <w:t>2.0</w:t>
            </w:r>
            <w:r w:rsidR="00B23B3D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B23B3D" w:rsidRPr="00C3346E">
              <w:rPr>
                <w:rStyle w:val="Hyperkobling"/>
                <w:noProof/>
              </w:rPr>
              <w:t>Hoveddel / drøfting</w:t>
            </w:r>
            <w:r w:rsidR="00B23B3D">
              <w:rPr>
                <w:noProof/>
                <w:webHidden/>
              </w:rPr>
              <w:tab/>
            </w:r>
            <w:r w:rsidR="00B23B3D">
              <w:rPr>
                <w:noProof/>
                <w:webHidden/>
              </w:rPr>
              <w:fldChar w:fldCharType="begin"/>
            </w:r>
            <w:r w:rsidR="00B23B3D">
              <w:rPr>
                <w:noProof/>
                <w:webHidden/>
              </w:rPr>
              <w:instrText xml:space="preserve"> PAGEREF _Toc64631267 \h </w:instrText>
            </w:r>
            <w:r w:rsidR="00B23B3D">
              <w:rPr>
                <w:noProof/>
                <w:webHidden/>
              </w:rPr>
            </w:r>
            <w:r w:rsidR="00B23B3D">
              <w:rPr>
                <w:noProof/>
                <w:webHidden/>
              </w:rPr>
              <w:fldChar w:fldCharType="separate"/>
            </w:r>
            <w:r w:rsidR="00B23B3D">
              <w:rPr>
                <w:noProof/>
                <w:webHidden/>
              </w:rPr>
              <w:t>4</w:t>
            </w:r>
            <w:r w:rsidR="00B23B3D">
              <w:rPr>
                <w:noProof/>
                <w:webHidden/>
              </w:rPr>
              <w:fldChar w:fldCharType="end"/>
            </w:r>
          </w:hyperlink>
        </w:p>
        <w:p w14:paraId="17719F7B" w14:textId="77777777" w:rsidR="00B23B3D" w:rsidRDefault="007B1A2C" w:rsidP="00B23B3D">
          <w:pPr>
            <w:pStyle w:val="INN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64631268" w:history="1">
            <w:r w:rsidR="00B23B3D" w:rsidRPr="00C3346E">
              <w:rPr>
                <w:rStyle w:val="Hyperkobling"/>
                <w:noProof/>
              </w:rPr>
              <w:t>2.1</w:t>
            </w:r>
            <w:r w:rsidR="00B23B3D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B23B3D" w:rsidRPr="00C3346E">
              <w:rPr>
                <w:rStyle w:val="Hyperkobling"/>
                <w:noProof/>
              </w:rPr>
              <w:t>Tema 1</w:t>
            </w:r>
            <w:r w:rsidR="00B23B3D">
              <w:rPr>
                <w:noProof/>
                <w:webHidden/>
              </w:rPr>
              <w:tab/>
            </w:r>
            <w:r w:rsidR="00B23B3D">
              <w:rPr>
                <w:noProof/>
                <w:webHidden/>
              </w:rPr>
              <w:fldChar w:fldCharType="begin"/>
            </w:r>
            <w:r w:rsidR="00B23B3D">
              <w:rPr>
                <w:noProof/>
                <w:webHidden/>
              </w:rPr>
              <w:instrText xml:space="preserve"> PAGEREF _Toc64631268 \h </w:instrText>
            </w:r>
            <w:r w:rsidR="00B23B3D">
              <w:rPr>
                <w:noProof/>
                <w:webHidden/>
              </w:rPr>
            </w:r>
            <w:r w:rsidR="00B23B3D">
              <w:rPr>
                <w:noProof/>
                <w:webHidden/>
              </w:rPr>
              <w:fldChar w:fldCharType="separate"/>
            </w:r>
            <w:r w:rsidR="00B23B3D">
              <w:rPr>
                <w:noProof/>
                <w:webHidden/>
              </w:rPr>
              <w:t>4</w:t>
            </w:r>
            <w:r w:rsidR="00B23B3D">
              <w:rPr>
                <w:noProof/>
                <w:webHidden/>
              </w:rPr>
              <w:fldChar w:fldCharType="end"/>
            </w:r>
          </w:hyperlink>
        </w:p>
        <w:p w14:paraId="7CFFF99D" w14:textId="77777777" w:rsidR="00B23B3D" w:rsidRDefault="007B1A2C" w:rsidP="00B23B3D">
          <w:pPr>
            <w:pStyle w:val="INN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64631269" w:history="1">
            <w:r w:rsidR="00B23B3D" w:rsidRPr="00C3346E">
              <w:rPr>
                <w:rStyle w:val="Hyperkobling"/>
                <w:noProof/>
              </w:rPr>
              <w:t>2.2</w:t>
            </w:r>
            <w:r w:rsidR="00B23B3D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B23B3D" w:rsidRPr="00C3346E">
              <w:rPr>
                <w:rStyle w:val="Hyperkobling"/>
                <w:noProof/>
              </w:rPr>
              <w:t>Tema 2</w:t>
            </w:r>
            <w:r w:rsidR="00B23B3D">
              <w:rPr>
                <w:noProof/>
                <w:webHidden/>
              </w:rPr>
              <w:tab/>
            </w:r>
            <w:r w:rsidR="00B23B3D">
              <w:rPr>
                <w:noProof/>
                <w:webHidden/>
              </w:rPr>
              <w:fldChar w:fldCharType="begin"/>
            </w:r>
            <w:r w:rsidR="00B23B3D">
              <w:rPr>
                <w:noProof/>
                <w:webHidden/>
              </w:rPr>
              <w:instrText xml:space="preserve"> PAGEREF _Toc64631269 \h </w:instrText>
            </w:r>
            <w:r w:rsidR="00B23B3D">
              <w:rPr>
                <w:noProof/>
                <w:webHidden/>
              </w:rPr>
            </w:r>
            <w:r w:rsidR="00B23B3D">
              <w:rPr>
                <w:noProof/>
                <w:webHidden/>
              </w:rPr>
              <w:fldChar w:fldCharType="separate"/>
            </w:r>
            <w:r w:rsidR="00B23B3D">
              <w:rPr>
                <w:noProof/>
                <w:webHidden/>
              </w:rPr>
              <w:t>4</w:t>
            </w:r>
            <w:r w:rsidR="00B23B3D">
              <w:rPr>
                <w:noProof/>
                <w:webHidden/>
              </w:rPr>
              <w:fldChar w:fldCharType="end"/>
            </w:r>
          </w:hyperlink>
        </w:p>
        <w:p w14:paraId="0317E444" w14:textId="77777777" w:rsidR="00B23B3D" w:rsidRDefault="007B1A2C" w:rsidP="00B23B3D">
          <w:pPr>
            <w:pStyle w:val="INNH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64631270" w:history="1">
            <w:r w:rsidR="00B23B3D" w:rsidRPr="00C3346E">
              <w:rPr>
                <w:rStyle w:val="Hyperkobling"/>
                <w:noProof/>
              </w:rPr>
              <w:t>3.0</w:t>
            </w:r>
            <w:r w:rsidR="00B23B3D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B23B3D" w:rsidRPr="00C3346E">
              <w:rPr>
                <w:rStyle w:val="Hyperkobling"/>
                <w:noProof/>
              </w:rPr>
              <w:t>Avsluttning / konklusjon</w:t>
            </w:r>
            <w:r w:rsidR="00B23B3D">
              <w:rPr>
                <w:noProof/>
                <w:webHidden/>
              </w:rPr>
              <w:tab/>
            </w:r>
            <w:r w:rsidR="00B23B3D">
              <w:rPr>
                <w:noProof/>
                <w:webHidden/>
              </w:rPr>
              <w:fldChar w:fldCharType="begin"/>
            </w:r>
            <w:r w:rsidR="00B23B3D">
              <w:rPr>
                <w:noProof/>
                <w:webHidden/>
              </w:rPr>
              <w:instrText xml:space="preserve"> PAGEREF _Toc64631270 \h </w:instrText>
            </w:r>
            <w:r w:rsidR="00B23B3D">
              <w:rPr>
                <w:noProof/>
                <w:webHidden/>
              </w:rPr>
            </w:r>
            <w:r w:rsidR="00B23B3D">
              <w:rPr>
                <w:noProof/>
                <w:webHidden/>
              </w:rPr>
              <w:fldChar w:fldCharType="separate"/>
            </w:r>
            <w:r w:rsidR="00B23B3D">
              <w:rPr>
                <w:noProof/>
                <w:webHidden/>
              </w:rPr>
              <w:t>4</w:t>
            </w:r>
            <w:r w:rsidR="00B23B3D">
              <w:rPr>
                <w:noProof/>
                <w:webHidden/>
              </w:rPr>
              <w:fldChar w:fldCharType="end"/>
            </w:r>
          </w:hyperlink>
        </w:p>
        <w:p w14:paraId="469CAB4B" w14:textId="77777777" w:rsidR="00B23B3D" w:rsidRDefault="007B1A2C" w:rsidP="00B23B3D">
          <w:pPr>
            <w:pStyle w:val="INNH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64631271" w:history="1">
            <w:r w:rsidR="00B23B3D" w:rsidRPr="00C3346E">
              <w:rPr>
                <w:rStyle w:val="Hyperkobling"/>
                <w:noProof/>
              </w:rPr>
              <w:t>4.0</w:t>
            </w:r>
            <w:r w:rsidR="00B23B3D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B23B3D" w:rsidRPr="00C3346E">
              <w:rPr>
                <w:rStyle w:val="Hyperkobling"/>
                <w:noProof/>
              </w:rPr>
              <w:t>Kildehenvisninger</w:t>
            </w:r>
            <w:r w:rsidR="00B23B3D">
              <w:rPr>
                <w:noProof/>
                <w:webHidden/>
              </w:rPr>
              <w:tab/>
            </w:r>
            <w:r w:rsidR="00B23B3D">
              <w:rPr>
                <w:noProof/>
                <w:webHidden/>
              </w:rPr>
              <w:fldChar w:fldCharType="begin"/>
            </w:r>
            <w:r w:rsidR="00B23B3D">
              <w:rPr>
                <w:noProof/>
                <w:webHidden/>
              </w:rPr>
              <w:instrText xml:space="preserve"> PAGEREF _Toc64631271 \h </w:instrText>
            </w:r>
            <w:r w:rsidR="00B23B3D">
              <w:rPr>
                <w:noProof/>
                <w:webHidden/>
              </w:rPr>
            </w:r>
            <w:r w:rsidR="00B23B3D">
              <w:rPr>
                <w:noProof/>
                <w:webHidden/>
              </w:rPr>
              <w:fldChar w:fldCharType="separate"/>
            </w:r>
            <w:r w:rsidR="00B23B3D">
              <w:rPr>
                <w:noProof/>
                <w:webHidden/>
              </w:rPr>
              <w:t>4</w:t>
            </w:r>
            <w:r w:rsidR="00B23B3D">
              <w:rPr>
                <w:noProof/>
                <w:webHidden/>
              </w:rPr>
              <w:fldChar w:fldCharType="end"/>
            </w:r>
          </w:hyperlink>
        </w:p>
        <w:p w14:paraId="036424A2" w14:textId="77777777" w:rsidR="00B23B3D" w:rsidRDefault="00B23B3D" w:rsidP="00B23B3D">
          <w:r>
            <w:rPr>
              <w:b/>
              <w:bCs/>
            </w:rPr>
            <w:fldChar w:fldCharType="end"/>
          </w:r>
        </w:p>
      </w:sdtContent>
    </w:sdt>
    <w:p w14:paraId="33DE10CD" w14:textId="77777777" w:rsidR="00B23B3D" w:rsidRDefault="00B23B3D" w:rsidP="00B23B3D">
      <w:pPr>
        <w:spacing w:after="200" w:line="276" w:lineRule="auto"/>
      </w:pPr>
    </w:p>
    <w:p w14:paraId="693759EB" w14:textId="77777777" w:rsidR="00B23B3D" w:rsidRDefault="00B23B3D" w:rsidP="00B23B3D">
      <w:pPr>
        <w:spacing w:after="200" w:line="276" w:lineRule="auto"/>
      </w:pPr>
    </w:p>
    <w:p w14:paraId="0B817739" w14:textId="77777777" w:rsidR="00B23B3D" w:rsidRDefault="00B23B3D" w:rsidP="00B23B3D">
      <w:pPr>
        <w:spacing w:after="200" w:line="276" w:lineRule="auto"/>
      </w:pPr>
    </w:p>
    <w:p w14:paraId="00C779F0" w14:textId="77777777" w:rsidR="00B23B3D" w:rsidRDefault="00B23B3D" w:rsidP="00B23B3D">
      <w:pPr>
        <w:spacing w:after="200" w:line="276" w:lineRule="auto"/>
      </w:pPr>
    </w:p>
    <w:p w14:paraId="7F9D9073" w14:textId="77777777" w:rsidR="00B23B3D" w:rsidRDefault="00B23B3D" w:rsidP="00B23B3D">
      <w:pPr>
        <w:spacing w:after="200" w:line="276" w:lineRule="auto"/>
      </w:pPr>
    </w:p>
    <w:p w14:paraId="5ABB88AF" w14:textId="77777777" w:rsidR="00B23B3D" w:rsidRDefault="00B23B3D" w:rsidP="00B23B3D">
      <w:pPr>
        <w:spacing w:after="200" w:line="276" w:lineRule="auto"/>
      </w:pPr>
    </w:p>
    <w:p w14:paraId="67777F28" w14:textId="77777777" w:rsidR="00B23B3D" w:rsidRDefault="00B23B3D" w:rsidP="00B23B3D">
      <w:pPr>
        <w:spacing w:after="200" w:line="276" w:lineRule="auto"/>
      </w:pPr>
    </w:p>
    <w:p w14:paraId="789863A1" w14:textId="77777777" w:rsidR="00B23B3D" w:rsidRDefault="00B23B3D" w:rsidP="00B23B3D">
      <w:pPr>
        <w:spacing w:after="200" w:line="276" w:lineRule="auto"/>
      </w:pPr>
    </w:p>
    <w:p w14:paraId="09331EE3" w14:textId="77777777" w:rsidR="00B23B3D" w:rsidRDefault="00B23B3D" w:rsidP="00B23B3D">
      <w:pPr>
        <w:spacing w:after="200" w:line="276" w:lineRule="auto"/>
      </w:pPr>
    </w:p>
    <w:p w14:paraId="0934A6A3" w14:textId="77777777" w:rsidR="00B23B3D" w:rsidRDefault="00B23B3D" w:rsidP="00B23B3D">
      <w:pPr>
        <w:spacing w:after="200" w:line="276" w:lineRule="auto"/>
      </w:pPr>
    </w:p>
    <w:p w14:paraId="43E96939" w14:textId="77777777" w:rsidR="00B23B3D" w:rsidRDefault="00B23B3D" w:rsidP="00B23B3D">
      <w:pPr>
        <w:spacing w:after="200" w:line="276" w:lineRule="auto"/>
      </w:pPr>
    </w:p>
    <w:p w14:paraId="6C767769" w14:textId="77777777" w:rsidR="00B23B3D" w:rsidRDefault="00B23B3D" w:rsidP="00B23B3D">
      <w:pPr>
        <w:spacing w:after="200" w:line="276" w:lineRule="auto"/>
      </w:pPr>
    </w:p>
    <w:p w14:paraId="17CFF0D5" w14:textId="77777777" w:rsidR="00B23B3D" w:rsidRDefault="00B23B3D" w:rsidP="00B23B3D">
      <w:pPr>
        <w:spacing w:after="200" w:line="276" w:lineRule="auto"/>
      </w:pPr>
    </w:p>
    <w:p w14:paraId="1F56CE42" w14:textId="77777777" w:rsidR="00B23B3D" w:rsidRDefault="00B23B3D" w:rsidP="00B23B3D">
      <w:pPr>
        <w:spacing w:after="200" w:line="276" w:lineRule="auto"/>
      </w:pPr>
    </w:p>
    <w:p w14:paraId="60337A43" w14:textId="77777777" w:rsidR="00B23B3D" w:rsidRDefault="00B23B3D" w:rsidP="00B23B3D">
      <w:pPr>
        <w:spacing w:after="200" w:line="276" w:lineRule="auto"/>
      </w:pPr>
    </w:p>
    <w:p w14:paraId="31E656B3" w14:textId="77777777" w:rsidR="00B23B3D" w:rsidRDefault="00B23B3D" w:rsidP="00B23B3D">
      <w:pPr>
        <w:spacing w:after="200" w:line="276" w:lineRule="auto"/>
      </w:pPr>
    </w:p>
    <w:p w14:paraId="6C98DC41" w14:textId="77777777" w:rsidR="00B23B3D" w:rsidRDefault="00B23B3D" w:rsidP="00B23B3D">
      <w:pPr>
        <w:spacing w:after="200" w:line="276" w:lineRule="auto"/>
      </w:pPr>
    </w:p>
    <w:p w14:paraId="3F46918A" w14:textId="77777777" w:rsidR="00B23B3D" w:rsidRDefault="00B23B3D" w:rsidP="00B23B3D">
      <w:pPr>
        <w:spacing w:after="200" w:line="276" w:lineRule="auto"/>
      </w:pPr>
    </w:p>
    <w:p w14:paraId="114A3294" w14:textId="77777777" w:rsidR="00B23B3D" w:rsidRDefault="00B23B3D" w:rsidP="00B23B3D">
      <w:pPr>
        <w:spacing w:after="200" w:line="276" w:lineRule="auto"/>
      </w:pPr>
    </w:p>
    <w:p w14:paraId="4C2DBCE0" w14:textId="77777777" w:rsidR="00B23B3D" w:rsidRDefault="00B23B3D" w:rsidP="00B23B3D">
      <w:pPr>
        <w:pStyle w:val="Overskrift1"/>
      </w:pPr>
      <w:bookmarkStart w:id="2" w:name="_Toc64631265"/>
      <w:r>
        <w:lastRenderedPageBreak/>
        <w:t>Innledning / bakgrunn</w:t>
      </w:r>
      <w:bookmarkEnd w:id="2"/>
    </w:p>
    <w:p w14:paraId="11B3C5FA" w14:textId="77777777" w:rsidR="00B23B3D" w:rsidRPr="008540B2" w:rsidRDefault="00B23B3D" w:rsidP="00B23B3D"/>
    <w:p w14:paraId="38BED12D" w14:textId="77777777" w:rsidR="00B23B3D" w:rsidRDefault="00B23B3D" w:rsidP="00B23B3D">
      <w:pPr>
        <w:pStyle w:val="Overskrift2"/>
      </w:pPr>
      <w:bookmarkStart w:id="3" w:name="_Toc64631266"/>
      <w:r>
        <w:t>Metode</w:t>
      </w:r>
      <w:bookmarkEnd w:id="3"/>
    </w:p>
    <w:p w14:paraId="0B6B7E86" w14:textId="77777777" w:rsidR="00B23B3D" w:rsidRDefault="00B23B3D" w:rsidP="00B23B3D">
      <w:pPr>
        <w:spacing w:after="200" w:line="276" w:lineRule="auto"/>
      </w:pPr>
    </w:p>
    <w:p w14:paraId="35E17F9F" w14:textId="77777777" w:rsidR="00B23B3D" w:rsidRDefault="00B23B3D" w:rsidP="00B23B3D">
      <w:pPr>
        <w:spacing w:after="200" w:line="276" w:lineRule="auto"/>
      </w:pPr>
    </w:p>
    <w:p w14:paraId="26E9BF4B" w14:textId="77777777" w:rsidR="00B23B3D" w:rsidRDefault="00B23B3D" w:rsidP="00B23B3D">
      <w:pPr>
        <w:pStyle w:val="Overskrift1"/>
      </w:pPr>
      <w:bookmarkStart w:id="4" w:name="_Toc64631267"/>
      <w:r>
        <w:t>Hoveddel / drøfting</w:t>
      </w:r>
      <w:bookmarkEnd w:id="4"/>
      <w:r>
        <w:t xml:space="preserve"> </w:t>
      </w:r>
    </w:p>
    <w:p w14:paraId="705C737D" w14:textId="77777777" w:rsidR="00B23B3D" w:rsidRDefault="00B23B3D" w:rsidP="00B23B3D">
      <w:pPr>
        <w:pStyle w:val="Overskrift2"/>
      </w:pPr>
      <w:bookmarkStart w:id="5" w:name="_Toc64631268"/>
      <w:r>
        <w:t>Tema 1</w:t>
      </w:r>
      <w:bookmarkEnd w:id="5"/>
    </w:p>
    <w:p w14:paraId="25C77B0C" w14:textId="77777777" w:rsidR="00B23B3D" w:rsidRPr="008540B2" w:rsidRDefault="00B23B3D" w:rsidP="00B23B3D"/>
    <w:p w14:paraId="70C83FEB" w14:textId="77777777" w:rsidR="00B23B3D" w:rsidRDefault="00B23B3D" w:rsidP="00B23B3D">
      <w:pPr>
        <w:pStyle w:val="Overskrift2"/>
      </w:pPr>
      <w:bookmarkStart w:id="6" w:name="_Toc64631269"/>
      <w:r>
        <w:t>Tema 2</w:t>
      </w:r>
      <w:bookmarkEnd w:id="6"/>
      <w:r>
        <w:t xml:space="preserve"> </w:t>
      </w:r>
    </w:p>
    <w:p w14:paraId="4D48FBED" w14:textId="77777777" w:rsidR="00B23B3D" w:rsidRDefault="00B23B3D" w:rsidP="00B23B3D">
      <w:pPr>
        <w:spacing w:after="200" w:line="276" w:lineRule="auto"/>
      </w:pPr>
    </w:p>
    <w:p w14:paraId="03F5A01F" w14:textId="77777777" w:rsidR="00B23B3D" w:rsidRDefault="00B23B3D" w:rsidP="00B23B3D">
      <w:pPr>
        <w:pStyle w:val="Overskrift1"/>
      </w:pPr>
      <w:bookmarkStart w:id="7" w:name="_Toc64631270"/>
      <w:proofErr w:type="spellStart"/>
      <w:r>
        <w:t>Avsluttning</w:t>
      </w:r>
      <w:proofErr w:type="spellEnd"/>
      <w:r>
        <w:t xml:space="preserve"> / konklusjon</w:t>
      </w:r>
      <w:bookmarkEnd w:id="7"/>
      <w:r>
        <w:t xml:space="preserve"> </w:t>
      </w:r>
    </w:p>
    <w:p w14:paraId="010C83C2" w14:textId="77777777" w:rsidR="00B23B3D" w:rsidRPr="008540B2" w:rsidRDefault="00B23B3D" w:rsidP="00B23B3D"/>
    <w:p w14:paraId="58274952" w14:textId="77777777" w:rsidR="00B23B3D" w:rsidRDefault="00B23B3D" w:rsidP="00B23B3D">
      <w:pPr>
        <w:pStyle w:val="Overskrift1"/>
      </w:pPr>
      <w:bookmarkStart w:id="8" w:name="_Toc64631271"/>
      <w:r>
        <w:t>Kildehenvisninger</w:t>
      </w:r>
      <w:bookmarkEnd w:id="8"/>
    </w:p>
    <w:p w14:paraId="7634B032" w14:textId="77777777" w:rsidR="00B23B3D" w:rsidRDefault="00B23B3D" w:rsidP="00B23B3D">
      <w:pPr>
        <w:spacing w:after="200" w:line="276" w:lineRule="auto"/>
      </w:pPr>
    </w:p>
    <w:p w14:paraId="2C2A360D" w14:textId="77777777" w:rsidR="00B23B3D" w:rsidRDefault="00B23B3D">
      <w:pPr>
        <w:spacing w:after="200" w:line="276" w:lineRule="auto"/>
      </w:pPr>
    </w:p>
    <w:p w14:paraId="70628973" w14:textId="34B972C2" w:rsidR="009C72D8" w:rsidRDefault="009C72D8" w:rsidP="00E245B0"/>
    <w:p w14:paraId="04AD268C" w14:textId="24E6E0B0" w:rsidR="009C72D8" w:rsidRDefault="009C72D8">
      <w:pPr>
        <w:spacing w:after="200" w:line="276" w:lineRule="auto"/>
      </w:pPr>
      <w:r>
        <w:br w:type="page"/>
      </w:r>
    </w:p>
    <w:p w14:paraId="6FBEF7CF" w14:textId="77777777" w:rsidR="00EF6979" w:rsidRPr="00543492" w:rsidRDefault="00EF6979" w:rsidP="00E245B0">
      <w:pPr>
        <w:sectPr w:rsidR="00EF6979" w:rsidRPr="00543492" w:rsidSect="00B81BAF">
          <w:headerReference w:type="default" r:id="rId20"/>
          <w:footerReference w:type="default" r:id="rId21"/>
          <w:pgSz w:w="11906" w:h="16838"/>
          <w:pgMar w:top="1417" w:right="1417" w:bottom="1417" w:left="1417" w:header="1417" w:footer="709" w:gutter="0"/>
          <w:pgNumType w:start="2"/>
          <w:cols w:space="708"/>
          <w:docGrid w:linePitch="360"/>
        </w:sectPr>
      </w:pPr>
    </w:p>
    <w:p w14:paraId="2E0E658C" w14:textId="6485C181" w:rsidR="0048101D" w:rsidRDefault="00D97567" w:rsidP="00D97567">
      <w:pPr>
        <w:spacing w:line="14" w:lineRule="exact"/>
        <w:rPr>
          <w:color w:val="FFFFFF" w:themeColor="background1"/>
          <w:sz w:val="2"/>
          <w:szCs w:val="2"/>
        </w:rPr>
      </w:pPr>
      <w:r w:rsidRPr="00543492">
        <w:rPr>
          <w:color w:val="FFFFFF" w:themeColor="background1"/>
          <w:sz w:val="2"/>
          <w:szCs w:val="2"/>
        </w:rPr>
        <w:lastRenderedPageBreak/>
        <w:t xml:space="preserve"> </w:t>
      </w:r>
    </w:p>
    <w:p w14:paraId="3B218066" w14:textId="77777777" w:rsidR="0048101D" w:rsidRPr="0048101D" w:rsidRDefault="0048101D" w:rsidP="0048101D">
      <w:pPr>
        <w:rPr>
          <w:sz w:val="2"/>
          <w:szCs w:val="2"/>
        </w:rPr>
      </w:pPr>
    </w:p>
    <w:p w14:paraId="4A079674" w14:textId="77777777" w:rsidR="0048101D" w:rsidRPr="0048101D" w:rsidRDefault="0048101D" w:rsidP="0048101D">
      <w:pPr>
        <w:rPr>
          <w:sz w:val="2"/>
          <w:szCs w:val="2"/>
        </w:rPr>
      </w:pPr>
    </w:p>
    <w:p w14:paraId="15100A74" w14:textId="77777777" w:rsidR="0048101D" w:rsidRPr="0048101D" w:rsidRDefault="0048101D" w:rsidP="0048101D">
      <w:pPr>
        <w:rPr>
          <w:sz w:val="2"/>
          <w:szCs w:val="2"/>
        </w:rPr>
      </w:pPr>
    </w:p>
    <w:p w14:paraId="45D8FB29" w14:textId="77777777" w:rsidR="0048101D" w:rsidRPr="0048101D" w:rsidRDefault="0048101D" w:rsidP="0048101D">
      <w:pPr>
        <w:rPr>
          <w:sz w:val="2"/>
          <w:szCs w:val="2"/>
        </w:rPr>
      </w:pPr>
    </w:p>
    <w:p w14:paraId="123E2226" w14:textId="6ED080A0" w:rsidR="0048101D" w:rsidRPr="0048101D" w:rsidRDefault="0048101D" w:rsidP="0048101D">
      <w:pPr>
        <w:rPr>
          <w:sz w:val="2"/>
          <w:szCs w:val="2"/>
        </w:rPr>
      </w:pPr>
    </w:p>
    <w:p w14:paraId="3FA370EB" w14:textId="77777777" w:rsidR="0048101D" w:rsidRPr="0048101D" w:rsidRDefault="0048101D" w:rsidP="0048101D">
      <w:pPr>
        <w:rPr>
          <w:sz w:val="2"/>
          <w:szCs w:val="2"/>
        </w:rPr>
      </w:pPr>
    </w:p>
    <w:p w14:paraId="4E3F4FDC" w14:textId="77777777" w:rsidR="0048101D" w:rsidRPr="0048101D" w:rsidRDefault="0048101D" w:rsidP="0048101D">
      <w:pPr>
        <w:rPr>
          <w:sz w:val="2"/>
          <w:szCs w:val="2"/>
        </w:rPr>
      </w:pPr>
    </w:p>
    <w:p w14:paraId="658102A6" w14:textId="77777777" w:rsidR="0048101D" w:rsidRPr="0048101D" w:rsidRDefault="0048101D" w:rsidP="0048101D">
      <w:pPr>
        <w:rPr>
          <w:sz w:val="2"/>
          <w:szCs w:val="2"/>
        </w:rPr>
      </w:pPr>
    </w:p>
    <w:p w14:paraId="029FE4AA" w14:textId="056496B3" w:rsidR="0048101D" w:rsidRPr="0048101D" w:rsidRDefault="00B81BAF" w:rsidP="0048101D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653632" behindDoc="1" locked="1" layoutInCell="1" allowOverlap="1" wp14:anchorId="7EF614E9" wp14:editId="0598C565">
            <wp:simplePos x="0" y="0"/>
            <wp:positionH relativeFrom="page">
              <wp:align>center</wp:align>
            </wp:positionH>
            <wp:positionV relativeFrom="page">
              <wp:posOffset>1044575</wp:posOffset>
            </wp:positionV>
            <wp:extent cx="2952000" cy="52200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l="-6" r="-6"/>
                    <a:stretch/>
                  </pic:blipFill>
                  <pic:spPr>
                    <a:xfrm>
                      <a:off x="0" y="0"/>
                      <a:ext cx="2952000" cy="52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8B54EF" w14:textId="77777777" w:rsidR="0048101D" w:rsidRPr="0048101D" w:rsidRDefault="0048101D" w:rsidP="0048101D">
      <w:pPr>
        <w:rPr>
          <w:sz w:val="2"/>
          <w:szCs w:val="2"/>
        </w:rPr>
      </w:pPr>
    </w:p>
    <w:p w14:paraId="1EAF9EFA" w14:textId="77777777" w:rsidR="0048101D" w:rsidRPr="0048101D" w:rsidRDefault="0048101D" w:rsidP="0048101D">
      <w:pPr>
        <w:rPr>
          <w:sz w:val="2"/>
          <w:szCs w:val="2"/>
        </w:rPr>
      </w:pPr>
    </w:p>
    <w:p w14:paraId="0FC8E8C7" w14:textId="77777777" w:rsidR="0048101D" w:rsidRPr="0048101D" w:rsidRDefault="0048101D" w:rsidP="0048101D">
      <w:pPr>
        <w:rPr>
          <w:sz w:val="2"/>
          <w:szCs w:val="2"/>
        </w:rPr>
      </w:pPr>
    </w:p>
    <w:p w14:paraId="18BCF79D" w14:textId="77777777" w:rsidR="0048101D" w:rsidRPr="0048101D" w:rsidRDefault="0048101D" w:rsidP="0048101D">
      <w:pPr>
        <w:rPr>
          <w:sz w:val="2"/>
          <w:szCs w:val="2"/>
        </w:rPr>
      </w:pPr>
    </w:p>
    <w:p w14:paraId="10424CE5" w14:textId="77777777" w:rsidR="0048101D" w:rsidRPr="0048101D" w:rsidRDefault="0048101D" w:rsidP="0048101D">
      <w:pPr>
        <w:rPr>
          <w:sz w:val="2"/>
          <w:szCs w:val="2"/>
        </w:rPr>
      </w:pPr>
    </w:p>
    <w:p w14:paraId="5F363AB7" w14:textId="77777777" w:rsidR="0048101D" w:rsidRPr="0048101D" w:rsidRDefault="0048101D" w:rsidP="0048101D">
      <w:pPr>
        <w:rPr>
          <w:sz w:val="2"/>
          <w:szCs w:val="2"/>
        </w:rPr>
      </w:pPr>
    </w:p>
    <w:p w14:paraId="05D158F4" w14:textId="77777777" w:rsidR="0048101D" w:rsidRPr="0048101D" w:rsidRDefault="0048101D" w:rsidP="0048101D">
      <w:pPr>
        <w:rPr>
          <w:sz w:val="2"/>
          <w:szCs w:val="2"/>
        </w:rPr>
      </w:pPr>
    </w:p>
    <w:p w14:paraId="13343EC6" w14:textId="77777777" w:rsidR="0048101D" w:rsidRPr="0048101D" w:rsidRDefault="0048101D" w:rsidP="0048101D">
      <w:pPr>
        <w:rPr>
          <w:sz w:val="2"/>
          <w:szCs w:val="2"/>
        </w:rPr>
      </w:pPr>
    </w:p>
    <w:p w14:paraId="2A5484BE" w14:textId="77777777" w:rsidR="0048101D" w:rsidRPr="0048101D" w:rsidRDefault="0048101D" w:rsidP="0048101D">
      <w:pPr>
        <w:rPr>
          <w:sz w:val="2"/>
          <w:szCs w:val="2"/>
        </w:rPr>
      </w:pPr>
    </w:p>
    <w:p w14:paraId="3489335F" w14:textId="77777777" w:rsidR="0048101D" w:rsidRPr="0048101D" w:rsidRDefault="0048101D" w:rsidP="0048101D">
      <w:pPr>
        <w:rPr>
          <w:sz w:val="2"/>
          <w:szCs w:val="2"/>
        </w:rPr>
      </w:pPr>
    </w:p>
    <w:p w14:paraId="0CDDE22D" w14:textId="77777777" w:rsidR="0048101D" w:rsidRPr="0048101D" w:rsidRDefault="0048101D" w:rsidP="0048101D">
      <w:pPr>
        <w:rPr>
          <w:sz w:val="2"/>
          <w:szCs w:val="2"/>
        </w:rPr>
      </w:pPr>
    </w:p>
    <w:p w14:paraId="5F34EB3E" w14:textId="77777777" w:rsidR="0048101D" w:rsidRPr="0048101D" w:rsidRDefault="0048101D" w:rsidP="0048101D">
      <w:pPr>
        <w:rPr>
          <w:sz w:val="2"/>
          <w:szCs w:val="2"/>
        </w:rPr>
      </w:pPr>
    </w:p>
    <w:p w14:paraId="62A3374B" w14:textId="3262AD0E" w:rsidR="0048101D" w:rsidRPr="0048101D" w:rsidRDefault="0048101D" w:rsidP="0048101D">
      <w:pPr>
        <w:rPr>
          <w:sz w:val="2"/>
          <w:szCs w:val="2"/>
        </w:rPr>
      </w:pPr>
    </w:p>
    <w:p w14:paraId="011B463F" w14:textId="534CBB56" w:rsidR="0048101D" w:rsidRPr="0048101D" w:rsidRDefault="0048101D" w:rsidP="0048101D">
      <w:pPr>
        <w:rPr>
          <w:sz w:val="2"/>
          <w:szCs w:val="2"/>
        </w:rPr>
      </w:pPr>
    </w:p>
    <w:p w14:paraId="75793842" w14:textId="50A8685A" w:rsidR="0048101D" w:rsidRPr="0048101D" w:rsidRDefault="0048101D" w:rsidP="0048101D">
      <w:pPr>
        <w:rPr>
          <w:sz w:val="2"/>
          <w:szCs w:val="2"/>
        </w:rPr>
      </w:pPr>
    </w:p>
    <w:p w14:paraId="5A4FF787" w14:textId="72386B98" w:rsidR="0048101D" w:rsidRPr="0048101D" w:rsidRDefault="0048101D" w:rsidP="0048101D">
      <w:pPr>
        <w:rPr>
          <w:sz w:val="2"/>
          <w:szCs w:val="2"/>
        </w:rPr>
      </w:pPr>
    </w:p>
    <w:p w14:paraId="1C292D70" w14:textId="24FC00FE" w:rsidR="0048101D" w:rsidRPr="0048101D" w:rsidRDefault="0048101D" w:rsidP="0048101D">
      <w:pPr>
        <w:rPr>
          <w:sz w:val="2"/>
          <w:szCs w:val="2"/>
        </w:rPr>
      </w:pPr>
    </w:p>
    <w:p w14:paraId="6C428C78" w14:textId="5BC73C3A" w:rsidR="0048101D" w:rsidRPr="0048101D" w:rsidRDefault="0048101D" w:rsidP="0048101D">
      <w:pPr>
        <w:rPr>
          <w:sz w:val="2"/>
          <w:szCs w:val="2"/>
        </w:rPr>
      </w:pPr>
    </w:p>
    <w:p w14:paraId="215960BE" w14:textId="1884D70A" w:rsidR="0048101D" w:rsidRPr="0048101D" w:rsidRDefault="0048101D" w:rsidP="0048101D">
      <w:pPr>
        <w:rPr>
          <w:sz w:val="2"/>
          <w:szCs w:val="2"/>
        </w:rPr>
      </w:pPr>
    </w:p>
    <w:p w14:paraId="62782759" w14:textId="31575218" w:rsidR="0048101D" w:rsidRPr="0048101D" w:rsidRDefault="0048101D" w:rsidP="0048101D">
      <w:pPr>
        <w:rPr>
          <w:sz w:val="2"/>
          <w:szCs w:val="2"/>
        </w:rPr>
      </w:pPr>
    </w:p>
    <w:p w14:paraId="78D7CA9D" w14:textId="34900591" w:rsidR="0048101D" w:rsidRPr="0048101D" w:rsidRDefault="0048101D" w:rsidP="0048101D">
      <w:pPr>
        <w:rPr>
          <w:sz w:val="2"/>
          <w:szCs w:val="2"/>
        </w:rPr>
      </w:pPr>
    </w:p>
    <w:p w14:paraId="497EEBB8" w14:textId="685D7E7F" w:rsidR="0048101D" w:rsidRPr="0048101D" w:rsidRDefault="0048101D" w:rsidP="0048101D">
      <w:pPr>
        <w:rPr>
          <w:sz w:val="2"/>
          <w:szCs w:val="2"/>
        </w:rPr>
      </w:pPr>
    </w:p>
    <w:p w14:paraId="36CA2153" w14:textId="7A7646AD" w:rsidR="0048101D" w:rsidRPr="0048101D" w:rsidRDefault="0048101D" w:rsidP="0048101D">
      <w:pPr>
        <w:rPr>
          <w:sz w:val="2"/>
          <w:szCs w:val="2"/>
        </w:rPr>
      </w:pPr>
    </w:p>
    <w:p w14:paraId="0FD98C03" w14:textId="3CEB8FD9" w:rsidR="0048101D" w:rsidRPr="0048101D" w:rsidRDefault="0048101D" w:rsidP="0048101D">
      <w:pPr>
        <w:rPr>
          <w:sz w:val="2"/>
          <w:szCs w:val="2"/>
        </w:rPr>
      </w:pPr>
    </w:p>
    <w:p w14:paraId="6670128F" w14:textId="77777777" w:rsidR="0048101D" w:rsidRPr="0048101D" w:rsidRDefault="0048101D" w:rsidP="0048101D">
      <w:pPr>
        <w:rPr>
          <w:sz w:val="2"/>
          <w:szCs w:val="2"/>
        </w:rPr>
      </w:pPr>
    </w:p>
    <w:p w14:paraId="299E7F75" w14:textId="69931B50" w:rsidR="0048101D" w:rsidRPr="0048101D" w:rsidRDefault="0048101D" w:rsidP="0048101D">
      <w:pPr>
        <w:rPr>
          <w:sz w:val="2"/>
          <w:szCs w:val="2"/>
        </w:rPr>
      </w:pPr>
    </w:p>
    <w:p w14:paraId="6788ADCC" w14:textId="55DCAA49" w:rsidR="0048101D" w:rsidRPr="0048101D" w:rsidRDefault="0048101D" w:rsidP="0048101D">
      <w:pPr>
        <w:rPr>
          <w:sz w:val="2"/>
          <w:szCs w:val="2"/>
        </w:rPr>
      </w:pPr>
    </w:p>
    <w:p w14:paraId="3406CBBD" w14:textId="723FA210" w:rsidR="0048101D" w:rsidRPr="0048101D" w:rsidRDefault="0048101D" w:rsidP="0048101D">
      <w:pPr>
        <w:rPr>
          <w:sz w:val="2"/>
          <w:szCs w:val="2"/>
        </w:rPr>
      </w:pPr>
    </w:p>
    <w:p w14:paraId="674D309F" w14:textId="77777777" w:rsidR="0048101D" w:rsidRPr="0048101D" w:rsidRDefault="0048101D" w:rsidP="0048101D">
      <w:pPr>
        <w:rPr>
          <w:sz w:val="2"/>
          <w:szCs w:val="2"/>
        </w:rPr>
      </w:pPr>
    </w:p>
    <w:p w14:paraId="52F9EA07" w14:textId="77777777" w:rsidR="0048101D" w:rsidRPr="0048101D" w:rsidRDefault="0048101D" w:rsidP="0048101D">
      <w:pPr>
        <w:rPr>
          <w:sz w:val="2"/>
          <w:szCs w:val="2"/>
        </w:rPr>
      </w:pPr>
    </w:p>
    <w:p w14:paraId="3CF64CE5" w14:textId="77777777" w:rsidR="0048101D" w:rsidRPr="0048101D" w:rsidRDefault="0048101D" w:rsidP="0048101D">
      <w:pPr>
        <w:rPr>
          <w:sz w:val="2"/>
          <w:szCs w:val="2"/>
        </w:rPr>
      </w:pPr>
    </w:p>
    <w:p w14:paraId="630A8FD6" w14:textId="77777777" w:rsidR="0048101D" w:rsidRPr="0048101D" w:rsidRDefault="0048101D" w:rsidP="0048101D">
      <w:pPr>
        <w:rPr>
          <w:sz w:val="2"/>
          <w:szCs w:val="2"/>
        </w:rPr>
      </w:pPr>
    </w:p>
    <w:p w14:paraId="665EBE59" w14:textId="77777777" w:rsidR="0048101D" w:rsidRPr="0048101D" w:rsidRDefault="0048101D" w:rsidP="0048101D">
      <w:pPr>
        <w:rPr>
          <w:sz w:val="2"/>
          <w:szCs w:val="2"/>
        </w:rPr>
      </w:pPr>
    </w:p>
    <w:p w14:paraId="70119198" w14:textId="77777777" w:rsidR="0048101D" w:rsidRPr="0048101D" w:rsidRDefault="0048101D" w:rsidP="0048101D">
      <w:pPr>
        <w:rPr>
          <w:sz w:val="2"/>
          <w:szCs w:val="2"/>
        </w:rPr>
      </w:pPr>
    </w:p>
    <w:p w14:paraId="6BFC9F4A" w14:textId="77777777" w:rsidR="0048101D" w:rsidRPr="0048101D" w:rsidRDefault="0048101D" w:rsidP="0048101D">
      <w:pPr>
        <w:rPr>
          <w:sz w:val="2"/>
          <w:szCs w:val="2"/>
        </w:rPr>
      </w:pPr>
    </w:p>
    <w:p w14:paraId="6EC5F477" w14:textId="77777777" w:rsidR="0048101D" w:rsidRPr="0048101D" w:rsidRDefault="0048101D" w:rsidP="0048101D">
      <w:pPr>
        <w:rPr>
          <w:sz w:val="2"/>
          <w:szCs w:val="2"/>
        </w:rPr>
      </w:pPr>
    </w:p>
    <w:p w14:paraId="31A51E7C" w14:textId="77777777" w:rsidR="0048101D" w:rsidRPr="0048101D" w:rsidRDefault="0048101D" w:rsidP="0048101D">
      <w:pPr>
        <w:rPr>
          <w:sz w:val="2"/>
          <w:szCs w:val="2"/>
        </w:rPr>
      </w:pPr>
    </w:p>
    <w:p w14:paraId="64287517" w14:textId="77777777" w:rsidR="0048101D" w:rsidRPr="0048101D" w:rsidRDefault="0048101D" w:rsidP="0048101D">
      <w:pPr>
        <w:rPr>
          <w:sz w:val="2"/>
          <w:szCs w:val="2"/>
        </w:rPr>
      </w:pPr>
    </w:p>
    <w:p w14:paraId="2D0473F1" w14:textId="77777777" w:rsidR="0048101D" w:rsidRPr="0048101D" w:rsidRDefault="0048101D" w:rsidP="0048101D">
      <w:pPr>
        <w:rPr>
          <w:sz w:val="2"/>
          <w:szCs w:val="2"/>
        </w:rPr>
      </w:pPr>
    </w:p>
    <w:p w14:paraId="2F455061" w14:textId="77777777" w:rsidR="0048101D" w:rsidRPr="0048101D" w:rsidRDefault="0048101D" w:rsidP="0048101D">
      <w:pPr>
        <w:rPr>
          <w:sz w:val="2"/>
          <w:szCs w:val="2"/>
        </w:rPr>
      </w:pPr>
    </w:p>
    <w:p w14:paraId="7E13D93A" w14:textId="77777777" w:rsidR="0048101D" w:rsidRPr="0048101D" w:rsidRDefault="0048101D" w:rsidP="0048101D">
      <w:pPr>
        <w:rPr>
          <w:sz w:val="2"/>
          <w:szCs w:val="2"/>
        </w:rPr>
      </w:pPr>
    </w:p>
    <w:p w14:paraId="3664F90A" w14:textId="77777777" w:rsidR="0048101D" w:rsidRPr="0048101D" w:rsidRDefault="0048101D" w:rsidP="0048101D">
      <w:pPr>
        <w:rPr>
          <w:sz w:val="2"/>
          <w:szCs w:val="2"/>
        </w:rPr>
      </w:pPr>
    </w:p>
    <w:p w14:paraId="171DFB59" w14:textId="77777777" w:rsidR="0048101D" w:rsidRPr="0048101D" w:rsidRDefault="0048101D" w:rsidP="0048101D">
      <w:pPr>
        <w:rPr>
          <w:sz w:val="2"/>
          <w:szCs w:val="2"/>
        </w:rPr>
      </w:pPr>
    </w:p>
    <w:p w14:paraId="62DDE02F" w14:textId="77777777" w:rsidR="0048101D" w:rsidRPr="0048101D" w:rsidRDefault="0048101D" w:rsidP="0048101D">
      <w:pPr>
        <w:rPr>
          <w:sz w:val="2"/>
          <w:szCs w:val="2"/>
        </w:rPr>
      </w:pPr>
    </w:p>
    <w:p w14:paraId="750D08B6" w14:textId="77777777" w:rsidR="0048101D" w:rsidRPr="0048101D" w:rsidRDefault="0048101D" w:rsidP="0048101D">
      <w:pPr>
        <w:rPr>
          <w:sz w:val="2"/>
          <w:szCs w:val="2"/>
        </w:rPr>
      </w:pPr>
    </w:p>
    <w:p w14:paraId="6DC0F9E2" w14:textId="77777777" w:rsidR="0048101D" w:rsidRPr="0048101D" w:rsidRDefault="0048101D" w:rsidP="0048101D">
      <w:pPr>
        <w:rPr>
          <w:sz w:val="2"/>
          <w:szCs w:val="2"/>
        </w:rPr>
      </w:pPr>
    </w:p>
    <w:p w14:paraId="599CDDFA" w14:textId="77777777" w:rsidR="0048101D" w:rsidRPr="0048101D" w:rsidRDefault="0048101D" w:rsidP="0048101D">
      <w:pPr>
        <w:rPr>
          <w:sz w:val="2"/>
          <w:szCs w:val="2"/>
        </w:rPr>
      </w:pPr>
    </w:p>
    <w:p w14:paraId="06572F43" w14:textId="77777777" w:rsidR="0048101D" w:rsidRPr="0048101D" w:rsidRDefault="0048101D" w:rsidP="0048101D">
      <w:pPr>
        <w:rPr>
          <w:sz w:val="2"/>
          <w:szCs w:val="2"/>
        </w:rPr>
      </w:pPr>
    </w:p>
    <w:p w14:paraId="3E21D6E3" w14:textId="77777777" w:rsidR="0048101D" w:rsidRPr="0048101D" w:rsidRDefault="0048101D" w:rsidP="0048101D">
      <w:pPr>
        <w:rPr>
          <w:sz w:val="2"/>
          <w:szCs w:val="2"/>
        </w:rPr>
      </w:pPr>
    </w:p>
    <w:p w14:paraId="5E7124B2" w14:textId="77777777" w:rsidR="0048101D" w:rsidRPr="0048101D" w:rsidRDefault="0048101D" w:rsidP="0048101D">
      <w:pPr>
        <w:rPr>
          <w:sz w:val="2"/>
          <w:szCs w:val="2"/>
        </w:rPr>
      </w:pPr>
    </w:p>
    <w:p w14:paraId="623EC7B9" w14:textId="1B8489D6" w:rsidR="0048101D" w:rsidRPr="0048101D" w:rsidRDefault="0048101D" w:rsidP="0048101D">
      <w:pPr>
        <w:rPr>
          <w:sz w:val="2"/>
          <w:szCs w:val="2"/>
        </w:rPr>
      </w:pPr>
    </w:p>
    <w:p w14:paraId="73F5C27A" w14:textId="77777777" w:rsidR="0048101D" w:rsidRPr="0048101D" w:rsidRDefault="0048101D" w:rsidP="0048101D">
      <w:pPr>
        <w:rPr>
          <w:sz w:val="2"/>
          <w:szCs w:val="2"/>
        </w:rPr>
      </w:pPr>
    </w:p>
    <w:p w14:paraId="52A2B458" w14:textId="77777777" w:rsidR="0048101D" w:rsidRPr="0048101D" w:rsidRDefault="0048101D" w:rsidP="0048101D">
      <w:pPr>
        <w:rPr>
          <w:sz w:val="2"/>
          <w:szCs w:val="2"/>
        </w:rPr>
      </w:pPr>
    </w:p>
    <w:p w14:paraId="1BF3E2E2" w14:textId="77777777" w:rsidR="0048101D" w:rsidRPr="0048101D" w:rsidRDefault="0048101D" w:rsidP="0048101D">
      <w:pPr>
        <w:rPr>
          <w:sz w:val="2"/>
          <w:szCs w:val="2"/>
        </w:rPr>
      </w:pPr>
    </w:p>
    <w:p w14:paraId="07650AD7" w14:textId="77777777" w:rsidR="0048101D" w:rsidRPr="0048101D" w:rsidRDefault="0048101D" w:rsidP="0048101D">
      <w:pPr>
        <w:rPr>
          <w:sz w:val="2"/>
          <w:szCs w:val="2"/>
        </w:rPr>
      </w:pPr>
    </w:p>
    <w:p w14:paraId="02CB1645" w14:textId="77777777" w:rsidR="0048101D" w:rsidRPr="0048101D" w:rsidRDefault="0048101D" w:rsidP="0048101D">
      <w:pPr>
        <w:rPr>
          <w:sz w:val="2"/>
          <w:szCs w:val="2"/>
        </w:rPr>
      </w:pPr>
    </w:p>
    <w:p w14:paraId="681914E5" w14:textId="77777777" w:rsidR="0048101D" w:rsidRPr="0048101D" w:rsidRDefault="0048101D" w:rsidP="0048101D">
      <w:pPr>
        <w:rPr>
          <w:sz w:val="2"/>
          <w:szCs w:val="2"/>
        </w:rPr>
      </w:pPr>
    </w:p>
    <w:p w14:paraId="28072C12" w14:textId="77777777" w:rsidR="0048101D" w:rsidRPr="0048101D" w:rsidRDefault="0048101D" w:rsidP="0048101D">
      <w:pPr>
        <w:rPr>
          <w:sz w:val="2"/>
          <w:szCs w:val="2"/>
        </w:rPr>
      </w:pPr>
    </w:p>
    <w:p w14:paraId="485C88CD" w14:textId="77777777" w:rsidR="0048101D" w:rsidRPr="0048101D" w:rsidRDefault="0048101D" w:rsidP="0048101D">
      <w:pPr>
        <w:rPr>
          <w:sz w:val="2"/>
          <w:szCs w:val="2"/>
        </w:rPr>
      </w:pPr>
    </w:p>
    <w:p w14:paraId="0D50E216" w14:textId="77777777" w:rsidR="0048101D" w:rsidRPr="0048101D" w:rsidRDefault="0048101D" w:rsidP="0048101D">
      <w:pPr>
        <w:rPr>
          <w:sz w:val="2"/>
          <w:szCs w:val="2"/>
        </w:rPr>
      </w:pPr>
    </w:p>
    <w:p w14:paraId="1C2EDF39" w14:textId="77777777" w:rsidR="0048101D" w:rsidRPr="0048101D" w:rsidRDefault="0048101D" w:rsidP="0048101D">
      <w:pPr>
        <w:rPr>
          <w:sz w:val="2"/>
          <w:szCs w:val="2"/>
        </w:rPr>
      </w:pPr>
    </w:p>
    <w:p w14:paraId="34BD41C4" w14:textId="77777777" w:rsidR="0048101D" w:rsidRPr="0048101D" w:rsidRDefault="0048101D" w:rsidP="0048101D">
      <w:pPr>
        <w:rPr>
          <w:sz w:val="2"/>
          <w:szCs w:val="2"/>
        </w:rPr>
      </w:pPr>
    </w:p>
    <w:p w14:paraId="5C6ACCF2" w14:textId="77777777" w:rsidR="0048101D" w:rsidRPr="0048101D" w:rsidRDefault="0048101D" w:rsidP="0048101D">
      <w:pPr>
        <w:rPr>
          <w:sz w:val="2"/>
          <w:szCs w:val="2"/>
        </w:rPr>
      </w:pPr>
    </w:p>
    <w:p w14:paraId="64A29D51" w14:textId="77777777" w:rsidR="0048101D" w:rsidRPr="0048101D" w:rsidRDefault="0048101D" w:rsidP="0048101D">
      <w:pPr>
        <w:rPr>
          <w:sz w:val="2"/>
          <w:szCs w:val="2"/>
        </w:rPr>
      </w:pPr>
    </w:p>
    <w:p w14:paraId="5E352607" w14:textId="77777777" w:rsidR="0048101D" w:rsidRPr="0048101D" w:rsidRDefault="0048101D" w:rsidP="0048101D">
      <w:pPr>
        <w:rPr>
          <w:sz w:val="2"/>
          <w:szCs w:val="2"/>
        </w:rPr>
      </w:pPr>
    </w:p>
    <w:p w14:paraId="10598B27" w14:textId="77777777" w:rsidR="0048101D" w:rsidRPr="0048101D" w:rsidRDefault="0048101D" w:rsidP="0048101D">
      <w:pPr>
        <w:rPr>
          <w:sz w:val="2"/>
          <w:szCs w:val="2"/>
        </w:rPr>
      </w:pPr>
    </w:p>
    <w:p w14:paraId="5A1A9A79" w14:textId="77777777" w:rsidR="0048101D" w:rsidRPr="0048101D" w:rsidRDefault="0048101D" w:rsidP="0048101D">
      <w:pPr>
        <w:rPr>
          <w:sz w:val="2"/>
          <w:szCs w:val="2"/>
        </w:rPr>
      </w:pPr>
    </w:p>
    <w:p w14:paraId="57C7B6D5" w14:textId="77777777" w:rsidR="0048101D" w:rsidRPr="0048101D" w:rsidRDefault="0048101D" w:rsidP="0048101D">
      <w:pPr>
        <w:rPr>
          <w:sz w:val="2"/>
          <w:szCs w:val="2"/>
        </w:rPr>
      </w:pPr>
    </w:p>
    <w:p w14:paraId="4707A9E9" w14:textId="77777777" w:rsidR="0048101D" w:rsidRPr="0048101D" w:rsidRDefault="0048101D" w:rsidP="0048101D">
      <w:pPr>
        <w:rPr>
          <w:sz w:val="2"/>
          <w:szCs w:val="2"/>
        </w:rPr>
      </w:pPr>
    </w:p>
    <w:p w14:paraId="18B5F090" w14:textId="77777777" w:rsidR="0048101D" w:rsidRPr="0048101D" w:rsidRDefault="0048101D" w:rsidP="0048101D">
      <w:pPr>
        <w:rPr>
          <w:sz w:val="2"/>
          <w:szCs w:val="2"/>
        </w:rPr>
      </w:pPr>
    </w:p>
    <w:p w14:paraId="58AAB59A" w14:textId="77777777" w:rsidR="0048101D" w:rsidRPr="0048101D" w:rsidRDefault="0048101D" w:rsidP="0048101D">
      <w:pPr>
        <w:rPr>
          <w:sz w:val="2"/>
          <w:szCs w:val="2"/>
        </w:rPr>
      </w:pPr>
    </w:p>
    <w:p w14:paraId="7F1A4F27" w14:textId="77777777" w:rsidR="0048101D" w:rsidRPr="0048101D" w:rsidRDefault="0048101D" w:rsidP="0048101D">
      <w:pPr>
        <w:rPr>
          <w:sz w:val="2"/>
          <w:szCs w:val="2"/>
        </w:rPr>
      </w:pPr>
    </w:p>
    <w:p w14:paraId="62C2B281" w14:textId="77777777" w:rsidR="0048101D" w:rsidRPr="0048101D" w:rsidRDefault="0048101D" w:rsidP="0048101D">
      <w:pPr>
        <w:rPr>
          <w:sz w:val="2"/>
          <w:szCs w:val="2"/>
        </w:rPr>
      </w:pPr>
    </w:p>
    <w:p w14:paraId="53925BF3" w14:textId="77777777" w:rsidR="0048101D" w:rsidRPr="0048101D" w:rsidRDefault="0048101D" w:rsidP="0048101D">
      <w:pPr>
        <w:rPr>
          <w:sz w:val="2"/>
          <w:szCs w:val="2"/>
        </w:rPr>
      </w:pPr>
    </w:p>
    <w:p w14:paraId="5C9D5244" w14:textId="77777777" w:rsidR="0048101D" w:rsidRPr="0048101D" w:rsidRDefault="0048101D" w:rsidP="0048101D">
      <w:pPr>
        <w:rPr>
          <w:sz w:val="2"/>
          <w:szCs w:val="2"/>
        </w:rPr>
      </w:pPr>
    </w:p>
    <w:p w14:paraId="6C67237F" w14:textId="77777777" w:rsidR="0048101D" w:rsidRPr="0048101D" w:rsidRDefault="0048101D" w:rsidP="0048101D">
      <w:pPr>
        <w:rPr>
          <w:sz w:val="2"/>
          <w:szCs w:val="2"/>
        </w:rPr>
      </w:pPr>
    </w:p>
    <w:p w14:paraId="14FDA6F2" w14:textId="77777777" w:rsidR="0048101D" w:rsidRPr="0048101D" w:rsidRDefault="0048101D" w:rsidP="0048101D">
      <w:pPr>
        <w:rPr>
          <w:sz w:val="2"/>
          <w:szCs w:val="2"/>
        </w:rPr>
      </w:pPr>
    </w:p>
    <w:p w14:paraId="5A55F2B6" w14:textId="77777777" w:rsidR="0048101D" w:rsidRPr="0048101D" w:rsidRDefault="0048101D" w:rsidP="0048101D">
      <w:pPr>
        <w:rPr>
          <w:sz w:val="2"/>
          <w:szCs w:val="2"/>
        </w:rPr>
      </w:pPr>
    </w:p>
    <w:p w14:paraId="610479D0" w14:textId="77777777" w:rsidR="0048101D" w:rsidRPr="0048101D" w:rsidRDefault="0048101D" w:rsidP="0048101D">
      <w:pPr>
        <w:rPr>
          <w:sz w:val="2"/>
          <w:szCs w:val="2"/>
        </w:rPr>
      </w:pPr>
    </w:p>
    <w:p w14:paraId="48EE76B2" w14:textId="77777777" w:rsidR="0048101D" w:rsidRPr="0048101D" w:rsidRDefault="0048101D" w:rsidP="0048101D">
      <w:pPr>
        <w:rPr>
          <w:sz w:val="2"/>
          <w:szCs w:val="2"/>
        </w:rPr>
      </w:pPr>
    </w:p>
    <w:p w14:paraId="2FB2E64E" w14:textId="77777777" w:rsidR="0048101D" w:rsidRPr="0048101D" w:rsidRDefault="0048101D" w:rsidP="0048101D">
      <w:pPr>
        <w:rPr>
          <w:sz w:val="2"/>
          <w:szCs w:val="2"/>
        </w:rPr>
      </w:pPr>
    </w:p>
    <w:p w14:paraId="3765578A" w14:textId="77777777" w:rsidR="0048101D" w:rsidRPr="0048101D" w:rsidRDefault="0048101D" w:rsidP="0048101D">
      <w:pPr>
        <w:rPr>
          <w:sz w:val="2"/>
          <w:szCs w:val="2"/>
        </w:rPr>
      </w:pPr>
    </w:p>
    <w:p w14:paraId="288A03E4" w14:textId="77777777" w:rsidR="0048101D" w:rsidRPr="0048101D" w:rsidRDefault="0048101D" w:rsidP="0048101D">
      <w:pPr>
        <w:rPr>
          <w:sz w:val="2"/>
          <w:szCs w:val="2"/>
        </w:rPr>
      </w:pPr>
    </w:p>
    <w:p w14:paraId="6824A64C" w14:textId="77777777" w:rsidR="0048101D" w:rsidRPr="0048101D" w:rsidRDefault="0048101D" w:rsidP="0048101D">
      <w:pPr>
        <w:rPr>
          <w:sz w:val="2"/>
          <w:szCs w:val="2"/>
        </w:rPr>
      </w:pPr>
    </w:p>
    <w:p w14:paraId="3A1D8323" w14:textId="77777777" w:rsidR="0048101D" w:rsidRPr="0048101D" w:rsidRDefault="0048101D" w:rsidP="0048101D">
      <w:pPr>
        <w:rPr>
          <w:sz w:val="2"/>
          <w:szCs w:val="2"/>
        </w:rPr>
      </w:pPr>
    </w:p>
    <w:p w14:paraId="499D5B72" w14:textId="77777777" w:rsidR="0048101D" w:rsidRPr="0048101D" w:rsidRDefault="0048101D" w:rsidP="0048101D">
      <w:pPr>
        <w:rPr>
          <w:sz w:val="2"/>
          <w:szCs w:val="2"/>
        </w:rPr>
      </w:pPr>
    </w:p>
    <w:p w14:paraId="444E53BC" w14:textId="77777777" w:rsidR="0048101D" w:rsidRPr="0048101D" w:rsidRDefault="0048101D" w:rsidP="0048101D">
      <w:pPr>
        <w:rPr>
          <w:sz w:val="2"/>
          <w:szCs w:val="2"/>
        </w:rPr>
      </w:pPr>
    </w:p>
    <w:p w14:paraId="6FE8BD4D" w14:textId="77777777" w:rsidR="0048101D" w:rsidRPr="0048101D" w:rsidRDefault="0048101D" w:rsidP="0048101D">
      <w:pPr>
        <w:rPr>
          <w:sz w:val="2"/>
          <w:szCs w:val="2"/>
        </w:rPr>
      </w:pPr>
    </w:p>
    <w:p w14:paraId="490D3622" w14:textId="77777777" w:rsidR="0048101D" w:rsidRPr="0048101D" w:rsidRDefault="0048101D" w:rsidP="0048101D">
      <w:pPr>
        <w:rPr>
          <w:sz w:val="2"/>
          <w:szCs w:val="2"/>
        </w:rPr>
      </w:pPr>
    </w:p>
    <w:p w14:paraId="007A9CB6" w14:textId="77777777" w:rsidR="0048101D" w:rsidRPr="0048101D" w:rsidRDefault="0048101D" w:rsidP="0048101D">
      <w:pPr>
        <w:rPr>
          <w:sz w:val="2"/>
          <w:szCs w:val="2"/>
        </w:rPr>
      </w:pPr>
    </w:p>
    <w:p w14:paraId="2F2F7F7E" w14:textId="77777777" w:rsidR="0048101D" w:rsidRPr="0048101D" w:rsidRDefault="0048101D" w:rsidP="0048101D">
      <w:pPr>
        <w:rPr>
          <w:sz w:val="2"/>
          <w:szCs w:val="2"/>
        </w:rPr>
      </w:pPr>
    </w:p>
    <w:p w14:paraId="050E71AA" w14:textId="77777777" w:rsidR="0048101D" w:rsidRPr="0048101D" w:rsidRDefault="0048101D" w:rsidP="0048101D">
      <w:pPr>
        <w:rPr>
          <w:sz w:val="2"/>
          <w:szCs w:val="2"/>
        </w:rPr>
      </w:pPr>
    </w:p>
    <w:p w14:paraId="1531CCC8" w14:textId="77777777" w:rsidR="0048101D" w:rsidRPr="0048101D" w:rsidRDefault="0048101D" w:rsidP="0048101D">
      <w:pPr>
        <w:rPr>
          <w:sz w:val="2"/>
          <w:szCs w:val="2"/>
        </w:rPr>
      </w:pPr>
    </w:p>
    <w:p w14:paraId="69AA5F36" w14:textId="77777777" w:rsidR="0048101D" w:rsidRPr="0048101D" w:rsidRDefault="0048101D" w:rsidP="0048101D">
      <w:pPr>
        <w:rPr>
          <w:sz w:val="2"/>
          <w:szCs w:val="2"/>
        </w:rPr>
      </w:pPr>
    </w:p>
    <w:p w14:paraId="32D6BF95" w14:textId="77777777" w:rsidR="0048101D" w:rsidRPr="0048101D" w:rsidRDefault="0048101D" w:rsidP="0048101D">
      <w:pPr>
        <w:rPr>
          <w:sz w:val="2"/>
          <w:szCs w:val="2"/>
        </w:rPr>
      </w:pPr>
    </w:p>
    <w:p w14:paraId="26408C07" w14:textId="77777777" w:rsidR="0048101D" w:rsidRPr="0048101D" w:rsidRDefault="0048101D" w:rsidP="0048101D">
      <w:pPr>
        <w:rPr>
          <w:sz w:val="2"/>
          <w:szCs w:val="2"/>
        </w:rPr>
      </w:pPr>
    </w:p>
    <w:p w14:paraId="1EC1300A" w14:textId="77777777" w:rsidR="0048101D" w:rsidRPr="0048101D" w:rsidRDefault="0048101D" w:rsidP="0048101D">
      <w:pPr>
        <w:rPr>
          <w:sz w:val="2"/>
          <w:szCs w:val="2"/>
        </w:rPr>
      </w:pPr>
    </w:p>
    <w:p w14:paraId="259BC4CA" w14:textId="77777777" w:rsidR="0048101D" w:rsidRPr="0048101D" w:rsidRDefault="0048101D" w:rsidP="0048101D">
      <w:pPr>
        <w:rPr>
          <w:sz w:val="2"/>
          <w:szCs w:val="2"/>
        </w:rPr>
      </w:pPr>
    </w:p>
    <w:p w14:paraId="1E193FE8" w14:textId="77777777" w:rsidR="0048101D" w:rsidRPr="0048101D" w:rsidRDefault="0048101D" w:rsidP="0048101D">
      <w:pPr>
        <w:rPr>
          <w:sz w:val="2"/>
          <w:szCs w:val="2"/>
        </w:rPr>
      </w:pPr>
    </w:p>
    <w:p w14:paraId="4EE8C4D1" w14:textId="77777777" w:rsidR="0048101D" w:rsidRPr="0048101D" w:rsidRDefault="0048101D" w:rsidP="0048101D">
      <w:pPr>
        <w:rPr>
          <w:sz w:val="2"/>
          <w:szCs w:val="2"/>
        </w:rPr>
      </w:pPr>
    </w:p>
    <w:p w14:paraId="15778C90" w14:textId="77777777" w:rsidR="0048101D" w:rsidRPr="0048101D" w:rsidRDefault="0048101D" w:rsidP="0048101D">
      <w:pPr>
        <w:rPr>
          <w:sz w:val="2"/>
          <w:szCs w:val="2"/>
        </w:rPr>
      </w:pPr>
    </w:p>
    <w:p w14:paraId="204A7812" w14:textId="77777777" w:rsidR="0048101D" w:rsidRPr="0048101D" w:rsidRDefault="0048101D" w:rsidP="0048101D">
      <w:pPr>
        <w:rPr>
          <w:sz w:val="2"/>
          <w:szCs w:val="2"/>
        </w:rPr>
      </w:pPr>
    </w:p>
    <w:p w14:paraId="1A070105" w14:textId="77777777" w:rsidR="0048101D" w:rsidRPr="0048101D" w:rsidRDefault="0048101D" w:rsidP="0048101D">
      <w:pPr>
        <w:rPr>
          <w:sz w:val="2"/>
          <w:szCs w:val="2"/>
        </w:rPr>
      </w:pPr>
    </w:p>
    <w:p w14:paraId="4871DD1B" w14:textId="77777777" w:rsidR="0048101D" w:rsidRPr="0048101D" w:rsidRDefault="0048101D" w:rsidP="0048101D">
      <w:pPr>
        <w:rPr>
          <w:sz w:val="2"/>
          <w:szCs w:val="2"/>
        </w:rPr>
      </w:pPr>
    </w:p>
    <w:p w14:paraId="499F47E7" w14:textId="77777777" w:rsidR="0048101D" w:rsidRPr="0048101D" w:rsidRDefault="0048101D" w:rsidP="0048101D">
      <w:pPr>
        <w:rPr>
          <w:sz w:val="2"/>
          <w:szCs w:val="2"/>
        </w:rPr>
      </w:pPr>
    </w:p>
    <w:p w14:paraId="678B8720" w14:textId="77777777" w:rsidR="0048101D" w:rsidRPr="0048101D" w:rsidRDefault="0048101D" w:rsidP="0048101D">
      <w:pPr>
        <w:rPr>
          <w:sz w:val="2"/>
          <w:szCs w:val="2"/>
        </w:rPr>
      </w:pPr>
    </w:p>
    <w:p w14:paraId="1C39DD7C" w14:textId="77777777" w:rsidR="0048101D" w:rsidRPr="0048101D" w:rsidRDefault="0048101D" w:rsidP="0048101D">
      <w:pPr>
        <w:rPr>
          <w:sz w:val="2"/>
          <w:szCs w:val="2"/>
        </w:rPr>
      </w:pPr>
    </w:p>
    <w:p w14:paraId="607A7FB1" w14:textId="77777777" w:rsidR="0048101D" w:rsidRPr="0048101D" w:rsidRDefault="0048101D" w:rsidP="0048101D">
      <w:pPr>
        <w:rPr>
          <w:sz w:val="2"/>
          <w:szCs w:val="2"/>
        </w:rPr>
      </w:pPr>
    </w:p>
    <w:p w14:paraId="456221C7" w14:textId="77777777" w:rsidR="0048101D" w:rsidRPr="0048101D" w:rsidRDefault="0048101D" w:rsidP="0048101D">
      <w:pPr>
        <w:rPr>
          <w:sz w:val="2"/>
          <w:szCs w:val="2"/>
        </w:rPr>
      </w:pPr>
    </w:p>
    <w:p w14:paraId="5D2F703E" w14:textId="77777777" w:rsidR="0048101D" w:rsidRPr="0048101D" w:rsidRDefault="0048101D" w:rsidP="0048101D">
      <w:pPr>
        <w:rPr>
          <w:sz w:val="2"/>
          <w:szCs w:val="2"/>
        </w:rPr>
      </w:pPr>
    </w:p>
    <w:p w14:paraId="7DD9A985" w14:textId="77777777" w:rsidR="0048101D" w:rsidRPr="0048101D" w:rsidRDefault="0048101D" w:rsidP="0048101D">
      <w:pPr>
        <w:rPr>
          <w:sz w:val="2"/>
          <w:szCs w:val="2"/>
        </w:rPr>
      </w:pPr>
    </w:p>
    <w:p w14:paraId="70DF7507" w14:textId="77777777" w:rsidR="0048101D" w:rsidRPr="0048101D" w:rsidRDefault="0048101D" w:rsidP="0048101D">
      <w:pPr>
        <w:rPr>
          <w:sz w:val="2"/>
          <w:szCs w:val="2"/>
        </w:rPr>
      </w:pPr>
    </w:p>
    <w:p w14:paraId="678F5956" w14:textId="77777777" w:rsidR="0048101D" w:rsidRPr="0048101D" w:rsidRDefault="0048101D" w:rsidP="0048101D">
      <w:pPr>
        <w:rPr>
          <w:sz w:val="2"/>
          <w:szCs w:val="2"/>
        </w:rPr>
      </w:pPr>
    </w:p>
    <w:p w14:paraId="56036463" w14:textId="77777777" w:rsidR="0048101D" w:rsidRPr="0048101D" w:rsidRDefault="0048101D" w:rsidP="0048101D">
      <w:pPr>
        <w:rPr>
          <w:sz w:val="2"/>
          <w:szCs w:val="2"/>
        </w:rPr>
      </w:pPr>
    </w:p>
    <w:p w14:paraId="37F398FA" w14:textId="77777777" w:rsidR="0048101D" w:rsidRPr="0048101D" w:rsidRDefault="0048101D" w:rsidP="0048101D">
      <w:pPr>
        <w:rPr>
          <w:sz w:val="2"/>
          <w:szCs w:val="2"/>
        </w:rPr>
      </w:pPr>
    </w:p>
    <w:p w14:paraId="22DB80A7" w14:textId="77777777" w:rsidR="0048101D" w:rsidRPr="0048101D" w:rsidRDefault="0048101D" w:rsidP="0048101D">
      <w:pPr>
        <w:rPr>
          <w:sz w:val="2"/>
          <w:szCs w:val="2"/>
        </w:rPr>
      </w:pPr>
    </w:p>
    <w:p w14:paraId="011D025F" w14:textId="77777777" w:rsidR="0048101D" w:rsidRPr="0048101D" w:rsidRDefault="0048101D" w:rsidP="0048101D">
      <w:pPr>
        <w:rPr>
          <w:sz w:val="2"/>
          <w:szCs w:val="2"/>
        </w:rPr>
      </w:pPr>
    </w:p>
    <w:p w14:paraId="3AADAC7B" w14:textId="77777777" w:rsidR="0048101D" w:rsidRPr="0048101D" w:rsidRDefault="0048101D" w:rsidP="0048101D">
      <w:pPr>
        <w:rPr>
          <w:sz w:val="2"/>
          <w:szCs w:val="2"/>
        </w:rPr>
      </w:pPr>
    </w:p>
    <w:p w14:paraId="39802F1A" w14:textId="77777777" w:rsidR="0048101D" w:rsidRPr="0048101D" w:rsidRDefault="0048101D" w:rsidP="0048101D">
      <w:pPr>
        <w:rPr>
          <w:sz w:val="2"/>
          <w:szCs w:val="2"/>
        </w:rPr>
      </w:pPr>
    </w:p>
    <w:p w14:paraId="43D103DC" w14:textId="77777777" w:rsidR="0048101D" w:rsidRPr="0048101D" w:rsidRDefault="0048101D" w:rsidP="0048101D">
      <w:pPr>
        <w:rPr>
          <w:sz w:val="2"/>
          <w:szCs w:val="2"/>
        </w:rPr>
      </w:pPr>
    </w:p>
    <w:p w14:paraId="111F09EC" w14:textId="77777777" w:rsidR="0048101D" w:rsidRPr="0048101D" w:rsidRDefault="0048101D" w:rsidP="0048101D">
      <w:pPr>
        <w:rPr>
          <w:sz w:val="2"/>
          <w:szCs w:val="2"/>
        </w:rPr>
      </w:pPr>
    </w:p>
    <w:p w14:paraId="328F6AB6" w14:textId="77777777" w:rsidR="0048101D" w:rsidRPr="0048101D" w:rsidRDefault="0048101D" w:rsidP="0048101D">
      <w:pPr>
        <w:rPr>
          <w:sz w:val="2"/>
          <w:szCs w:val="2"/>
        </w:rPr>
      </w:pPr>
    </w:p>
    <w:p w14:paraId="12EB3757" w14:textId="77777777" w:rsidR="0048101D" w:rsidRPr="0048101D" w:rsidRDefault="0048101D" w:rsidP="0048101D">
      <w:pPr>
        <w:rPr>
          <w:sz w:val="2"/>
          <w:szCs w:val="2"/>
        </w:rPr>
      </w:pPr>
    </w:p>
    <w:p w14:paraId="521F7F86" w14:textId="77777777" w:rsidR="0048101D" w:rsidRPr="0048101D" w:rsidRDefault="0048101D" w:rsidP="0048101D">
      <w:pPr>
        <w:rPr>
          <w:sz w:val="2"/>
          <w:szCs w:val="2"/>
        </w:rPr>
      </w:pPr>
    </w:p>
    <w:p w14:paraId="553C74BF" w14:textId="77777777" w:rsidR="0048101D" w:rsidRPr="0048101D" w:rsidRDefault="0048101D" w:rsidP="0048101D">
      <w:pPr>
        <w:rPr>
          <w:sz w:val="2"/>
          <w:szCs w:val="2"/>
        </w:rPr>
      </w:pPr>
    </w:p>
    <w:p w14:paraId="3DB5AF08" w14:textId="77777777" w:rsidR="0048101D" w:rsidRPr="0048101D" w:rsidRDefault="0048101D" w:rsidP="0048101D">
      <w:pPr>
        <w:rPr>
          <w:sz w:val="2"/>
          <w:szCs w:val="2"/>
        </w:rPr>
      </w:pPr>
    </w:p>
    <w:p w14:paraId="2CB42AC0" w14:textId="77777777" w:rsidR="0048101D" w:rsidRPr="0048101D" w:rsidRDefault="0048101D" w:rsidP="0048101D">
      <w:pPr>
        <w:rPr>
          <w:sz w:val="2"/>
          <w:szCs w:val="2"/>
        </w:rPr>
      </w:pPr>
    </w:p>
    <w:p w14:paraId="150EE0AD" w14:textId="77777777" w:rsidR="0048101D" w:rsidRPr="0048101D" w:rsidRDefault="0048101D" w:rsidP="0048101D">
      <w:pPr>
        <w:rPr>
          <w:sz w:val="2"/>
          <w:szCs w:val="2"/>
        </w:rPr>
      </w:pPr>
    </w:p>
    <w:p w14:paraId="56D58E7F" w14:textId="77777777" w:rsidR="0048101D" w:rsidRPr="0048101D" w:rsidRDefault="0048101D" w:rsidP="0048101D">
      <w:pPr>
        <w:rPr>
          <w:sz w:val="2"/>
          <w:szCs w:val="2"/>
        </w:rPr>
      </w:pPr>
    </w:p>
    <w:p w14:paraId="7DA66159" w14:textId="77777777" w:rsidR="0048101D" w:rsidRPr="0048101D" w:rsidRDefault="0048101D" w:rsidP="0048101D">
      <w:pPr>
        <w:rPr>
          <w:sz w:val="2"/>
          <w:szCs w:val="2"/>
        </w:rPr>
      </w:pPr>
    </w:p>
    <w:p w14:paraId="36939917" w14:textId="77777777" w:rsidR="0048101D" w:rsidRPr="0048101D" w:rsidRDefault="0048101D" w:rsidP="0048101D">
      <w:pPr>
        <w:rPr>
          <w:sz w:val="2"/>
          <w:szCs w:val="2"/>
        </w:rPr>
      </w:pPr>
    </w:p>
    <w:p w14:paraId="51B8E883" w14:textId="77777777" w:rsidR="0048101D" w:rsidRPr="0048101D" w:rsidRDefault="0048101D" w:rsidP="0048101D">
      <w:pPr>
        <w:rPr>
          <w:sz w:val="2"/>
          <w:szCs w:val="2"/>
        </w:rPr>
      </w:pPr>
    </w:p>
    <w:p w14:paraId="0D7FA630" w14:textId="77777777" w:rsidR="0048101D" w:rsidRPr="0048101D" w:rsidRDefault="0048101D" w:rsidP="0048101D">
      <w:pPr>
        <w:rPr>
          <w:sz w:val="2"/>
          <w:szCs w:val="2"/>
        </w:rPr>
      </w:pPr>
    </w:p>
    <w:p w14:paraId="17A13A51" w14:textId="77777777" w:rsidR="0048101D" w:rsidRPr="0048101D" w:rsidRDefault="0048101D" w:rsidP="0048101D">
      <w:pPr>
        <w:rPr>
          <w:sz w:val="2"/>
          <w:szCs w:val="2"/>
        </w:rPr>
      </w:pPr>
    </w:p>
    <w:p w14:paraId="029A86F8" w14:textId="77777777" w:rsidR="0048101D" w:rsidRPr="0048101D" w:rsidRDefault="0048101D" w:rsidP="0048101D">
      <w:pPr>
        <w:rPr>
          <w:sz w:val="2"/>
          <w:szCs w:val="2"/>
        </w:rPr>
      </w:pPr>
    </w:p>
    <w:p w14:paraId="7AFF0C5A" w14:textId="77777777" w:rsidR="0048101D" w:rsidRPr="0048101D" w:rsidRDefault="0048101D" w:rsidP="0048101D">
      <w:pPr>
        <w:rPr>
          <w:sz w:val="2"/>
          <w:szCs w:val="2"/>
        </w:rPr>
      </w:pPr>
    </w:p>
    <w:p w14:paraId="32B4D3ED" w14:textId="77777777" w:rsidR="0048101D" w:rsidRPr="0048101D" w:rsidRDefault="0048101D" w:rsidP="0048101D">
      <w:pPr>
        <w:rPr>
          <w:sz w:val="2"/>
          <w:szCs w:val="2"/>
        </w:rPr>
      </w:pPr>
    </w:p>
    <w:p w14:paraId="643D74C8" w14:textId="77777777" w:rsidR="0048101D" w:rsidRPr="0048101D" w:rsidRDefault="0048101D" w:rsidP="0048101D">
      <w:pPr>
        <w:rPr>
          <w:sz w:val="2"/>
          <w:szCs w:val="2"/>
        </w:rPr>
      </w:pPr>
    </w:p>
    <w:p w14:paraId="78B1DEC6" w14:textId="77777777" w:rsidR="0048101D" w:rsidRPr="0048101D" w:rsidRDefault="0048101D" w:rsidP="0048101D">
      <w:pPr>
        <w:rPr>
          <w:sz w:val="2"/>
          <w:szCs w:val="2"/>
        </w:rPr>
      </w:pPr>
    </w:p>
    <w:p w14:paraId="03716DA8" w14:textId="77777777" w:rsidR="0048101D" w:rsidRPr="0048101D" w:rsidRDefault="0048101D" w:rsidP="0048101D">
      <w:pPr>
        <w:rPr>
          <w:sz w:val="2"/>
          <w:szCs w:val="2"/>
        </w:rPr>
      </w:pPr>
    </w:p>
    <w:p w14:paraId="58DE8219" w14:textId="77777777" w:rsidR="0048101D" w:rsidRPr="0048101D" w:rsidRDefault="0048101D" w:rsidP="0048101D">
      <w:pPr>
        <w:rPr>
          <w:sz w:val="2"/>
          <w:szCs w:val="2"/>
        </w:rPr>
      </w:pPr>
    </w:p>
    <w:p w14:paraId="75B128A6" w14:textId="77777777" w:rsidR="0048101D" w:rsidRPr="0048101D" w:rsidRDefault="0048101D" w:rsidP="0048101D">
      <w:pPr>
        <w:rPr>
          <w:sz w:val="2"/>
          <w:szCs w:val="2"/>
        </w:rPr>
      </w:pPr>
    </w:p>
    <w:p w14:paraId="1ED7B69A" w14:textId="77777777" w:rsidR="0048101D" w:rsidRPr="0048101D" w:rsidRDefault="0048101D" w:rsidP="0048101D">
      <w:pPr>
        <w:rPr>
          <w:sz w:val="2"/>
          <w:szCs w:val="2"/>
        </w:rPr>
      </w:pPr>
    </w:p>
    <w:p w14:paraId="09F4CB50" w14:textId="77777777" w:rsidR="0048101D" w:rsidRPr="0048101D" w:rsidRDefault="0048101D" w:rsidP="0048101D">
      <w:pPr>
        <w:rPr>
          <w:sz w:val="2"/>
          <w:szCs w:val="2"/>
        </w:rPr>
      </w:pPr>
    </w:p>
    <w:p w14:paraId="203A110E" w14:textId="77777777" w:rsidR="0048101D" w:rsidRPr="0048101D" w:rsidRDefault="0048101D" w:rsidP="0048101D">
      <w:pPr>
        <w:rPr>
          <w:sz w:val="2"/>
          <w:szCs w:val="2"/>
        </w:rPr>
      </w:pPr>
    </w:p>
    <w:p w14:paraId="7CA6FE37" w14:textId="77777777" w:rsidR="0048101D" w:rsidRPr="0048101D" w:rsidRDefault="0048101D" w:rsidP="0048101D">
      <w:pPr>
        <w:rPr>
          <w:sz w:val="2"/>
          <w:szCs w:val="2"/>
        </w:rPr>
      </w:pPr>
    </w:p>
    <w:p w14:paraId="41C5A64A" w14:textId="77777777" w:rsidR="0048101D" w:rsidRPr="0048101D" w:rsidRDefault="0048101D" w:rsidP="0048101D">
      <w:pPr>
        <w:rPr>
          <w:sz w:val="2"/>
          <w:szCs w:val="2"/>
        </w:rPr>
      </w:pPr>
    </w:p>
    <w:p w14:paraId="6A3AF0BF" w14:textId="77777777" w:rsidR="0048101D" w:rsidRPr="0048101D" w:rsidRDefault="0048101D" w:rsidP="0048101D">
      <w:pPr>
        <w:rPr>
          <w:sz w:val="2"/>
          <w:szCs w:val="2"/>
        </w:rPr>
      </w:pPr>
    </w:p>
    <w:p w14:paraId="21A34D6B" w14:textId="77777777" w:rsidR="0048101D" w:rsidRPr="0048101D" w:rsidRDefault="0048101D" w:rsidP="0048101D">
      <w:pPr>
        <w:rPr>
          <w:sz w:val="2"/>
          <w:szCs w:val="2"/>
        </w:rPr>
      </w:pPr>
    </w:p>
    <w:p w14:paraId="27A2050E" w14:textId="77777777" w:rsidR="0048101D" w:rsidRPr="0048101D" w:rsidRDefault="0048101D" w:rsidP="0048101D">
      <w:pPr>
        <w:rPr>
          <w:sz w:val="2"/>
          <w:szCs w:val="2"/>
        </w:rPr>
      </w:pPr>
    </w:p>
    <w:p w14:paraId="196966B6" w14:textId="77777777" w:rsidR="0048101D" w:rsidRPr="0048101D" w:rsidRDefault="0048101D" w:rsidP="0048101D">
      <w:pPr>
        <w:rPr>
          <w:sz w:val="2"/>
          <w:szCs w:val="2"/>
        </w:rPr>
      </w:pPr>
    </w:p>
    <w:p w14:paraId="4654DC64" w14:textId="77777777" w:rsidR="0048101D" w:rsidRPr="0048101D" w:rsidRDefault="0048101D" w:rsidP="0048101D">
      <w:pPr>
        <w:rPr>
          <w:sz w:val="2"/>
          <w:szCs w:val="2"/>
        </w:rPr>
      </w:pPr>
    </w:p>
    <w:p w14:paraId="179C4D55" w14:textId="77777777" w:rsidR="0048101D" w:rsidRPr="0048101D" w:rsidRDefault="0048101D" w:rsidP="0048101D">
      <w:pPr>
        <w:rPr>
          <w:sz w:val="2"/>
          <w:szCs w:val="2"/>
        </w:rPr>
      </w:pPr>
    </w:p>
    <w:p w14:paraId="1D4FC54D" w14:textId="77777777" w:rsidR="0048101D" w:rsidRPr="0048101D" w:rsidRDefault="0048101D" w:rsidP="0048101D">
      <w:pPr>
        <w:rPr>
          <w:sz w:val="2"/>
          <w:szCs w:val="2"/>
        </w:rPr>
      </w:pPr>
    </w:p>
    <w:p w14:paraId="6F23E269" w14:textId="77777777" w:rsidR="0048101D" w:rsidRPr="0048101D" w:rsidRDefault="0048101D" w:rsidP="0048101D">
      <w:pPr>
        <w:rPr>
          <w:sz w:val="2"/>
          <w:szCs w:val="2"/>
        </w:rPr>
      </w:pPr>
    </w:p>
    <w:p w14:paraId="18369D8C" w14:textId="77777777" w:rsidR="0048101D" w:rsidRPr="0048101D" w:rsidRDefault="0048101D" w:rsidP="0048101D">
      <w:pPr>
        <w:rPr>
          <w:sz w:val="2"/>
          <w:szCs w:val="2"/>
        </w:rPr>
      </w:pPr>
    </w:p>
    <w:p w14:paraId="6E6A0A9C" w14:textId="77777777" w:rsidR="0048101D" w:rsidRPr="0048101D" w:rsidRDefault="0048101D" w:rsidP="0048101D">
      <w:pPr>
        <w:rPr>
          <w:sz w:val="2"/>
          <w:szCs w:val="2"/>
        </w:rPr>
      </w:pPr>
    </w:p>
    <w:p w14:paraId="4BE4EFAC" w14:textId="77777777" w:rsidR="0048101D" w:rsidRPr="0048101D" w:rsidRDefault="0048101D" w:rsidP="0048101D">
      <w:pPr>
        <w:rPr>
          <w:sz w:val="2"/>
          <w:szCs w:val="2"/>
        </w:rPr>
      </w:pPr>
    </w:p>
    <w:p w14:paraId="1F05D4FC" w14:textId="77777777" w:rsidR="0048101D" w:rsidRPr="0048101D" w:rsidRDefault="0048101D" w:rsidP="0048101D">
      <w:pPr>
        <w:rPr>
          <w:sz w:val="2"/>
          <w:szCs w:val="2"/>
        </w:rPr>
      </w:pPr>
    </w:p>
    <w:p w14:paraId="4FA2E129" w14:textId="77777777" w:rsidR="0048101D" w:rsidRPr="0048101D" w:rsidRDefault="0048101D" w:rsidP="0048101D">
      <w:pPr>
        <w:rPr>
          <w:sz w:val="2"/>
          <w:szCs w:val="2"/>
        </w:rPr>
      </w:pPr>
    </w:p>
    <w:p w14:paraId="6A441BA3" w14:textId="77777777" w:rsidR="0048101D" w:rsidRPr="0048101D" w:rsidRDefault="0048101D" w:rsidP="0048101D">
      <w:pPr>
        <w:rPr>
          <w:sz w:val="2"/>
          <w:szCs w:val="2"/>
        </w:rPr>
      </w:pPr>
    </w:p>
    <w:p w14:paraId="5FF5C171" w14:textId="77777777" w:rsidR="0048101D" w:rsidRPr="0048101D" w:rsidRDefault="0048101D" w:rsidP="0048101D">
      <w:pPr>
        <w:rPr>
          <w:sz w:val="2"/>
          <w:szCs w:val="2"/>
        </w:rPr>
      </w:pPr>
    </w:p>
    <w:p w14:paraId="290AD784" w14:textId="77777777" w:rsidR="0048101D" w:rsidRPr="0048101D" w:rsidRDefault="0048101D" w:rsidP="0048101D">
      <w:pPr>
        <w:rPr>
          <w:sz w:val="2"/>
          <w:szCs w:val="2"/>
        </w:rPr>
      </w:pPr>
    </w:p>
    <w:p w14:paraId="6F971B85" w14:textId="77777777" w:rsidR="0048101D" w:rsidRPr="0048101D" w:rsidRDefault="0048101D" w:rsidP="0048101D">
      <w:pPr>
        <w:rPr>
          <w:sz w:val="2"/>
          <w:szCs w:val="2"/>
        </w:rPr>
      </w:pPr>
    </w:p>
    <w:p w14:paraId="2B26A741" w14:textId="77777777" w:rsidR="0048101D" w:rsidRPr="0048101D" w:rsidRDefault="0048101D" w:rsidP="0048101D">
      <w:pPr>
        <w:rPr>
          <w:sz w:val="2"/>
          <w:szCs w:val="2"/>
        </w:rPr>
      </w:pPr>
    </w:p>
    <w:p w14:paraId="4E75A3ED" w14:textId="77777777" w:rsidR="0048101D" w:rsidRPr="0048101D" w:rsidRDefault="0048101D" w:rsidP="0048101D">
      <w:pPr>
        <w:rPr>
          <w:sz w:val="2"/>
          <w:szCs w:val="2"/>
        </w:rPr>
      </w:pPr>
    </w:p>
    <w:p w14:paraId="3C529531" w14:textId="77777777" w:rsidR="0048101D" w:rsidRPr="0048101D" w:rsidRDefault="0048101D" w:rsidP="0048101D">
      <w:pPr>
        <w:rPr>
          <w:sz w:val="2"/>
          <w:szCs w:val="2"/>
        </w:rPr>
      </w:pPr>
    </w:p>
    <w:p w14:paraId="727EF964" w14:textId="77777777" w:rsidR="0048101D" w:rsidRPr="0048101D" w:rsidRDefault="0048101D" w:rsidP="0048101D">
      <w:pPr>
        <w:rPr>
          <w:sz w:val="2"/>
          <w:szCs w:val="2"/>
        </w:rPr>
      </w:pPr>
    </w:p>
    <w:p w14:paraId="0545EB39" w14:textId="77777777" w:rsidR="0048101D" w:rsidRPr="0048101D" w:rsidRDefault="0048101D" w:rsidP="0048101D">
      <w:pPr>
        <w:rPr>
          <w:sz w:val="2"/>
          <w:szCs w:val="2"/>
        </w:rPr>
      </w:pPr>
    </w:p>
    <w:p w14:paraId="3329E5CE" w14:textId="77777777" w:rsidR="0048101D" w:rsidRPr="0048101D" w:rsidRDefault="0048101D" w:rsidP="0048101D">
      <w:pPr>
        <w:rPr>
          <w:sz w:val="2"/>
          <w:szCs w:val="2"/>
        </w:rPr>
      </w:pPr>
    </w:p>
    <w:p w14:paraId="692C6799" w14:textId="77777777" w:rsidR="0048101D" w:rsidRPr="0048101D" w:rsidRDefault="0048101D" w:rsidP="0048101D">
      <w:pPr>
        <w:rPr>
          <w:sz w:val="2"/>
          <w:szCs w:val="2"/>
        </w:rPr>
      </w:pPr>
    </w:p>
    <w:p w14:paraId="01118B69" w14:textId="77777777" w:rsidR="0048101D" w:rsidRPr="0048101D" w:rsidRDefault="0048101D" w:rsidP="0048101D">
      <w:pPr>
        <w:rPr>
          <w:sz w:val="2"/>
          <w:szCs w:val="2"/>
        </w:rPr>
      </w:pPr>
    </w:p>
    <w:p w14:paraId="2DBF6B45" w14:textId="77777777" w:rsidR="0048101D" w:rsidRPr="0048101D" w:rsidRDefault="0048101D" w:rsidP="0048101D">
      <w:pPr>
        <w:rPr>
          <w:sz w:val="2"/>
          <w:szCs w:val="2"/>
        </w:rPr>
      </w:pPr>
    </w:p>
    <w:p w14:paraId="75388232" w14:textId="77777777" w:rsidR="0048101D" w:rsidRPr="0048101D" w:rsidRDefault="0048101D" w:rsidP="0048101D">
      <w:pPr>
        <w:rPr>
          <w:sz w:val="2"/>
          <w:szCs w:val="2"/>
        </w:rPr>
      </w:pPr>
    </w:p>
    <w:p w14:paraId="3C9164AC" w14:textId="77777777" w:rsidR="0048101D" w:rsidRPr="0048101D" w:rsidRDefault="0048101D" w:rsidP="0048101D">
      <w:pPr>
        <w:rPr>
          <w:sz w:val="2"/>
          <w:szCs w:val="2"/>
        </w:rPr>
      </w:pPr>
    </w:p>
    <w:p w14:paraId="33A393EC" w14:textId="77777777" w:rsidR="0048101D" w:rsidRPr="0048101D" w:rsidRDefault="0048101D" w:rsidP="0048101D">
      <w:pPr>
        <w:rPr>
          <w:sz w:val="2"/>
          <w:szCs w:val="2"/>
        </w:rPr>
      </w:pPr>
    </w:p>
    <w:p w14:paraId="1E08B31F" w14:textId="77777777" w:rsidR="0048101D" w:rsidRPr="0048101D" w:rsidRDefault="0048101D" w:rsidP="0048101D">
      <w:pPr>
        <w:rPr>
          <w:sz w:val="2"/>
          <w:szCs w:val="2"/>
        </w:rPr>
      </w:pPr>
    </w:p>
    <w:p w14:paraId="152D9D0C" w14:textId="77777777" w:rsidR="0048101D" w:rsidRPr="0048101D" w:rsidRDefault="0048101D" w:rsidP="0048101D">
      <w:pPr>
        <w:rPr>
          <w:sz w:val="2"/>
          <w:szCs w:val="2"/>
        </w:rPr>
      </w:pPr>
    </w:p>
    <w:p w14:paraId="0638349A" w14:textId="77777777" w:rsidR="0048101D" w:rsidRPr="0048101D" w:rsidRDefault="0048101D" w:rsidP="0048101D">
      <w:pPr>
        <w:rPr>
          <w:sz w:val="2"/>
          <w:szCs w:val="2"/>
        </w:rPr>
      </w:pPr>
    </w:p>
    <w:p w14:paraId="70F4D961" w14:textId="77777777" w:rsidR="0048101D" w:rsidRPr="0048101D" w:rsidRDefault="0048101D" w:rsidP="0048101D">
      <w:pPr>
        <w:rPr>
          <w:sz w:val="2"/>
          <w:szCs w:val="2"/>
        </w:rPr>
      </w:pPr>
    </w:p>
    <w:p w14:paraId="66C53CC3" w14:textId="77777777" w:rsidR="0048101D" w:rsidRPr="0048101D" w:rsidRDefault="0048101D" w:rsidP="0048101D">
      <w:pPr>
        <w:rPr>
          <w:sz w:val="2"/>
          <w:szCs w:val="2"/>
        </w:rPr>
      </w:pPr>
    </w:p>
    <w:p w14:paraId="4E655B4A" w14:textId="77777777" w:rsidR="0048101D" w:rsidRPr="0048101D" w:rsidRDefault="0048101D" w:rsidP="0048101D">
      <w:pPr>
        <w:rPr>
          <w:sz w:val="2"/>
          <w:szCs w:val="2"/>
        </w:rPr>
      </w:pPr>
    </w:p>
    <w:p w14:paraId="49DECF9E" w14:textId="77777777" w:rsidR="0048101D" w:rsidRPr="0048101D" w:rsidRDefault="0048101D" w:rsidP="0048101D">
      <w:pPr>
        <w:rPr>
          <w:sz w:val="2"/>
          <w:szCs w:val="2"/>
        </w:rPr>
      </w:pPr>
    </w:p>
    <w:p w14:paraId="524E11A9" w14:textId="77777777" w:rsidR="0048101D" w:rsidRPr="0048101D" w:rsidRDefault="0048101D" w:rsidP="0048101D">
      <w:pPr>
        <w:rPr>
          <w:sz w:val="2"/>
          <w:szCs w:val="2"/>
        </w:rPr>
      </w:pPr>
    </w:p>
    <w:p w14:paraId="145AB762" w14:textId="77777777" w:rsidR="0048101D" w:rsidRPr="0048101D" w:rsidRDefault="0048101D" w:rsidP="0048101D">
      <w:pPr>
        <w:rPr>
          <w:sz w:val="2"/>
          <w:szCs w:val="2"/>
        </w:rPr>
      </w:pPr>
    </w:p>
    <w:p w14:paraId="058A4E97" w14:textId="77777777" w:rsidR="0048101D" w:rsidRPr="0048101D" w:rsidRDefault="0048101D" w:rsidP="0048101D">
      <w:pPr>
        <w:rPr>
          <w:sz w:val="2"/>
          <w:szCs w:val="2"/>
        </w:rPr>
      </w:pPr>
    </w:p>
    <w:p w14:paraId="5F51B0FE" w14:textId="77777777" w:rsidR="0048101D" w:rsidRPr="0048101D" w:rsidRDefault="0048101D" w:rsidP="0048101D">
      <w:pPr>
        <w:rPr>
          <w:sz w:val="2"/>
          <w:szCs w:val="2"/>
        </w:rPr>
      </w:pPr>
    </w:p>
    <w:p w14:paraId="05D768BD" w14:textId="77777777" w:rsidR="0048101D" w:rsidRPr="0048101D" w:rsidRDefault="0048101D" w:rsidP="0048101D">
      <w:pPr>
        <w:rPr>
          <w:sz w:val="2"/>
          <w:szCs w:val="2"/>
        </w:rPr>
      </w:pPr>
    </w:p>
    <w:p w14:paraId="471ED6DE" w14:textId="77777777" w:rsidR="0048101D" w:rsidRPr="0048101D" w:rsidRDefault="0048101D" w:rsidP="0048101D">
      <w:pPr>
        <w:rPr>
          <w:sz w:val="2"/>
          <w:szCs w:val="2"/>
        </w:rPr>
      </w:pPr>
    </w:p>
    <w:p w14:paraId="1918329E" w14:textId="77777777" w:rsidR="0048101D" w:rsidRPr="0048101D" w:rsidRDefault="0048101D" w:rsidP="0048101D">
      <w:pPr>
        <w:rPr>
          <w:sz w:val="2"/>
          <w:szCs w:val="2"/>
        </w:rPr>
      </w:pPr>
    </w:p>
    <w:p w14:paraId="401ADC2E" w14:textId="77777777" w:rsidR="0048101D" w:rsidRPr="0048101D" w:rsidRDefault="0048101D" w:rsidP="0048101D">
      <w:pPr>
        <w:rPr>
          <w:sz w:val="2"/>
          <w:szCs w:val="2"/>
        </w:rPr>
      </w:pPr>
    </w:p>
    <w:p w14:paraId="2D43F20D" w14:textId="77777777" w:rsidR="0048101D" w:rsidRPr="0048101D" w:rsidRDefault="0048101D" w:rsidP="0048101D">
      <w:pPr>
        <w:rPr>
          <w:sz w:val="2"/>
          <w:szCs w:val="2"/>
        </w:rPr>
      </w:pPr>
    </w:p>
    <w:p w14:paraId="61A59CD0" w14:textId="77777777" w:rsidR="0048101D" w:rsidRPr="0048101D" w:rsidRDefault="0048101D" w:rsidP="0048101D">
      <w:pPr>
        <w:rPr>
          <w:sz w:val="2"/>
          <w:szCs w:val="2"/>
        </w:rPr>
      </w:pPr>
    </w:p>
    <w:p w14:paraId="5992257B" w14:textId="77777777" w:rsidR="0048101D" w:rsidRPr="0048101D" w:rsidRDefault="0048101D" w:rsidP="0048101D">
      <w:pPr>
        <w:rPr>
          <w:sz w:val="2"/>
          <w:szCs w:val="2"/>
        </w:rPr>
      </w:pPr>
    </w:p>
    <w:p w14:paraId="6FB98A47" w14:textId="77777777" w:rsidR="0048101D" w:rsidRPr="0048101D" w:rsidRDefault="0048101D" w:rsidP="0048101D">
      <w:pPr>
        <w:rPr>
          <w:sz w:val="2"/>
          <w:szCs w:val="2"/>
        </w:rPr>
      </w:pPr>
    </w:p>
    <w:p w14:paraId="1D70E60F" w14:textId="77777777" w:rsidR="0048101D" w:rsidRPr="0048101D" w:rsidRDefault="0048101D" w:rsidP="0048101D">
      <w:pPr>
        <w:rPr>
          <w:sz w:val="2"/>
          <w:szCs w:val="2"/>
        </w:rPr>
      </w:pPr>
    </w:p>
    <w:p w14:paraId="3CFF079A" w14:textId="77777777" w:rsidR="0048101D" w:rsidRPr="0048101D" w:rsidRDefault="0048101D" w:rsidP="0048101D">
      <w:pPr>
        <w:rPr>
          <w:sz w:val="2"/>
          <w:szCs w:val="2"/>
        </w:rPr>
      </w:pPr>
    </w:p>
    <w:p w14:paraId="2FB9C09E" w14:textId="77777777" w:rsidR="0048101D" w:rsidRPr="0048101D" w:rsidRDefault="0048101D" w:rsidP="0048101D">
      <w:pPr>
        <w:rPr>
          <w:sz w:val="2"/>
          <w:szCs w:val="2"/>
        </w:rPr>
      </w:pPr>
    </w:p>
    <w:p w14:paraId="3E30AA04" w14:textId="1E6D3FC4" w:rsidR="0048101D" w:rsidRPr="0048101D" w:rsidRDefault="0048101D" w:rsidP="0048101D">
      <w:pPr>
        <w:tabs>
          <w:tab w:val="left" w:pos="6583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14:paraId="038E0966" w14:textId="77777777" w:rsidR="0048101D" w:rsidRPr="0048101D" w:rsidRDefault="0048101D" w:rsidP="0048101D">
      <w:pPr>
        <w:rPr>
          <w:sz w:val="2"/>
          <w:szCs w:val="2"/>
        </w:rPr>
      </w:pPr>
    </w:p>
    <w:p w14:paraId="7ABE05FD" w14:textId="77777777" w:rsidR="0048101D" w:rsidRPr="0048101D" w:rsidRDefault="0048101D" w:rsidP="0048101D">
      <w:pPr>
        <w:rPr>
          <w:sz w:val="2"/>
          <w:szCs w:val="2"/>
        </w:rPr>
      </w:pPr>
    </w:p>
    <w:p w14:paraId="6CF03325" w14:textId="77777777" w:rsidR="0048101D" w:rsidRPr="0048101D" w:rsidRDefault="0048101D" w:rsidP="0048101D">
      <w:pPr>
        <w:rPr>
          <w:sz w:val="2"/>
          <w:szCs w:val="2"/>
        </w:rPr>
      </w:pPr>
    </w:p>
    <w:p w14:paraId="1AC64CA8" w14:textId="77777777" w:rsidR="0048101D" w:rsidRPr="0048101D" w:rsidRDefault="0048101D" w:rsidP="0048101D">
      <w:pPr>
        <w:rPr>
          <w:sz w:val="2"/>
          <w:szCs w:val="2"/>
        </w:rPr>
      </w:pPr>
    </w:p>
    <w:p w14:paraId="3909E0B7" w14:textId="77777777" w:rsidR="0048101D" w:rsidRPr="0048101D" w:rsidRDefault="0048101D" w:rsidP="0048101D">
      <w:pPr>
        <w:rPr>
          <w:sz w:val="2"/>
          <w:szCs w:val="2"/>
        </w:rPr>
      </w:pPr>
    </w:p>
    <w:p w14:paraId="25ACD00F" w14:textId="77777777" w:rsidR="0048101D" w:rsidRPr="0048101D" w:rsidRDefault="0048101D" w:rsidP="0048101D">
      <w:pPr>
        <w:rPr>
          <w:sz w:val="2"/>
          <w:szCs w:val="2"/>
        </w:rPr>
      </w:pPr>
    </w:p>
    <w:p w14:paraId="047890DD" w14:textId="77777777" w:rsidR="0048101D" w:rsidRPr="0048101D" w:rsidRDefault="0048101D" w:rsidP="0048101D">
      <w:pPr>
        <w:rPr>
          <w:sz w:val="2"/>
          <w:szCs w:val="2"/>
        </w:rPr>
      </w:pPr>
    </w:p>
    <w:p w14:paraId="3E9FB290" w14:textId="77777777" w:rsidR="0048101D" w:rsidRPr="0048101D" w:rsidRDefault="0048101D" w:rsidP="0048101D">
      <w:pPr>
        <w:rPr>
          <w:sz w:val="2"/>
          <w:szCs w:val="2"/>
        </w:rPr>
      </w:pPr>
    </w:p>
    <w:p w14:paraId="7053FD41" w14:textId="77777777" w:rsidR="0048101D" w:rsidRPr="0048101D" w:rsidRDefault="0048101D" w:rsidP="0048101D">
      <w:pPr>
        <w:rPr>
          <w:sz w:val="2"/>
          <w:szCs w:val="2"/>
        </w:rPr>
      </w:pPr>
    </w:p>
    <w:p w14:paraId="47D8C173" w14:textId="77777777" w:rsidR="0048101D" w:rsidRPr="0048101D" w:rsidRDefault="0048101D" w:rsidP="0048101D">
      <w:pPr>
        <w:rPr>
          <w:sz w:val="2"/>
          <w:szCs w:val="2"/>
        </w:rPr>
      </w:pPr>
    </w:p>
    <w:p w14:paraId="5C71F6D5" w14:textId="77777777" w:rsidR="0048101D" w:rsidRPr="0048101D" w:rsidRDefault="0048101D" w:rsidP="0048101D">
      <w:pPr>
        <w:rPr>
          <w:sz w:val="2"/>
          <w:szCs w:val="2"/>
        </w:rPr>
      </w:pPr>
    </w:p>
    <w:p w14:paraId="6685D546" w14:textId="77777777" w:rsidR="0048101D" w:rsidRPr="0048101D" w:rsidRDefault="0048101D" w:rsidP="0048101D">
      <w:pPr>
        <w:rPr>
          <w:sz w:val="2"/>
          <w:szCs w:val="2"/>
        </w:rPr>
      </w:pPr>
    </w:p>
    <w:p w14:paraId="25C7B317" w14:textId="77777777" w:rsidR="0048101D" w:rsidRPr="0048101D" w:rsidRDefault="0048101D" w:rsidP="0048101D">
      <w:pPr>
        <w:rPr>
          <w:sz w:val="2"/>
          <w:szCs w:val="2"/>
        </w:rPr>
      </w:pPr>
    </w:p>
    <w:p w14:paraId="7BDF5485" w14:textId="77777777" w:rsidR="0048101D" w:rsidRPr="0048101D" w:rsidRDefault="0048101D" w:rsidP="0048101D">
      <w:pPr>
        <w:rPr>
          <w:sz w:val="2"/>
          <w:szCs w:val="2"/>
        </w:rPr>
      </w:pPr>
    </w:p>
    <w:p w14:paraId="2A1B5ACE" w14:textId="77777777" w:rsidR="0048101D" w:rsidRPr="0048101D" w:rsidRDefault="0048101D" w:rsidP="0048101D">
      <w:pPr>
        <w:rPr>
          <w:sz w:val="2"/>
          <w:szCs w:val="2"/>
        </w:rPr>
      </w:pPr>
    </w:p>
    <w:p w14:paraId="5B5BC203" w14:textId="77777777" w:rsidR="0048101D" w:rsidRPr="0048101D" w:rsidRDefault="0048101D" w:rsidP="0048101D">
      <w:pPr>
        <w:rPr>
          <w:sz w:val="2"/>
          <w:szCs w:val="2"/>
        </w:rPr>
      </w:pPr>
    </w:p>
    <w:p w14:paraId="243E3456" w14:textId="5EDE8E4E" w:rsidR="0048101D" w:rsidRPr="0048101D" w:rsidRDefault="0048101D" w:rsidP="0048101D">
      <w:pPr>
        <w:rPr>
          <w:sz w:val="2"/>
          <w:szCs w:val="2"/>
        </w:rPr>
      </w:pPr>
    </w:p>
    <w:p w14:paraId="6EAD6299" w14:textId="77777777" w:rsidR="0048101D" w:rsidRPr="0048101D" w:rsidRDefault="0048101D" w:rsidP="0048101D">
      <w:pPr>
        <w:rPr>
          <w:sz w:val="2"/>
          <w:szCs w:val="2"/>
        </w:rPr>
      </w:pPr>
    </w:p>
    <w:p w14:paraId="4EB1AC09" w14:textId="77777777" w:rsidR="0048101D" w:rsidRPr="0048101D" w:rsidRDefault="0048101D" w:rsidP="0048101D">
      <w:pPr>
        <w:rPr>
          <w:sz w:val="2"/>
          <w:szCs w:val="2"/>
        </w:rPr>
      </w:pPr>
    </w:p>
    <w:p w14:paraId="52450DFE" w14:textId="77777777" w:rsidR="0048101D" w:rsidRPr="0048101D" w:rsidRDefault="0048101D" w:rsidP="0048101D">
      <w:pPr>
        <w:rPr>
          <w:sz w:val="2"/>
          <w:szCs w:val="2"/>
        </w:rPr>
      </w:pPr>
    </w:p>
    <w:p w14:paraId="525B72DA" w14:textId="77777777" w:rsidR="0048101D" w:rsidRPr="0048101D" w:rsidRDefault="0048101D" w:rsidP="0048101D">
      <w:pPr>
        <w:rPr>
          <w:sz w:val="2"/>
          <w:szCs w:val="2"/>
        </w:rPr>
      </w:pPr>
    </w:p>
    <w:p w14:paraId="77AAD9AC" w14:textId="52705EB1" w:rsidR="0048101D" w:rsidRPr="0048101D" w:rsidRDefault="00355DB5" w:rsidP="0048101D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BED7D26" wp14:editId="50D96CDC">
                <wp:simplePos x="0" y="0"/>
                <wp:positionH relativeFrom="column">
                  <wp:posOffset>-883753</wp:posOffset>
                </wp:positionH>
                <wp:positionV relativeFrom="page">
                  <wp:posOffset>4615815</wp:posOffset>
                </wp:positionV>
                <wp:extent cx="7558405" cy="60007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840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9050" w:type="dxa"/>
                              <w:jc w:val="center"/>
                              <w:tblBorders>
                                <w:left w:val="single" w:sz="2" w:space="0" w:color="000000" w:themeColor="text1"/>
                                <w:right w:val="single" w:sz="2" w:space="0" w:color="000000" w:themeColor="text1"/>
                                <w:insideH w:val="single" w:sz="2" w:space="0" w:color="000000" w:themeColor="text1"/>
                                <w:insideV w:val="single" w:sz="2" w:space="0" w:color="000000" w:themeColor="text1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525"/>
                              <w:gridCol w:w="4525"/>
                            </w:tblGrid>
                            <w:tr w:rsidR="00355DB5" w14:paraId="45183595" w14:textId="77777777" w:rsidTr="008D5C53">
                              <w:trPr>
                                <w:trHeight w:val="279"/>
                                <w:jc w:val="center"/>
                              </w:trPr>
                              <w:tc>
                                <w:tcPr>
                                  <w:tcW w:w="4525" w:type="dxa"/>
                                  <w:vAlign w:val="center"/>
                                </w:tcPr>
                                <w:p w14:paraId="786CBE84" w14:textId="77777777" w:rsidR="00355DB5" w:rsidRPr="00EC5EAE" w:rsidRDefault="00355DB5" w:rsidP="008D5C53">
                                  <w:pPr>
                                    <w:pStyle w:val="Bunntekst"/>
                                    <w:ind w:left="46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C5EAE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Postadresse:</w:t>
                                  </w:r>
                                  <w:r w:rsidRPr="00EC5EAE">
                                    <w:rPr>
                                      <w:sz w:val="20"/>
                                      <w:szCs w:val="20"/>
                                    </w:rPr>
                                    <w:t xml:space="preserve"> Nærøysund kommune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EC5EAE">
                                    <w:rPr>
                                      <w:sz w:val="20"/>
                                      <w:szCs w:val="20"/>
                                    </w:rPr>
                                    <w:t>Postboks 133,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r w:rsidRPr="00EC5EAE">
                                    <w:rPr>
                                      <w:sz w:val="20"/>
                                      <w:szCs w:val="20"/>
                                    </w:rPr>
                                    <w:t>Sentrum, 7900 Rørvi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4525" w:type="dxa"/>
                                  <w:vAlign w:val="center"/>
                                </w:tcPr>
                                <w:p w14:paraId="7ED5CFE0" w14:textId="77777777" w:rsidR="00355DB5" w:rsidRDefault="00355DB5" w:rsidP="008D5C53">
                                  <w:pPr>
                                    <w:pStyle w:val="Bunntekst"/>
                                    <w:ind w:left="46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Kontakt: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post@naroysund.kommune.no</w:t>
                                  </w:r>
                                </w:p>
                                <w:p w14:paraId="6B94C360" w14:textId="77777777" w:rsidR="00355DB5" w:rsidRPr="00EC5EAE" w:rsidRDefault="00355DB5" w:rsidP="008D5C53">
                                  <w:pPr>
                                    <w:pStyle w:val="Bunntekst"/>
                                    <w:ind w:left="46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Tlf.: 909 37 381/ 906 28 700</w:t>
                                  </w:r>
                                </w:p>
                              </w:tc>
                            </w:tr>
                          </w:tbl>
                          <w:p w14:paraId="4CCC6AC6" w14:textId="77777777" w:rsidR="00355DB5" w:rsidRDefault="00355DB5" w:rsidP="00355DB5">
                            <w:pPr>
                              <w:jc w:val="center"/>
                            </w:pPr>
                            <w: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D7D26" id="Text Box 44" o:spid="_x0000_s1027" type="#_x0000_t202" style="position:absolute;margin-left:-69.6pt;margin-top:363.45pt;width:595.15pt;height:47.2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" fillcolor="white [3201]" stroked="f" strokeweight=".5pt">
                <v:textbox inset="0,0,0,0">
                  <w:txbxContent>
                    <w:tbl>
                      <w:tblPr>
                        <w:tblW w:w="9050" w:type="dxa"/>
                        <w:jc w:val="center"/>
                        <w:tblBorders>
                          <w:left w:val="single" w:sz="2" w:space="0" w:color="000000" w:themeColor="text1"/>
                          <w:right w:val="single" w:sz="2" w:space="0" w:color="000000" w:themeColor="text1"/>
                          <w:insideH w:val="single" w:sz="2" w:space="0" w:color="000000" w:themeColor="text1"/>
                          <w:insideV w:val="single" w:sz="2" w:space="0" w:color="000000" w:themeColor="text1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4525"/>
                        <w:gridCol w:w="4525"/>
                      </w:tblGrid>
                      <w:tr w:rsidR="00355DB5" w14:paraId="45183595" w14:textId="77777777" w:rsidTr="008D5C53">
                        <w:trPr>
                          <w:trHeight w:val="279"/>
                          <w:jc w:val="center"/>
                        </w:trPr>
                        <w:tc>
                          <w:tcPr>
                            <w:tcW w:w="4525" w:type="dxa"/>
                            <w:vAlign w:val="center"/>
                          </w:tcPr>
                          <w:p w14:paraId="786CBE84" w14:textId="77777777" w:rsidR="00355DB5" w:rsidRPr="00EC5EAE" w:rsidRDefault="00355DB5" w:rsidP="008D5C53">
                            <w:pPr>
                              <w:pStyle w:val="Bunntekst"/>
                              <w:ind w:left="46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C5EAE">
                              <w:rPr>
                                <w:b/>
                                <w:sz w:val="20"/>
                                <w:szCs w:val="20"/>
                              </w:rPr>
                              <w:t>Postadresse:</w:t>
                            </w:r>
                            <w:r w:rsidRPr="00EC5EAE">
                              <w:rPr>
                                <w:sz w:val="20"/>
                                <w:szCs w:val="20"/>
                              </w:rPr>
                              <w:t xml:space="preserve"> Nærøysund kommune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EC5EAE">
                              <w:rPr>
                                <w:sz w:val="20"/>
                                <w:szCs w:val="20"/>
                              </w:rPr>
                              <w:t>Postboks 133,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  <w:r w:rsidRPr="00EC5EAE">
                              <w:rPr>
                                <w:sz w:val="20"/>
                                <w:szCs w:val="20"/>
                              </w:rPr>
                              <w:t>Sentrum, 7900 Rørvi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4525" w:type="dxa"/>
                            <w:vAlign w:val="center"/>
                          </w:tcPr>
                          <w:p w14:paraId="7ED5CFE0" w14:textId="77777777" w:rsidR="00355DB5" w:rsidRDefault="00355DB5" w:rsidP="008D5C53">
                            <w:pPr>
                              <w:pStyle w:val="Bunntekst"/>
                              <w:ind w:left="46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Kontakt: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post@naroysund.kommune.no</w:t>
                            </w:r>
                          </w:p>
                          <w:p w14:paraId="6B94C360" w14:textId="77777777" w:rsidR="00355DB5" w:rsidRPr="00EC5EAE" w:rsidRDefault="00355DB5" w:rsidP="008D5C53">
                            <w:pPr>
                              <w:pStyle w:val="Bunntekst"/>
                              <w:ind w:left="46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Tlf.: 909 37 381/ 906 28 700</w:t>
                            </w:r>
                          </w:p>
                        </w:tc>
                      </w:tr>
                    </w:tbl>
                    <w:p w14:paraId="4CCC6AC6" w14:textId="77777777" w:rsidR="00355DB5" w:rsidRDefault="00355DB5" w:rsidP="00355DB5">
                      <w:pPr>
                        <w:jc w:val="center"/>
                      </w:pPr>
                      <w:r>
                        <w:softHyphen/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4C7459E" w14:textId="77777777" w:rsidR="0048101D" w:rsidRPr="0048101D" w:rsidRDefault="0048101D" w:rsidP="0048101D">
      <w:pPr>
        <w:rPr>
          <w:sz w:val="2"/>
          <w:szCs w:val="2"/>
        </w:rPr>
      </w:pPr>
    </w:p>
    <w:p w14:paraId="6C9D2FE6" w14:textId="77777777" w:rsidR="0048101D" w:rsidRPr="0048101D" w:rsidRDefault="0048101D" w:rsidP="0048101D">
      <w:pPr>
        <w:rPr>
          <w:sz w:val="2"/>
          <w:szCs w:val="2"/>
        </w:rPr>
      </w:pPr>
    </w:p>
    <w:p w14:paraId="697FD99F" w14:textId="77777777" w:rsidR="0048101D" w:rsidRPr="0048101D" w:rsidRDefault="0048101D" w:rsidP="0048101D">
      <w:pPr>
        <w:rPr>
          <w:sz w:val="2"/>
          <w:szCs w:val="2"/>
        </w:rPr>
      </w:pPr>
    </w:p>
    <w:p w14:paraId="0A5BECDE" w14:textId="73CD8D43" w:rsidR="0048101D" w:rsidRPr="0048101D" w:rsidRDefault="0048101D" w:rsidP="0048101D">
      <w:pPr>
        <w:rPr>
          <w:sz w:val="2"/>
          <w:szCs w:val="2"/>
        </w:rPr>
      </w:pPr>
    </w:p>
    <w:p w14:paraId="635B8602" w14:textId="514C4FE7" w:rsidR="0048101D" w:rsidRPr="0048101D" w:rsidRDefault="0048101D" w:rsidP="0048101D">
      <w:pPr>
        <w:rPr>
          <w:sz w:val="2"/>
          <w:szCs w:val="2"/>
        </w:rPr>
      </w:pPr>
    </w:p>
    <w:p w14:paraId="7331DB02" w14:textId="38FDBEBE" w:rsidR="0048101D" w:rsidRPr="0048101D" w:rsidRDefault="0048101D" w:rsidP="0048101D">
      <w:pPr>
        <w:rPr>
          <w:sz w:val="2"/>
          <w:szCs w:val="2"/>
        </w:rPr>
      </w:pPr>
    </w:p>
    <w:p w14:paraId="09E55C0B" w14:textId="4D781572" w:rsidR="0048101D" w:rsidRPr="0048101D" w:rsidRDefault="0048101D" w:rsidP="0048101D">
      <w:pPr>
        <w:rPr>
          <w:sz w:val="2"/>
          <w:szCs w:val="2"/>
        </w:rPr>
      </w:pPr>
    </w:p>
    <w:p w14:paraId="4DAF2E96" w14:textId="369B34C9" w:rsidR="0048101D" w:rsidRPr="0048101D" w:rsidRDefault="0048101D" w:rsidP="0048101D">
      <w:pPr>
        <w:rPr>
          <w:sz w:val="2"/>
          <w:szCs w:val="2"/>
        </w:rPr>
      </w:pPr>
    </w:p>
    <w:p w14:paraId="5C667F59" w14:textId="48FDEA99" w:rsidR="0048101D" w:rsidRPr="0048101D" w:rsidRDefault="0048101D" w:rsidP="0048101D">
      <w:pPr>
        <w:rPr>
          <w:sz w:val="2"/>
          <w:szCs w:val="2"/>
        </w:rPr>
      </w:pPr>
    </w:p>
    <w:p w14:paraId="53FB823A" w14:textId="32CCD479" w:rsidR="0048101D" w:rsidRPr="0048101D" w:rsidRDefault="0048101D" w:rsidP="0048101D">
      <w:pPr>
        <w:rPr>
          <w:sz w:val="2"/>
          <w:szCs w:val="2"/>
        </w:rPr>
      </w:pPr>
    </w:p>
    <w:p w14:paraId="4461B441" w14:textId="33AA3493" w:rsidR="0048101D" w:rsidRPr="0048101D" w:rsidRDefault="0048101D" w:rsidP="0048101D">
      <w:pPr>
        <w:rPr>
          <w:sz w:val="2"/>
          <w:szCs w:val="2"/>
        </w:rPr>
      </w:pPr>
    </w:p>
    <w:p w14:paraId="697FF805" w14:textId="16C5C216" w:rsidR="0048101D" w:rsidRPr="0048101D" w:rsidRDefault="0048101D" w:rsidP="0048101D">
      <w:pPr>
        <w:rPr>
          <w:sz w:val="2"/>
          <w:szCs w:val="2"/>
        </w:rPr>
      </w:pPr>
    </w:p>
    <w:p w14:paraId="4EDF235A" w14:textId="45ACA565" w:rsidR="0048101D" w:rsidRPr="0048101D" w:rsidRDefault="0048101D" w:rsidP="0048101D">
      <w:pPr>
        <w:rPr>
          <w:sz w:val="2"/>
          <w:szCs w:val="2"/>
        </w:rPr>
      </w:pPr>
    </w:p>
    <w:p w14:paraId="263D72E3" w14:textId="1B99738D" w:rsidR="0048101D" w:rsidRPr="0048101D" w:rsidRDefault="0048101D" w:rsidP="0048101D">
      <w:pPr>
        <w:rPr>
          <w:sz w:val="2"/>
          <w:szCs w:val="2"/>
        </w:rPr>
      </w:pPr>
    </w:p>
    <w:p w14:paraId="13FA3BB0" w14:textId="00642FA1" w:rsidR="009C72D8" w:rsidRDefault="009C72D8" w:rsidP="0048101D">
      <w:pPr>
        <w:rPr>
          <w:sz w:val="2"/>
          <w:szCs w:val="2"/>
        </w:rPr>
      </w:pPr>
    </w:p>
    <w:p w14:paraId="4F894185" w14:textId="1F0DF483" w:rsidR="009C72D8" w:rsidRPr="009C72D8" w:rsidRDefault="009C72D8" w:rsidP="009C72D8">
      <w:pPr>
        <w:rPr>
          <w:sz w:val="2"/>
          <w:szCs w:val="2"/>
        </w:rPr>
      </w:pPr>
    </w:p>
    <w:p w14:paraId="1AA5FE9F" w14:textId="614F4683" w:rsidR="009C72D8" w:rsidRPr="009C72D8" w:rsidRDefault="009C72D8" w:rsidP="009C72D8">
      <w:pPr>
        <w:rPr>
          <w:sz w:val="2"/>
          <w:szCs w:val="2"/>
        </w:rPr>
      </w:pPr>
    </w:p>
    <w:p w14:paraId="5D53B96F" w14:textId="6BADC474" w:rsidR="009C72D8" w:rsidRPr="009C72D8" w:rsidRDefault="009C72D8" w:rsidP="009C72D8">
      <w:pPr>
        <w:rPr>
          <w:sz w:val="2"/>
          <w:szCs w:val="2"/>
        </w:rPr>
      </w:pPr>
    </w:p>
    <w:p w14:paraId="77173529" w14:textId="56B2D0F6" w:rsidR="009C72D8" w:rsidRPr="009C72D8" w:rsidRDefault="009C72D8" w:rsidP="009C72D8">
      <w:pPr>
        <w:rPr>
          <w:sz w:val="2"/>
          <w:szCs w:val="2"/>
        </w:rPr>
      </w:pPr>
    </w:p>
    <w:p w14:paraId="77CE13F6" w14:textId="77777777" w:rsidR="009C72D8" w:rsidRPr="009C72D8" w:rsidRDefault="009C72D8" w:rsidP="009C72D8">
      <w:pPr>
        <w:rPr>
          <w:sz w:val="2"/>
          <w:szCs w:val="2"/>
        </w:rPr>
      </w:pPr>
    </w:p>
    <w:p w14:paraId="45B97D29" w14:textId="0BE51A9C" w:rsidR="009C72D8" w:rsidRPr="009C72D8" w:rsidRDefault="009C72D8" w:rsidP="009C72D8">
      <w:pPr>
        <w:rPr>
          <w:sz w:val="2"/>
          <w:szCs w:val="2"/>
        </w:rPr>
      </w:pPr>
    </w:p>
    <w:p w14:paraId="37617571" w14:textId="234F163E" w:rsidR="009C72D8" w:rsidRPr="009C72D8" w:rsidRDefault="009C72D8" w:rsidP="009C72D8">
      <w:pPr>
        <w:rPr>
          <w:sz w:val="2"/>
          <w:szCs w:val="2"/>
        </w:rPr>
      </w:pPr>
    </w:p>
    <w:p w14:paraId="194350C3" w14:textId="3186855E" w:rsidR="009C72D8" w:rsidRPr="009C72D8" w:rsidRDefault="009C72D8" w:rsidP="009C72D8">
      <w:pPr>
        <w:rPr>
          <w:sz w:val="2"/>
          <w:szCs w:val="2"/>
        </w:rPr>
      </w:pPr>
    </w:p>
    <w:p w14:paraId="6E16D520" w14:textId="671F63FB" w:rsidR="009C72D8" w:rsidRPr="009C72D8" w:rsidRDefault="009C72D8" w:rsidP="009C72D8">
      <w:pPr>
        <w:rPr>
          <w:sz w:val="2"/>
          <w:szCs w:val="2"/>
        </w:rPr>
      </w:pPr>
    </w:p>
    <w:p w14:paraId="47DFF633" w14:textId="74A873E4" w:rsidR="009C72D8" w:rsidRPr="009C72D8" w:rsidRDefault="009C72D8" w:rsidP="009C72D8">
      <w:pPr>
        <w:rPr>
          <w:sz w:val="2"/>
          <w:szCs w:val="2"/>
        </w:rPr>
      </w:pPr>
    </w:p>
    <w:p w14:paraId="4B722DF2" w14:textId="6ECCBF93" w:rsidR="009C72D8" w:rsidRPr="009C72D8" w:rsidRDefault="009C72D8" w:rsidP="009C72D8">
      <w:pPr>
        <w:rPr>
          <w:sz w:val="2"/>
          <w:szCs w:val="2"/>
        </w:rPr>
      </w:pPr>
    </w:p>
    <w:p w14:paraId="5F61B07A" w14:textId="43A8B625" w:rsidR="009C72D8" w:rsidRPr="009C72D8" w:rsidRDefault="009C72D8" w:rsidP="009C72D8">
      <w:pPr>
        <w:rPr>
          <w:sz w:val="2"/>
          <w:szCs w:val="2"/>
        </w:rPr>
      </w:pPr>
    </w:p>
    <w:p w14:paraId="6819F4AB" w14:textId="2473FE6F" w:rsidR="009C72D8" w:rsidRPr="009C72D8" w:rsidRDefault="009C72D8" w:rsidP="009C72D8">
      <w:pPr>
        <w:rPr>
          <w:sz w:val="2"/>
          <w:szCs w:val="2"/>
        </w:rPr>
      </w:pPr>
    </w:p>
    <w:p w14:paraId="2041710F" w14:textId="65495F9D" w:rsidR="009C72D8" w:rsidRPr="009C72D8" w:rsidRDefault="009C72D8" w:rsidP="009C72D8">
      <w:pPr>
        <w:rPr>
          <w:sz w:val="2"/>
          <w:szCs w:val="2"/>
        </w:rPr>
      </w:pPr>
    </w:p>
    <w:p w14:paraId="1B6CEC5B" w14:textId="4CB5A96E" w:rsidR="009C72D8" w:rsidRPr="009C72D8" w:rsidRDefault="009C72D8" w:rsidP="009C72D8">
      <w:pPr>
        <w:rPr>
          <w:sz w:val="2"/>
          <w:szCs w:val="2"/>
        </w:rPr>
      </w:pPr>
    </w:p>
    <w:p w14:paraId="671A76B1" w14:textId="5DABB989" w:rsidR="009C72D8" w:rsidRPr="009C72D8" w:rsidRDefault="009C72D8" w:rsidP="009C72D8">
      <w:pPr>
        <w:rPr>
          <w:sz w:val="2"/>
          <w:szCs w:val="2"/>
        </w:rPr>
      </w:pPr>
    </w:p>
    <w:p w14:paraId="5C3C066F" w14:textId="76A590AD" w:rsidR="009C72D8" w:rsidRPr="009C72D8" w:rsidRDefault="009C72D8" w:rsidP="009C72D8">
      <w:pPr>
        <w:rPr>
          <w:sz w:val="2"/>
          <w:szCs w:val="2"/>
        </w:rPr>
      </w:pPr>
    </w:p>
    <w:p w14:paraId="0A07E736" w14:textId="5344CC6E" w:rsidR="009C72D8" w:rsidRPr="009C72D8" w:rsidRDefault="009C72D8" w:rsidP="009C72D8">
      <w:pPr>
        <w:rPr>
          <w:sz w:val="2"/>
          <w:szCs w:val="2"/>
        </w:rPr>
      </w:pPr>
    </w:p>
    <w:p w14:paraId="15B65172" w14:textId="6F668583" w:rsidR="009C72D8" w:rsidRPr="009C72D8" w:rsidRDefault="009C72D8" w:rsidP="009C72D8">
      <w:pPr>
        <w:rPr>
          <w:sz w:val="2"/>
          <w:szCs w:val="2"/>
        </w:rPr>
      </w:pPr>
    </w:p>
    <w:p w14:paraId="788E9BDF" w14:textId="2FF9FE45" w:rsidR="009C72D8" w:rsidRPr="009C72D8" w:rsidRDefault="009C72D8" w:rsidP="009C72D8">
      <w:pPr>
        <w:rPr>
          <w:sz w:val="2"/>
          <w:szCs w:val="2"/>
        </w:rPr>
      </w:pPr>
    </w:p>
    <w:p w14:paraId="7490DDD8" w14:textId="70463973" w:rsidR="009C72D8" w:rsidRPr="009C72D8" w:rsidRDefault="009C72D8" w:rsidP="009C72D8">
      <w:pPr>
        <w:rPr>
          <w:sz w:val="2"/>
          <w:szCs w:val="2"/>
        </w:rPr>
      </w:pPr>
    </w:p>
    <w:p w14:paraId="122EA6A7" w14:textId="77777777" w:rsidR="009C72D8" w:rsidRPr="009C72D8" w:rsidRDefault="009C72D8" w:rsidP="009C72D8">
      <w:pPr>
        <w:rPr>
          <w:sz w:val="2"/>
          <w:szCs w:val="2"/>
        </w:rPr>
      </w:pPr>
    </w:p>
    <w:p w14:paraId="21F04C5C" w14:textId="77777777" w:rsidR="009C72D8" w:rsidRPr="009C72D8" w:rsidRDefault="009C72D8" w:rsidP="009C72D8">
      <w:pPr>
        <w:rPr>
          <w:sz w:val="2"/>
          <w:szCs w:val="2"/>
        </w:rPr>
      </w:pPr>
    </w:p>
    <w:p w14:paraId="2403C0F8" w14:textId="77777777" w:rsidR="009C72D8" w:rsidRPr="009C72D8" w:rsidRDefault="009C72D8" w:rsidP="009C72D8">
      <w:pPr>
        <w:rPr>
          <w:sz w:val="2"/>
          <w:szCs w:val="2"/>
        </w:rPr>
      </w:pPr>
    </w:p>
    <w:p w14:paraId="33320880" w14:textId="77777777" w:rsidR="009C72D8" w:rsidRPr="009C72D8" w:rsidRDefault="009C72D8" w:rsidP="009C72D8">
      <w:pPr>
        <w:rPr>
          <w:sz w:val="2"/>
          <w:szCs w:val="2"/>
        </w:rPr>
      </w:pPr>
    </w:p>
    <w:p w14:paraId="4DF26FBF" w14:textId="77777777" w:rsidR="009C72D8" w:rsidRPr="009C72D8" w:rsidRDefault="009C72D8" w:rsidP="009C72D8">
      <w:pPr>
        <w:rPr>
          <w:sz w:val="2"/>
          <w:szCs w:val="2"/>
        </w:rPr>
      </w:pPr>
    </w:p>
    <w:p w14:paraId="23068C1F" w14:textId="36AAEDA9" w:rsidR="009C72D8" w:rsidRPr="009C72D8" w:rsidRDefault="009C72D8" w:rsidP="009C72D8">
      <w:pPr>
        <w:rPr>
          <w:sz w:val="2"/>
          <w:szCs w:val="2"/>
        </w:rPr>
      </w:pPr>
    </w:p>
    <w:p w14:paraId="5002A5EE" w14:textId="632AF971" w:rsidR="009C72D8" w:rsidRPr="009C72D8" w:rsidRDefault="009C72D8" w:rsidP="009C72D8">
      <w:pPr>
        <w:rPr>
          <w:sz w:val="2"/>
          <w:szCs w:val="2"/>
        </w:rPr>
      </w:pPr>
    </w:p>
    <w:p w14:paraId="1296413B" w14:textId="77777777" w:rsidR="009C72D8" w:rsidRPr="009C72D8" w:rsidRDefault="009C72D8" w:rsidP="009C72D8">
      <w:pPr>
        <w:rPr>
          <w:sz w:val="2"/>
          <w:szCs w:val="2"/>
        </w:rPr>
      </w:pPr>
    </w:p>
    <w:p w14:paraId="2AB11918" w14:textId="77777777" w:rsidR="009C72D8" w:rsidRPr="009C72D8" w:rsidRDefault="009C72D8" w:rsidP="009C72D8">
      <w:pPr>
        <w:rPr>
          <w:sz w:val="2"/>
          <w:szCs w:val="2"/>
        </w:rPr>
      </w:pPr>
    </w:p>
    <w:p w14:paraId="47C68174" w14:textId="77777777" w:rsidR="009C72D8" w:rsidRPr="009C72D8" w:rsidRDefault="009C72D8" w:rsidP="009C72D8">
      <w:pPr>
        <w:rPr>
          <w:sz w:val="2"/>
          <w:szCs w:val="2"/>
        </w:rPr>
      </w:pPr>
    </w:p>
    <w:p w14:paraId="1C1BC36C" w14:textId="77777777" w:rsidR="009C72D8" w:rsidRPr="009C72D8" w:rsidRDefault="009C72D8" w:rsidP="009C72D8">
      <w:pPr>
        <w:rPr>
          <w:sz w:val="2"/>
          <w:szCs w:val="2"/>
        </w:rPr>
      </w:pPr>
    </w:p>
    <w:p w14:paraId="4F25A80F" w14:textId="77777777" w:rsidR="009C72D8" w:rsidRPr="009C72D8" w:rsidRDefault="009C72D8" w:rsidP="009C72D8">
      <w:pPr>
        <w:rPr>
          <w:sz w:val="2"/>
          <w:szCs w:val="2"/>
        </w:rPr>
      </w:pPr>
    </w:p>
    <w:p w14:paraId="79ABC57B" w14:textId="77777777" w:rsidR="009C72D8" w:rsidRPr="009C72D8" w:rsidRDefault="009C72D8" w:rsidP="009C72D8">
      <w:pPr>
        <w:rPr>
          <w:sz w:val="2"/>
          <w:szCs w:val="2"/>
        </w:rPr>
      </w:pPr>
    </w:p>
    <w:p w14:paraId="6F822425" w14:textId="41DB488C" w:rsidR="009C72D8" w:rsidRPr="009C72D8" w:rsidRDefault="00355DB5" w:rsidP="009C72D8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667968" behindDoc="1" locked="1" layoutInCell="1" allowOverlap="1" wp14:anchorId="147B0C23" wp14:editId="406436C4">
            <wp:simplePos x="0" y="0"/>
            <wp:positionH relativeFrom="page">
              <wp:posOffset>0</wp:posOffset>
            </wp:positionH>
            <wp:positionV relativeFrom="page">
              <wp:posOffset>5400675</wp:posOffset>
            </wp:positionV>
            <wp:extent cx="1890000" cy="1890000"/>
            <wp:effectExtent l="0" t="0" r="2540" b="254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51F9C2" w14:textId="2FB148F0" w:rsidR="009C72D8" w:rsidRPr="009C72D8" w:rsidRDefault="009C72D8" w:rsidP="009C72D8">
      <w:pPr>
        <w:rPr>
          <w:sz w:val="2"/>
          <w:szCs w:val="2"/>
        </w:rPr>
      </w:pPr>
    </w:p>
    <w:p w14:paraId="5996543D" w14:textId="77777777" w:rsidR="009C72D8" w:rsidRPr="009C72D8" w:rsidRDefault="009C72D8" w:rsidP="009C72D8">
      <w:pPr>
        <w:rPr>
          <w:sz w:val="2"/>
          <w:szCs w:val="2"/>
        </w:rPr>
      </w:pPr>
    </w:p>
    <w:p w14:paraId="36C9B4A7" w14:textId="77777777" w:rsidR="009C72D8" w:rsidRPr="009C72D8" w:rsidRDefault="009C72D8" w:rsidP="009C72D8">
      <w:pPr>
        <w:rPr>
          <w:sz w:val="2"/>
          <w:szCs w:val="2"/>
        </w:rPr>
      </w:pPr>
    </w:p>
    <w:p w14:paraId="50A189B1" w14:textId="74FC21C9" w:rsidR="009C72D8" w:rsidRPr="009C72D8" w:rsidRDefault="009C72D8" w:rsidP="009C72D8">
      <w:pPr>
        <w:rPr>
          <w:sz w:val="2"/>
          <w:szCs w:val="2"/>
        </w:rPr>
      </w:pPr>
    </w:p>
    <w:p w14:paraId="1A4E9418" w14:textId="77777777" w:rsidR="009C72D8" w:rsidRPr="009C72D8" w:rsidRDefault="009C72D8" w:rsidP="009C72D8">
      <w:pPr>
        <w:rPr>
          <w:sz w:val="2"/>
          <w:szCs w:val="2"/>
        </w:rPr>
      </w:pPr>
    </w:p>
    <w:p w14:paraId="7609B41F" w14:textId="77777777" w:rsidR="009C72D8" w:rsidRPr="009C72D8" w:rsidRDefault="009C72D8" w:rsidP="009C72D8">
      <w:pPr>
        <w:rPr>
          <w:sz w:val="2"/>
          <w:szCs w:val="2"/>
        </w:rPr>
      </w:pPr>
    </w:p>
    <w:p w14:paraId="30B08130" w14:textId="77777777" w:rsidR="009C72D8" w:rsidRPr="009C72D8" w:rsidRDefault="009C72D8" w:rsidP="009C72D8">
      <w:pPr>
        <w:rPr>
          <w:sz w:val="2"/>
          <w:szCs w:val="2"/>
        </w:rPr>
      </w:pPr>
    </w:p>
    <w:p w14:paraId="329D4B6F" w14:textId="77777777" w:rsidR="009C72D8" w:rsidRPr="009C72D8" w:rsidRDefault="009C72D8" w:rsidP="009C72D8">
      <w:pPr>
        <w:rPr>
          <w:sz w:val="2"/>
          <w:szCs w:val="2"/>
        </w:rPr>
      </w:pPr>
    </w:p>
    <w:p w14:paraId="25BA26D5" w14:textId="499E4868" w:rsidR="009C72D8" w:rsidRPr="009C72D8" w:rsidRDefault="00355DB5" w:rsidP="009C72D8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660800" behindDoc="1" locked="1" layoutInCell="1" allowOverlap="1" wp14:anchorId="4FE4D9AA" wp14:editId="5F95C129">
            <wp:simplePos x="0" y="0"/>
            <wp:positionH relativeFrom="page">
              <wp:posOffset>1890395</wp:posOffset>
            </wp:positionH>
            <wp:positionV relativeFrom="page">
              <wp:posOffset>5400675</wp:posOffset>
            </wp:positionV>
            <wp:extent cx="1890000" cy="1890000"/>
            <wp:effectExtent l="0" t="0" r="2540" b="254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"/>
          <w:szCs w:val="2"/>
        </w:rPr>
        <w:drawing>
          <wp:anchor distT="0" distB="0" distL="114300" distR="114300" simplePos="0" relativeHeight="251661824" behindDoc="1" locked="1" layoutInCell="1" allowOverlap="1" wp14:anchorId="158002B5" wp14:editId="6B227526">
            <wp:simplePos x="0" y="0"/>
            <wp:positionH relativeFrom="page">
              <wp:posOffset>3780790</wp:posOffset>
            </wp:positionH>
            <wp:positionV relativeFrom="page">
              <wp:posOffset>5400675</wp:posOffset>
            </wp:positionV>
            <wp:extent cx="1890000" cy="1890000"/>
            <wp:effectExtent l="0" t="0" r="2540" b="254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"/>
          <w:szCs w:val="2"/>
        </w:rPr>
        <w:drawing>
          <wp:anchor distT="0" distB="0" distL="114300" distR="114300" simplePos="0" relativeHeight="251662848" behindDoc="1" locked="1" layoutInCell="1" allowOverlap="1" wp14:anchorId="584CA70E" wp14:editId="6221BB6F">
            <wp:simplePos x="0" y="0"/>
            <wp:positionH relativeFrom="page">
              <wp:posOffset>5670550</wp:posOffset>
            </wp:positionH>
            <wp:positionV relativeFrom="page">
              <wp:posOffset>5400675</wp:posOffset>
            </wp:positionV>
            <wp:extent cx="1890000" cy="1890000"/>
            <wp:effectExtent l="0" t="0" r="2540" b="254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58940" w14:textId="48EF3952" w:rsidR="009C72D8" w:rsidRPr="009C72D8" w:rsidRDefault="009C72D8" w:rsidP="009C72D8">
      <w:pPr>
        <w:rPr>
          <w:sz w:val="2"/>
          <w:szCs w:val="2"/>
        </w:rPr>
      </w:pPr>
    </w:p>
    <w:p w14:paraId="0F98B65A" w14:textId="77777777" w:rsidR="009C72D8" w:rsidRPr="009C72D8" w:rsidRDefault="009C72D8" w:rsidP="009C72D8">
      <w:pPr>
        <w:rPr>
          <w:sz w:val="2"/>
          <w:szCs w:val="2"/>
        </w:rPr>
      </w:pPr>
    </w:p>
    <w:p w14:paraId="21967625" w14:textId="77777777" w:rsidR="009C72D8" w:rsidRPr="009C72D8" w:rsidRDefault="009C72D8" w:rsidP="009C72D8">
      <w:pPr>
        <w:rPr>
          <w:sz w:val="2"/>
          <w:szCs w:val="2"/>
        </w:rPr>
      </w:pPr>
    </w:p>
    <w:p w14:paraId="2730936C" w14:textId="77777777" w:rsidR="009C72D8" w:rsidRPr="009C72D8" w:rsidRDefault="009C72D8" w:rsidP="009C72D8">
      <w:pPr>
        <w:rPr>
          <w:sz w:val="2"/>
          <w:szCs w:val="2"/>
        </w:rPr>
      </w:pPr>
    </w:p>
    <w:p w14:paraId="0D32D8EA" w14:textId="77777777" w:rsidR="009C72D8" w:rsidRPr="009C72D8" w:rsidRDefault="009C72D8" w:rsidP="009C72D8">
      <w:pPr>
        <w:rPr>
          <w:sz w:val="2"/>
          <w:szCs w:val="2"/>
        </w:rPr>
      </w:pPr>
    </w:p>
    <w:p w14:paraId="1F9C423D" w14:textId="77777777" w:rsidR="009C72D8" w:rsidRPr="009C72D8" w:rsidRDefault="009C72D8" w:rsidP="009C72D8">
      <w:pPr>
        <w:rPr>
          <w:sz w:val="2"/>
          <w:szCs w:val="2"/>
        </w:rPr>
      </w:pPr>
    </w:p>
    <w:p w14:paraId="217B716F" w14:textId="6D777A72" w:rsidR="009C72D8" w:rsidRPr="009C72D8" w:rsidRDefault="009C72D8" w:rsidP="009C72D8">
      <w:pPr>
        <w:rPr>
          <w:sz w:val="2"/>
          <w:szCs w:val="2"/>
        </w:rPr>
      </w:pPr>
    </w:p>
    <w:p w14:paraId="0D484770" w14:textId="57D5FF1B" w:rsidR="009C72D8" w:rsidRPr="009C72D8" w:rsidRDefault="009C72D8" w:rsidP="009C72D8">
      <w:pPr>
        <w:rPr>
          <w:sz w:val="2"/>
          <w:szCs w:val="2"/>
        </w:rPr>
      </w:pPr>
    </w:p>
    <w:p w14:paraId="192ADE9F" w14:textId="71B371C6" w:rsidR="009C72D8" w:rsidRPr="009C72D8" w:rsidRDefault="009C72D8" w:rsidP="009C72D8">
      <w:pPr>
        <w:rPr>
          <w:sz w:val="2"/>
          <w:szCs w:val="2"/>
        </w:rPr>
      </w:pPr>
    </w:p>
    <w:p w14:paraId="6F68FE04" w14:textId="46E36575" w:rsidR="009C72D8" w:rsidRPr="009C72D8" w:rsidRDefault="009C72D8" w:rsidP="009C72D8">
      <w:pPr>
        <w:rPr>
          <w:sz w:val="2"/>
          <w:szCs w:val="2"/>
        </w:rPr>
      </w:pPr>
    </w:p>
    <w:p w14:paraId="72E48039" w14:textId="777B38AE" w:rsidR="009C72D8" w:rsidRPr="009C72D8" w:rsidRDefault="009C72D8" w:rsidP="009C72D8">
      <w:pPr>
        <w:rPr>
          <w:sz w:val="2"/>
          <w:szCs w:val="2"/>
        </w:rPr>
      </w:pPr>
    </w:p>
    <w:p w14:paraId="0BB8065C" w14:textId="49B026E0" w:rsidR="009C72D8" w:rsidRPr="009C72D8" w:rsidRDefault="009C72D8" w:rsidP="009C72D8">
      <w:pPr>
        <w:rPr>
          <w:sz w:val="2"/>
          <w:szCs w:val="2"/>
        </w:rPr>
      </w:pPr>
    </w:p>
    <w:p w14:paraId="6B943190" w14:textId="77777777" w:rsidR="009C72D8" w:rsidRPr="009C72D8" w:rsidRDefault="009C72D8" w:rsidP="009C72D8">
      <w:pPr>
        <w:rPr>
          <w:sz w:val="2"/>
          <w:szCs w:val="2"/>
        </w:rPr>
      </w:pPr>
    </w:p>
    <w:p w14:paraId="02E2E829" w14:textId="7BFDBB1F" w:rsidR="009C72D8" w:rsidRPr="009C72D8" w:rsidRDefault="009C72D8" w:rsidP="009C72D8">
      <w:pPr>
        <w:rPr>
          <w:sz w:val="2"/>
          <w:szCs w:val="2"/>
        </w:rPr>
      </w:pPr>
    </w:p>
    <w:p w14:paraId="1F344586" w14:textId="6FA36BE5" w:rsidR="009C72D8" w:rsidRPr="009C72D8" w:rsidRDefault="009C72D8" w:rsidP="009C72D8">
      <w:pPr>
        <w:rPr>
          <w:sz w:val="2"/>
          <w:szCs w:val="2"/>
        </w:rPr>
      </w:pPr>
    </w:p>
    <w:p w14:paraId="67E58B56" w14:textId="77777777" w:rsidR="009C72D8" w:rsidRPr="009C72D8" w:rsidRDefault="009C72D8" w:rsidP="009C72D8">
      <w:pPr>
        <w:rPr>
          <w:sz w:val="2"/>
          <w:szCs w:val="2"/>
        </w:rPr>
      </w:pPr>
    </w:p>
    <w:p w14:paraId="083661F0" w14:textId="26FD5880" w:rsidR="009C72D8" w:rsidRPr="009C72D8" w:rsidRDefault="009C72D8" w:rsidP="009C72D8">
      <w:pPr>
        <w:rPr>
          <w:sz w:val="2"/>
          <w:szCs w:val="2"/>
        </w:rPr>
      </w:pPr>
    </w:p>
    <w:p w14:paraId="2DF1A453" w14:textId="77777777" w:rsidR="009C72D8" w:rsidRPr="009C72D8" w:rsidRDefault="009C72D8" w:rsidP="009C72D8">
      <w:pPr>
        <w:rPr>
          <w:sz w:val="2"/>
          <w:szCs w:val="2"/>
        </w:rPr>
      </w:pPr>
    </w:p>
    <w:p w14:paraId="08BB6E50" w14:textId="77777777" w:rsidR="009C72D8" w:rsidRPr="009C72D8" w:rsidRDefault="009C72D8" w:rsidP="009C72D8">
      <w:pPr>
        <w:rPr>
          <w:sz w:val="2"/>
          <w:szCs w:val="2"/>
        </w:rPr>
      </w:pPr>
    </w:p>
    <w:p w14:paraId="6956DC49" w14:textId="77777777" w:rsidR="009C72D8" w:rsidRPr="009C72D8" w:rsidRDefault="009C72D8" w:rsidP="009C72D8">
      <w:pPr>
        <w:rPr>
          <w:sz w:val="2"/>
          <w:szCs w:val="2"/>
        </w:rPr>
      </w:pPr>
    </w:p>
    <w:p w14:paraId="7A363595" w14:textId="26DA1EDB" w:rsidR="009C72D8" w:rsidRPr="009C72D8" w:rsidRDefault="009C72D8" w:rsidP="009C72D8">
      <w:pPr>
        <w:rPr>
          <w:sz w:val="2"/>
          <w:szCs w:val="2"/>
        </w:rPr>
      </w:pPr>
    </w:p>
    <w:p w14:paraId="39993551" w14:textId="77777777" w:rsidR="009C72D8" w:rsidRPr="009C72D8" w:rsidRDefault="009C72D8" w:rsidP="009C72D8">
      <w:pPr>
        <w:rPr>
          <w:sz w:val="2"/>
          <w:szCs w:val="2"/>
        </w:rPr>
      </w:pPr>
    </w:p>
    <w:p w14:paraId="088C2F3C" w14:textId="7D7A3595" w:rsidR="009C72D8" w:rsidRPr="009C72D8" w:rsidRDefault="009C72D8" w:rsidP="009C72D8">
      <w:pPr>
        <w:rPr>
          <w:sz w:val="2"/>
          <w:szCs w:val="2"/>
        </w:rPr>
      </w:pPr>
    </w:p>
    <w:p w14:paraId="6E2DF82E" w14:textId="77777777" w:rsidR="009C72D8" w:rsidRPr="009C72D8" w:rsidRDefault="009C72D8" w:rsidP="009C72D8">
      <w:pPr>
        <w:rPr>
          <w:sz w:val="2"/>
          <w:szCs w:val="2"/>
        </w:rPr>
      </w:pPr>
    </w:p>
    <w:p w14:paraId="5C8EB011" w14:textId="77777777" w:rsidR="009C72D8" w:rsidRPr="009C72D8" w:rsidRDefault="009C72D8" w:rsidP="009C72D8">
      <w:pPr>
        <w:rPr>
          <w:sz w:val="2"/>
          <w:szCs w:val="2"/>
        </w:rPr>
      </w:pPr>
    </w:p>
    <w:p w14:paraId="0C882BB7" w14:textId="32A26992" w:rsidR="009C72D8" w:rsidRPr="009C72D8" w:rsidRDefault="009C72D8" w:rsidP="009C72D8">
      <w:pPr>
        <w:rPr>
          <w:sz w:val="2"/>
          <w:szCs w:val="2"/>
        </w:rPr>
      </w:pPr>
    </w:p>
    <w:p w14:paraId="61D0C59F" w14:textId="77777777" w:rsidR="009C72D8" w:rsidRPr="009C72D8" w:rsidRDefault="009C72D8" w:rsidP="009C72D8">
      <w:pPr>
        <w:rPr>
          <w:sz w:val="2"/>
          <w:szCs w:val="2"/>
        </w:rPr>
      </w:pPr>
    </w:p>
    <w:p w14:paraId="55324C94" w14:textId="77777777" w:rsidR="009C72D8" w:rsidRPr="009C72D8" w:rsidRDefault="009C72D8" w:rsidP="009C72D8">
      <w:pPr>
        <w:rPr>
          <w:sz w:val="2"/>
          <w:szCs w:val="2"/>
        </w:rPr>
      </w:pPr>
    </w:p>
    <w:p w14:paraId="65B1F545" w14:textId="67CDEF77" w:rsidR="009C72D8" w:rsidRPr="009C72D8" w:rsidRDefault="009C72D8" w:rsidP="009C72D8">
      <w:pPr>
        <w:rPr>
          <w:sz w:val="2"/>
          <w:szCs w:val="2"/>
        </w:rPr>
      </w:pPr>
    </w:p>
    <w:p w14:paraId="6CCBBB1E" w14:textId="28E74B65" w:rsidR="009C72D8" w:rsidRPr="009C72D8" w:rsidRDefault="009C72D8" w:rsidP="009C72D8">
      <w:pPr>
        <w:rPr>
          <w:sz w:val="2"/>
          <w:szCs w:val="2"/>
        </w:rPr>
      </w:pPr>
    </w:p>
    <w:p w14:paraId="62C0B366" w14:textId="10A4316F" w:rsidR="009C72D8" w:rsidRPr="009C72D8" w:rsidRDefault="009C72D8" w:rsidP="009C72D8">
      <w:pPr>
        <w:rPr>
          <w:sz w:val="2"/>
          <w:szCs w:val="2"/>
        </w:rPr>
      </w:pPr>
    </w:p>
    <w:p w14:paraId="7DC71243" w14:textId="77777777" w:rsidR="009C72D8" w:rsidRPr="009C72D8" w:rsidRDefault="009C72D8" w:rsidP="009C72D8">
      <w:pPr>
        <w:rPr>
          <w:sz w:val="2"/>
          <w:szCs w:val="2"/>
        </w:rPr>
      </w:pPr>
    </w:p>
    <w:p w14:paraId="05DB46F0" w14:textId="6A9CE979" w:rsidR="009C72D8" w:rsidRPr="009C72D8" w:rsidRDefault="009C72D8" w:rsidP="009C72D8">
      <w:pPr>
        <w:rPr>
          <w:sz w:val="2"/>
          <w:szCs w:val="2"/>
        </w:rPr>
      </w:pPr>
    </w:p>
    <w:p w14:paraId="6CA58F62" w14:textId="4B19A574" w:rsidR="009C72D8" w:rsidRPr="009C72D8" w:rsidRDefault="009C72D8" w:rsidP="009C72D8">
      <w:pPr>
        <w:rPr>
          <w:sz w:val="2"/>
          <w:szCs w:val="2"/>
        </w:rPr>
      </w:pPr>
    </w:p>
    <w:p w14:paraId="45F61659" w14:textId="2CFAB989" w:rsidR="009C72D8" w:rsidRPr="009C72D8" w:rsidRDefault="009C72D8" w:rsidP="009C72D8">
      <w:pPr>
        <w:rPr>
          <w:sz w:val="2"/>
          <w:szCs w:val="2"/>
        </w:rPr>
      </w:pPr>
    </w:p>
    <w:p w14:paraId="5F7F24E2" w14:textId="1A67CFA1" w:rsidR="009C72D8" w:rsidRPr="009C72D8" w:rsidRDefault="009C72D8" w:rsidP="009C72D8">
      <w:pPr>
        <w:rPr>
          <w:sz w:val="2"/>
          <w:szCs w:val="2"/>
        </w:rPr>
      </w:pPr>
    </w:p>
    <w:p w14:paraId="230D5C6F" w14:textId="30469EC2" w:rsidR="009C72D8" w:rsidRPr="009C72D8" w:rsidRDefault="009C72D8" w:rsidP="009C72D8">
      <w:pPr>
        <w:rPr>
          <w:sz w:val="2"/>
          <w:szCs w:val="2"/>
        </w:rPr>
      </w:pPr>
    </w:p>
    <w:p w14:paraId="597B1D5F" w14:textId="77777777" w:rsidR="009C72D8" w:rsidRPr="009C72D8" w:rsidRDefault="009C72D8" w:rsidP="009C72D8">
      <w:pPr>
        <w:rPr>
          <w:sz w:val="2"/>
          <w:szCs w:val="2"/>
        </w:rPr>
      </w:pPr>
    </w:p>
    <w:p w14:paraId="43F45E19" w14:textId="77777777" w:rsidR="009C72D8" w:rsidRPr="009C72D8" w:rsidRDefault="009C72D8" w:rsidP="009C72D8">
      <w:pPr>
        <w:rPr>
          <w:sz w:val="2"/>
          <w:szCs w:val="2"/>
        </w:rPr>
      </w:pPr>
    </w:p>
    <w:p w14:paraId="4CF15692" w14:textId="0F48A9D7" w:rsidR="009C72D8" w:rsidRPr="009C72D8" w:rsidRDefault="009C72D8" w:rsidP="009C72D8">
      <w:pPr>
        <w:rPr>
          <w:sz w:val="2"/>
          <w:szCs w:val="2"/>
        </w:rPr>
      </w:pPr>
    </w:p>
    <w:p w14:paraId="5E208462" w14:textId="26A64A91" w:rsidR="009C72D8" w:rsidRPr="009C72D8" w:rsidRDefault="009C72D8" w:rsidP="009C72D8">
      <w:pPr>
        <w:rPr>
          <w:sz w:val="2"/>
          <w:szCs w:val="2"/>
        </w:rPr>
      </w:pPr>
    </w:p>
    <w:p w14:paraId="7213AB54" w14:textId="2BC96921" w:rsidR="009C72D8" w:rsidRPr="009C72D8" w:rsidRDefault="009C72D8" w:rsidP="009C72D8">
      <w:pPr>
        <w:rPr>
          <w:sz w:val="2"/>
          <w:szCs w:val="2"/>
        </w:rPr>
      </w:pPr>
    </w:p>
    <w:p w14:paraId="69EF9674" w14:textId="77777777" w:rsidR="009C72D8" w:rsidRPr="009C72D8" w:rsidRDefault="009C72D8" w:rsidP="009C72D8">
      <w:pPr>
        <w:rPr>
          <w:sz w:val="2"/>
          <w:szCs w:val="2"/>
        </w:rPr>
      </w:pPr>
    </w:p>
    <w:p w14:paraId="70E65D80" w14:textId="65A749F8" w:rsidR="009C72D8" w:rsidRPr="009C72D8" w:rsidRDefault="008137B7" w:rsidP="009C72D8">
      <w:pPr>
        <w:rPr>
          <w:sz w:val="2"/>
          <w:szCs w:val="2"/>
        </w:rPr>
      </w:pPr>
      <w:r>
        <w:rPr>
          <w:sz w:val="2"/>
          <w:szCs w:val="2"/>
        </w:rPr>
        <w:softHyphen/>
      </w:r>
      <w:r>
        <w:rPr>
          <w:sz w:val="2"/>
          <w:szCs w:val="2"/>
        </w:rPr>
        <w:softHyphen/>
      </w:r>
    </w:p>
    <w:p w14:paraId="549F63E2" w14:textId="77777777" w:rsidR="009C72D8" w:rsidRPr="009C72D8" w:rsidRDefault="009C72D8" w:rsidP="009C72D8">
      <w:pPr>
        <w:rPr>
          <w:sz w:val="2"/>
          <w:szCs w:val="2"/>
        </w:rPr>
      </w:pPr>
    </w:p>
    <w:p w14:paraId="63DA0D5E" w14:textId="77777777" w:rsidR="009C72D8" w:rsidRPr="009C72D8" w:rsidRDefault="009C72D8" w:rsidP="009C72D8">
      <w:pPr>
        <w:rPr>
          <w:sz w:val="2"/>
          <w:szCs w:val="2"/>
        </w:rPr>
      </w:pPr>
    </w:p>
    <w:p w14:paraId="0C9B488A" w14:textId="74624BF2" w:rsidR="009C72D8" w:rsidRPr="009C72D8" w:rsidRDefault="009C72D8" w:rsidP="009C72D8">
      <w:pPr>
        <w:rPr>
          <w:sz w:val="2"/>
          <w:szCs w:val="2"/>
        </w:rPr>
      </w:pPr>
    </w:p>
    <w:p w14:paraId="2DC66B72" w14:textId="77777777" w:rsidR="009C72D8" w:rsidRPr="009C72D8" w:rsidRDefault="009C72D8" w:rsidP="009C72D8">
      <w:pPr>
        <w:rPr>
          <w:sz w:val="2"/>
          <w:szCs w:val="2"/>
        </w:rPr>
      </w:pPr>
    </w:p>
    <w:p w14:paraId="29D49E4E" w14:textId="67312142" w:rsidR="009C72D8" w:rsidRPr="009C72D8" w:rsidRDefault="009C72D8" w:rsidP="009C72D8">
      <w:pPr>
        <w:rPr>
          <w:sz w:val="2"/>
          <w:szCs w:val="2"/>
        </w:rPr>
      </w:pPr>
    </w:p>
    <w:p w14:paraId="4563F5D2" w14:textId="6F01E635" w:rsidR="009C72D8" w:rsidRPr="009C72D8" w:rsidRDefault="008137B7" w:rsidP="009C72D8">
      <w:pPr>
        <w:rPr>
          <w:sz w:val="2"/>
          <w:szCs w:val="2"/>
        </w:rPr>
      </w:pPr>
      <w:r>
        <w:rPr>
          <w:sz w:val="2"/>
          <w:szCs w:val="2"/>
        </w:rPr>
        <w:softHyphen/>
      </w:r>
    </w:p>
    <w:p w14:paraId="1ED6C021" w14:textId="0F330311" w:rsidR="009C72D8" w:rsidRPr="009C72D8" w:rsidRDefault="009C72D8" w:rsidP="009C72D8">
      <w:pPr>
        <w:rPr>
          <w:sz w:val="2"/>
          <w:szCs w:val="2"/>
        </w:rPr>
      </w:pPr>
    </w:p>
    <w:p w14:paraId="1619A197" w14:textId="2C41EAB9" w:rsidR="009C72D8" w:rsidRPr="009C72D8" w:rsidRDefault="009C72D8" w:rsidP="009C72D8">
      <w:pPr>
        <w:rPr>
          <w:sz w:val="2"/>
          <w:szCs w:val="2"/>
        </w:rPr>
      </w:pPr>
    </w:p>
    <w:p w14:paraId="19A5C417" w14:textId="77777777" w:rsidR="009C72D8" w:rsidRPr="009C72D8" w:rsidRDefault="009C72D8" w:rsidP="009C72D8">
      <w:pPr>
        <w:rPr>
          <w:sz w:val="2"/>
          <w:szCs w:val="2"/>
        </w:rPr>
      </w:pPr>
    </w:p>
    <w:p w14:paraId="16D60CE1" w14:textId="77777777" w:rsidR="009C72D8" w:rsidRPr="009C72D8" w:rsidRDefault="009C72D8" w:rsidP="009C72D8">
      <w:pPr>
        <w:rPr>
          <w:sz w:val="2"/>
          <w:szCs w:val="2"/>
        </w:rPr>
      </w:pPr>
    </w:p>
    <w:p w14:paraId="4BB8ECDF" w14:textId="77777777" w:rsidR="009C72D8" w:rsidRPr="009C72D8" w:rsidRDefault="009C72D8" w:rsidP="009C72D8">
      <w:pPr>
        <w:rPr>
          <w:sz w:val="2"/>
          <w:szCs w:val="2"/>
        </w:rPr>
      </w:pPr>
    </w:p>
    <w:p w14:paraId="6747FF74" w14:textId="77777777" w:rsidR="009C72D8" w:rsidRPr="009C72D8" w:rsidRDefault="009C72D8" w:rsidP="009C72D8">
      <w:pPr>
        <w:rPr>
          <w:sz w:val="2"/>
          <w:szCs w:val="2"/>
        </w:rPr>
      </w:pPr>
    </w:p>
    <w:p w14:paraId="72834BCD" w14:textId="77777777" w:rsidR="009C72D8" w:rsidRPr="009C72D8" w:rsidRDefault="009C72D8" w:rsidP="009C72D8">
      <w:pPr>
        <w:rPr>
          <w:sz w:val="2"/>
          <w:szCs w:val="2"/>
        </w:rPr>
      </w:pPr>
    </w:p>
    <w:p w14:paraId="40BF9CC5" w14:textId="2F29F1AD" w:rsidR="009C72D8" w:rsidRPr="009C72D8" w:rsidRDefault="009C72D8" w:rsidP="009C72D8">
      <w:pPr>
        <w:rPr>
          <w:sz w:val="2"/>
          <w:szCs w:val="2"/>
        </w:rPr>
      </w:pPr>
    </w:p>
    <w:p w14:paraId="76746CB7" w14:textId="77777777" w:rsidR="009C72D8" w:rsidRPr="009C72D8" w:rsidRDefault="009C72D8" w:rsidP="009C72D8">
      <w:pPr>
        <w:rPr>
          <w:sz w:val="2"/>
          <w:szCs w:val="2"/>
        </w:rPr>
      </w:pPr>
    </w:p>
    <w:p w14:paraId="7FC70CFA" w14:textId="77777777" w:rsidR="009C72D8" w:rsidRPr="009C72D8" w:rsidRDefault="009C72D8" w:rsidP="009C72D8">
      <w:pPr>
        <w:rPr>
          <w:sz w:val="2"/>
          <w:szCs w:val="2"/>
        </w:rPr>
      </w:pPr>
    </w:p>
    <w:p w14:paraId="374DC69D" w14:textId="77777777" w:rsidR="009C72D8" w:rsidRPr="009C72D8" w:rsidRDefault="009C72D8" w:rsidP="009C72D8">
      <w:pPr>
        <w:rPr>
          <w:sz w:val="2"/>
          <w:szCs w:val="2"/>
        </w:rPr>
      </w:pPr>
    </w:p>
    <w:p w14:paraId="6EBE5ABA" w14:textId="77777777" w:rsidR="009C72D8" w:rsidRPr="009C72D8" w:rsidRDefault="009C72D8" w:rsidP="009C72D8">
      <w:pPr>
        <w:rPr>
          <w:sz w:val="2"/>
          <w:szCs w:val="2"/>
        </w:rPr>
      </w:pPr>
    </w:p>
    <w:p w14:paraId="287AB357" w14:textId="77777777" w:rsidR="009C72D8" w:rsidRPr="009C72D8" w:rsidRDefault="009C72D8" w:rsidP="009C72D8">
      <w:pPr>
        <w:rPr>
          <w:sz w:val="2"/>
          <w:szCs w:val="2"/>
        </w:rPr>
      </w:pPr>
    </w:p>
    <w:p w14:paraId="35B51499" w14:textId="55EA7D99" w:rsidR="009C72D8" w:rsidRPr="009C72D8" w:rsidRDefault="009C72D8" w:rsidP="009C72D8">
      <w:pPr>
        <w:rPr>
          <w:sz w:val="2"/>
          <w:szCs w:val="2"/>
        </w:rPr>
      </w:pPr>
    </w:p>
    <w:p w14:paraId="0AFEFDC9" w14:textId="77777777" w:rsidR="009C72D8" w:rsidRPr="009C72D8" w:rsidRDefault="009C72D8" w:rsidP="009C72D8">
      <w:pPr>
        <w:rPr>
          <w:sz w:val="2"/>
          <w:szCs w:val="2"/>
        </w:rPr>
      </w:pPr>
    </w:p>
    <w:p w14:paraId="79B855BD" w14:textId="77777777" w:rsidR="009C72D8" w:rsidRPr="009C72D8" w:rsidRDefault="009C72D8" w:rsidP="009C72D8">
      <w:pPr>
        <w:rPr>
          <w:sz w:val="2"/>
          <w:szCs w:val="2"/>
        </w:rPr>
      </w:pPr>
    </w:p>
    <w:p w14:paraId="2D51889F" w14:textId="744060C9" w:rsidR="009C72D8" w:rsidRPr="009C72D8" w:rsidRDefault="009C72D8" w:rsidP="009C72D8">
      <w:pPr>
        <w:rPr>
          <w:sz w:val="2"/>
          <w:szCs w:val="2"/>
        </w:rPr>
      </w:pPr>
    </w:p>
    <w:p w14:paraId="264BB53C" w14:textId="7EA8D7A7" w:rsidR="009C72D8" w:rsidRPr="009C72D8" w:rsidRDefault="009C72D8" w:rsidP="009C72D8">
      <w:pPr>
        <w:rPr>
          <w:sz w:val="2"/>
          <w:szCs w:val="2"/>
        </w:rPr>
      </w:pPr>
    </w:p>
    <w:p w14:paraId="2C0B90B2" w14:textId="77777777" w:rsidR="009C72D8" w:rsidRPr="009C72D8" w:rsidRDefault="009C72D8" w:rsidP="009C72D8">
      <w:pPr>
        <w:rPr>
          <w:sz w:val="2"/>
          <w:szCs w:val="2"/>
        </w:rPr>
      </w:pPr>
    </w:p>
    <w:p w14:paraId="64CC8425" w14:textId="77777777" w:rsidR="009C72D8" w:rsidRPr="009C72D8" w:rsidRDefault="009C72D8" w:rsidP="009C72D8">
      <w:pPr>
        <w:rPr>
          <w:sz w:val="2"/>
          <w:szCs w:val="2"/>
        </w:rPr>
      </w:pPr>
    </w:p>
    <w:p w14:paraId="4DA024BA" w14:textId="679E387B" w:rsidR="009C72D8" w:rsidRPr="009C72D8" w:rsidRDefault="009C72D8" w:rsidP="009C72D8">
      <w:pPr>
        <w:rPr>
          <w:sz w:val="2"/>
          <w:szCs w:val="2"/>
        </w:rPr>
      </w:pPr>
    </w:p>
    <w:p w14:paraId="0FBC0F27" w14:textId="77777777" w:rsidR="009C72D8" w:rsidRPr="009C72D8" w:rsidRDefault="009C72D8" w:rsidP="009C72D8">
      <w:pPr>
        <w:rPr>
          <w:sz w:val="2"/>
          <w:szCs w:val="2"/>
        </w:rPr>
      </w:pPr>
    </w:p>
    <w:p w14:paraId="16249BC3" w14:textId="7CC41803" w:rsidR="009C72D8" w:rsidRPr="009C72D8" w:rsidRDefault="009C72D8" w:rsidP="009C72D8">
      <w:pPr>
        <w:rPr>
          <w:sz w:val="2"/>
          <w:szCs w:val="2"/>
        </w:rPr>
      </w:pPr>
    </w:p>
    <w:p w14:paraId="3F940F17" w14:textId="77777777" w:rsidR="009C72D8" w:rsidRPr="009C72D8" w:rsidRDefault="009C72D8" w:rsidP="009C72D8">
      <w:pPr>
        <w:rPr>
          <w:sz w:val="2"/>
          <w:szCs w:val="2"/>
        </w:rPr>
      </w:pPr>
    </w:p>
    <w:p w14:paraId="474A0AF2" w14:textId="77777777" w:rsidR="009C72D8" w:rsidRPr="009C72D8" w:rsidRDefault="009C72D8" w:rsidP="009C72D8">
      <w:pPr>
        <w:rPr>
          <w:sz w:val="2"/>
          <w:szCs w:val="2"/>
        </w:rPr>
      </w:pPr>
    </w:p>
    <w:p w14:paraId="615423F2" w14:textId="77777777" w:rsidR="009C72D8" w:rsidRPr="009C72D8" w:rsidRDefault="009C72D8" w:rsidP="009C72D8">
      <w:pPr>
        <w:rPr>
          <w:sz w:val="2"/>
          <w:szCs w:val="2"/>
        </w:rPr>
      </w:pPr>
    </w:p>
    <w:p w14:paraId="6C697F74" w14:textId="77777777" w:rsidR="009C72D8" w:rsidRPr="009C72D8" w:rsidRDefault="009C72D8" w:rsidP="009C72D8">
      <w:pPr>
        <w:rPr>
          <w:sz w:val="2"/>
          <w:szCs w:val="2"/>
        </w:rPr>
      </w:pPr>
    </w:p>
    <w:p w14:paraId="3A97CF18" w14:textId="38C8754A" w:rsidR="009C72D8" w:rsidRPr="009C72D8" w:rsidRDefault="009C72D8" w:rsidP="009C72D8">
      <w:pPr>
        <w:rPr>
          <w:sz w:val="2"/>
          <w:szCs w:val="2"/>
        </w:rPr>
      </w:pPr>
    </w:p>
    <w:p w14:paraId="67FAC5E3" w14:textId="77777777" w:rsidR="009C72D8" w:rsidRPr="009C72D8" w:rsidRDefault="009C72D8" w:rsidP="009C72D8">
      <w:pPr>
        <w:rPr>
          <w:sz w:val="2"/>
          <w:szCs w:val="2"/>
        </w:rPr>
      </w:pPr>
    </w:p>
    <w:p w14:paraId="32D61018" w14:textId="77777777" w:rsidR="009C72D8" w:rsidRPr="009C72D8" w:rsidRDefault="009C72D8" w:rsidP="009C72D8">
      <w:pPr>
        <w:rPr>
          <w:sz w:val="2"/>
          <w:szCs w:val="2"/>
        </w:rPr>
      </w:pPr>
    </w:p>
    <w:p w14:paraId="44603FD4" w14:textId="769EA3A3" w:rsidR="009C72D8" w:rsidRPr="009C72D8" w:rsidRDefault="009C72D8" w:rsidP="009C72D8">
      <w:pPr>
        <w:rPr>
          <w:sz w:val="2"/>
          <w:szCs w:val="2"/>
        </w:rPr>
      </w:pPr>
    </w:p>
    <w:p w14:paraId="59C036A9" w14:textId="5B4D1895" w:rsidR="009C72D8" w:rsidRPr="009C72D8" w:rsidRDefault="009C72D8" w:rsidP="009C72D8">
      <w:pPr>
        <w:rPr>
          <w:sz w:val="2"/>
          <w:szCs w:val="2"/>
        </w:rPr>
      </w:pPr>
    </w:p>
    <w:p w14:paraId="4CA40BE2" w14:textId="63414900" w:rsidR="009C72D8" w:rsidRPr="009C72D8" w:rsidRDefault="009C72D8" w:rsidP="009C72D8">
      <w:pPr>
        <w:rPr>
          <w:sz w:val="2"/>
          <w:szCs w:val="2"/>
        </w:rPr>
      </w:pPr>
    </w:p>
    <w:p w14:paraId="675357D3" w14:textId="77777777" w:rsidR="009C72D8" w:rsidRPr="009C72D8" w:rsidRDefault="009C72D8" w:rsidP="009C72D8">
      <w:pPr>
        <w:rPr>
          <w:sz w:val="2"/>
          <w:szCs w:val="2"/>
        </w:rPr>
      </w:pPr>
    </w:p>
    <w:p w14:paraId="295665AF" w14:textId="77777777" w:rsidR="009C72D8" w:rsidRPr="009C72D8" w:rsidRDefault="009C72D8" w:rsidP="009C72D8">
      <w:pPr>
        <w:rPr>
          <w:sz w:val="2"/>
          <w:szCs w:val="2"/>
        </w:rPr>
      </w:pPr>
    </w:p>
    <w:p w14:paraId="58B2DFCA" w14:textId="77777777" w:rsidR="009C72D8" w:rsidRPr="009C72D8" w:rsidRDefault="009C72D8" w:rsidP="009C72D8">
      <w:pPr>
        <w:rPr>
          <w:sz w:val="2"/>
          <w:szCs w:val="2"/>
        </w:rPr>
      </w:pPr>
    </w:p>
    <w:p w14:paraId="75762A7A" w14:textId="77777777" w:rsidR="009C72D8" w:rsidRPr="009C72D8" w:rsidRDefault="009C72D8" w:rsidP="009C72D8">
      <w:pPr>
        <w:rPr>
          <w:sz w:val="2"/>
          <w:szCs w:val="2"/>
        </w:rPr>
      </w:pPr>
    </w:p>
    <w:p w14:paraId="67924171" w14:textId="77777777" w:rsidR="009C72D8" w:rsidRPr="009C72D8" w:rsidRDefault="009C72D8" w:rsidP="009C72D8">
      <w:pPr>
        <w:rPr>
          <w:sz w:val="2"/>
          <w:szCs w:val="2"/>
        </w:rPr>
      </w:pPr>
    </w:p>
    <w:p w14:paraId="2DA1F50F" w14:textId="77777777" w:rsidR="009C72D8" w:rsidRPr="009C72D8" w:rsidRDefault="009C72D8" w:rsidP="009C72D8">
      <w:pPr>
        <w:rPr>
          <w:sz w:val="2"/>
          <w:szCs w:val="2"/>
        </w:rPr>
      </w:pPr>
    </w:p>
    <w:p w14:paraId="5C886F3F" w14:textId="77777777" w:rsidR="009C72D8" w:rsidRPr="009C72D8" w:rsidRDefault="009C72D8" w:rsidP="009C72D8">
      <w:pPr>
        <w:rPr>
          <w:sz w:val="2"/>
          <w:szCs w:val="2"/>
        </w:rPr>
      </w:pPr>
    </w:p>
    <w:p w14:paraId="74526E9A" w14:textId="77777777" w:rsidR="009C72D8" w:rsidRPr="009C72D8" w:rsidRDefault="009C72D8" w:rsidP="009C72D8">
      <w:pPr>
        <w:rPr>
          <w:sz w:val="2"/>
          <w:szCs w:val="2"/>
        </w:rPr>
      </w:pPr>
    </w:p>
    <w:p w14:paraId="102BD28F" w14:textId="60C14176" w:rsidR="009C72D8" w:rsidRPr="009C72D8" w:rsidRDefault="009C72D8" w:rsidP="009C72D8">
      <w:pPr>
        <w:rPr>
          <w:sz w:val="2"/>
          <w:szCs w:val="2"/>
        </w:rPr>
      </w:pPr>
    </w:p>
    <w:p w14:paraId="450881AC" w14:textId="77777777" w:rsidR="009C72D8" w:rsidRPr="009C72D8" w:rsidRDefault="009C72D8" w:rsidP="009C72D8">
      <w:pPr>
        <w:rPr>
          <w:sz w:val="2"/>
          <w:szCs w:val="2"/>
        </w:rPr>
      </w:pPr>
    </w:p>
    <w:p w14:paraId="6B7005FB" w14:textId="77777777" w:rsidR="009C72D8" w:rsidRPr="009C72D8" w:rsidRDefault="009C72D8" w:rsidP="009C72D8">
      <w:pPr>
        <w:rPr>
          <w:sz w:val="2"/>
          <w:szCs w:val="2"/>
        </w:rPr>
      </w:pPr>
    </w:p>
    <w:p w14:paraId="46D6BBB7" w14:textId="77777777" w:rsidR="009C72D8" w:rsidRPr="009C72D8" w:rsidRDefault="009C72D8" w:rsidP="009C72D8">
      <w:pPr>
        <w:rPr>
          <w:sz w:val="2"/>
          <w:szCs w:val="2"/>
        </w:rPr>
      </w:pPr>
    </w:p>
    <w:p w14:paraId="1F4D7663" w14:textId="61528FC9" w:rsidR="009C72D8" w:rsidRPr="009C72D8" w:rsidRDefault="009C72D8" w:rsidP="009C72D8">
      <w:pPr>
        <w:rPr>
          <w:sz w:val="2"/>
          <w:szCs w:val="2"/>
        </w:rPr>
      </w:pPr>
    </w:p>
    <w:p w14:paraId="580B0FBB" w14:textId="77777777" w:rsidR="009C72D8" w:rsidRPr="009C72D8" w:rsidRDefault="009C72D8" w:rsidP="009C72D8">
      <w:pPr>
        <w:rPr>
          <w:sz w:val="2"/>
          <w:szCs w:val="2"/>
        </w:rPr>
      </w:pPr>
    </w:p>
    <w:p w14:paraId="07B6B265" w14:textId="77777777" w:rsidR="009C72D8" w:rsidRPr="009C72D8" w:rsidRDefault="009C72D8" w:rsidP="009C72D8">
      <w:pPr>
        <w:rPr>
          <w:sz w:val="2"/>
          <w:szCs w:val="2"/>
        </w:rPr>
      </w:pPr>
    </w:p>
    <w:p w14:paraId="55F1EAB8" w14:textId="77777777" w:rsidR="009C72D8" w:rsidRPr="009C72D8" w:rsidRDefault="009C72D8" w:rsidP="009C72D8">
      <w:pPr>
        <w:rPr>
          <w:sz w:val="2"/>
          <w:szCs w:val="2"/>
        </w:rPr>
      </w:pPr>
    </w:p>
    <w:p w14:paraId="26E3DAF8" w14:textId="7DCFEEB6" w:rsidR="009C72D8" w:rsidRPr="009C72D8" w:rsidRDefault="009C72D8" w:rsidP="009C72D8">
      <w:pPr>
        <w:rPr>
          <w:sz w:val="2"/>
          <w:szCs w:val="2"/>
        </w:rPr>
      </w:pPr>
    </w:p>
    <w:p w14:paraId="4AFFD909" w14:textId="77777777" w:rsidR="009C72D8" w:rsidRPr="009C72D8" w:rsidRDefault="009C72D8" w:rsidP="009C72D8">
      <w:pPr>
        <w:rPr>
          <w:sz w:val="2"/>
          <w:szCs w:val="2"/>
        </w:rPr>
      </w:pPr>
    </w:p>
    <w:p w14:paraId="3A884D53" w14:textId="0359CF43" w:rsidR="009C72D8" w:rsidRPr="009C72D8" w:rsidRDefault="009C72D8" w:rsidP="009C72D8">
      <w:pPr>
        <w:rPr>
          <w:sz w:val="2"/>
          <w:szCs w:val="2"/>
        </w:rPr>
      </w:pPr>
    </w:p>
    <w:p w14:paraId="3AFF3400" w14:textId="77777777" w:rsidR="009C72D8" w:rsidRPr="009C72D8" w:rsidRDefault="009C72D8" w:rsidP="009C72D8">
      <w:pPr>
        <w:rPr>
          <w:sz w:val="2"/>
          <w:szCs w:val="2"/>
        </w:rPr>
      </w:pPr>
    </w:p>
    <w:p w14:paraId="5EA3B4D8" w14:textId="0DE21CA6" w:rsidR="009C72D8" w:rsidRPr="009C72D8" w:rsidRDefault="009C72D8" w:rsidP="009C72D8">
      <w:pPr>
        <w:rPr>
          <w:sz w:val="2"/>
          <w:szCs w:val="2"/>
        </w:rPr>
      </w:pPr>
    </w:p>
    <w:p w14:paraId="2B58A54C" w14:textId="74493F38" w:rsidR="009C72D8" w:rsidRPr="009C72D8" w:rsidRDefault="009C72D8" w:rsidP="009C72D8">
      <w:pPr>
        <w:rPr>
          <w:sz w:val="2"/>
          <w:szCs w:val="2"/>
        </w:rPr>
      </w:pPr>
    </w:p>
    <w:p w14:paraId="20BE0AF4" w14:textId="77777777" w:rsidR="009C72D8" w:rsidRPr="009C72D8" w:rsidRDefault="009C72D8" w:rsidP="009C72D8">
      <w:pPr>
        <w:rPr>
          <w:sz w:val="2"/>
          <w:szCs w:val="2"/>
        </w:rPr>
      </w:pPr>
    </w:p>
    <w:p w14:paraId="45E8E717" w14:textId="77777777" w:rsidR="009C72D8" w:rsidRPr="009C72D8" w:rsidRDefault="009C72D8" w:rsidP="009C72D8">
      <w:pPr>
        <w:rPr>
          <w:sz w:val="2"/>
          <w:szCs w:val="2"/>
        </w:rPr>
      </w:pPr>
    </w:p>
    <w:p w14:paraId="09153D55" w14:textId="77777777" w:rsidR="009C72D8" w:rsidRPr="009C72D8" w:rsidRDefault="009C72D8" w:rsidP="009C72D8">
      <w:pPr>
        <w:rPr>
          <w:sz w:val="2"/>
          <w:szCs w:val="2"/>
        </w:rPr>
      </w:pPr>
    </w:p>
    <w:p w14:paraId="0EB09296" w14:textId="77777777" w:rsidR="009C72D8" w:rsidRPr="009C72D8" w:rsidRDefault="009C72D8" w:rsidP="009C72D8">
      <w:pPr>
        <w:rPr>
          <w:sz w:val="2"/>
          <w:szCs w:val="2"/>
        </w:rPr>
      </w:pPr>
    </w:p>
    <w:p w14:paraId="00B266AD" w14:textId="77777777" w:rsidR="009C72D8" w:rsidRPr="009C72D8" w:rsidRDefault="009C72D8" w:rsidP="009C72D8">
      <w:pPr>
        <w:rPr>
          <w:sz w:val="2"/>
          <w:szCs w:val="2"/>
        </w:rPr>
      </w:pPr>
    </w:p>
    <w:p w14:paraId="10698A82" w14:textId="21678A07" w:rsidR="009C72D8" w:rsidRPr="009C72D8" w:rsidRDefault="009C72D8" w:rsidP="009C72D8">
      <w:pPr>
        <w:rPr>
          <w:sz w:val="2"/>
          <w:szCs w:val="2"/>
        </w:rPr>
      </w:pPr>
    </w:p>
    <w:p w14:paraId="01B38C53" w14:textId="5F726111" w:rsidR="009C72D8" w:rsidRPr="009C72D8" w:rsidRDefault="009C72D8" w:rsidP="009C72D8">
      <w:pPr>
        <w:rPr>
          <w:sz w:val="2"/>
          <w:szCs w:val="2"/>
        </w:rPr>
      </w:pPr>
    </w:p>
    <w:p w14:paraId="0552263D" w14:textId="6F1485C9" w:rsidR="009C72D8" w:rsidRPr="009C72D8" w:rsidRDefault="00355DB5" w:rsidP="009C72D8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663872" behindDoc="1" locked="1" layoutInCell="1" allowOverlap="1" wp14:anchorId="015D5EB1" wp14:editId="773EF803">
            <wp:simplePos x="0" y="0"/>
            <wp:positionH relativeFrom="page">
              <wp:posOffset>0</wp:posOffset>
            </wp:positionH>
            <wp:positionV relativeFrom="page">
              <wp:posOffset>7291070</wp:posOffset>
            </wp:positionV>
            <wp:extent cx="1890000" cy="1890000"/>
            <wp:effectExtent l="0" t="0" r="2540" b="254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361F46" w14:textId="1C76DEDA" w:rsidR="009C72D8" w:rsidRPr="009C72D8" w:rsidRDefault="009C72D8" w:rsidP="009C72D8">
      <w:pPr>
        <w:rPr>
          <w:sz w:val="2"/>
          <w:szCs w:val="2"/>
        </w:rPr>
      </w:pPr>
    </w:p>
    <w:p w14:paraId="6A4C87A7" w14:textId="77777777" w:rsidR="009C72D8" w:rsidRPr="009C72D8" w:rsidRDefault="009C72D8" w:rsidP="009C72D8">
      <w:pPr>
        <w:rPr>
          <w:sz w:val="2"/>
          <w:szCs w:val="2"/>
        </w:rPr>
      </w:pPr>
    </w:p>
    <w:p w14:paraId="4916E70A" w14:textId="77777777" w:rsidR="009C72D8" w:rsidRPr="009C72D8" w:rsidRDefault="009C72D8" w:rsidP="009C72D8">
      <w:pPr>
        <w:rPr>
          <w:sz w:val="2"/>
          <w:szCs w:val="2"/>
        </w:rPr>
      </w:pPr>
    </w:p>
    <w:p w14:paraId="3736AEEE" w14:textId="77777777" w:rsidR="009C72D8" w:rsidRPr="009C72D8" w:rsidRDefault="009C72D8" w:rsidP="009C72D8">
      <w:pPr>
        <w:rPr>
          <w:sz w:val="2"/>
          <w:szCs w:val="2"/>
        </w:rPr>
      </w:pPr>
    </w:p>
    <w:p w14:paraId="36A9F0B1" w14:textId="77777777" w:rsidR="009C72D8" w:rsidRPr="009C72D8" w:rsidRDefault="009C72D8" w:rsidP="009C72D8">
      <w:pPr>
        <w:rPr>
          <w:sz w:val="2"/>
          <w:szCs w:val="2"/>
        </w:rPr>
      </w:pPr>
    </w:p>
    <w:p w14:paraId="42D02028" w14:textId="77777777" w:rsidR="009C72D8" w:rsidRPr="009C72D8" w:rsidRDefault="009C72D8" w:rsidP="009C72D8">
      <w:pPr>
        <w:rPr>
          <w:sz w:val="2"/>
          <w:szCs w:val="2"/>
        </w:rPr>
      </w:pPr>
    </w:p>
    <w:p w14:paraId="373B26A5" w14:textId="77777777" w:rsidR="009C72D8" w:rsidRPr="009C72D8" w:rsidRDefault="009C72D8" w:rsidP="009C72D8">
      <w:pPr>
        <w:rPr>
          <w:sz w:val="2"/>
          <w:szCs w:val="2"/>
        </w:rPr>
      </w:pPr>
    </w:p>
    <w:p w14:paraId="6DDA2A8F" w14:textId="77777777" w:rsidR="009C72D8" w:rsidRPr="009C72D8" w:rsidRDefault="009C72D8" w:rsidP="009C72D8">
      <w:pPr>
        <w:rPr>
          <w:sz w:val="2"/>
          <w:szCs w:val="2"/>
        </w:rPr>
      </w:pPr>
    </w:p>
    <w:p w14:paraId="38586F62" w14:textId="04C0D87A" w:rsidR="009C72D8" w:rsidRPr="009C72D8" w:rsidRDefault="00355DB5" w:rsidP="009C72D8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664896" behindDoc="1" locked="1" layoutInCell="1" allowOverlap="1" wp14:anchorId="58B1A0EF" wp14:editId="45BD8C27">
            <wp:simplePos x="0" y="0"/>
            <wp:positionH relativeFrom="page">
              <wp:posOffset>1890395</wp:posOffset>
            </wp:positionH>
            <wp:positionV relativeFrom="page">
              <wp:posOffset>7291070</wp:posOffset>
            </wp:positionV>
            <wp:extent cx="1890000" cy="1890000"/>
            <wp:effectExtent l="0" t="0" r="2540" b="254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"/>
          <w:szCs w:val="2"/>
        </w:rPr>
        <w:drawing>
          <wp:anchor distT="0" distB="0" distL="114300" distR="114300" simplePos="0" relativeHeight="251665920" behindDoc="1" locked="1" layoutInCell="1" allowOverlap="1" wp14:anchorId="7CA14933" wp14:editId="13B69C8C">
            <wp:simplePos x="0" y="0"/>
            <wp:positionH relativeFrom="page">
              <wp:posOffset>3780790</wp:posOffset>
            </wp:positionH>
            <wp:positionV relativeFrom="page">
              <wp:posOffset>7291070</wp:posOffset>
            </wp:positionV>
            <wp:extent cx="1890000" cy="1890000"/>
            <wp:effectExtent l="0" t="0" r="2540" b="254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"/>
          <w:szCs w:val="2"/>
        </w:rPr>
        <w:drawing>
          <wp:anchor distT="0" distB="0" distL="114300" distR="114300" simplePos="0" relativeHeight="251666944" behindDoc="1" locked="1" layoutInCell="1" allowOverlap="1" wp14:anchorId="753D81CE" wp14:editId="5FA05B4F">
            <wp:simplePos x="0" y="0"/>
            <wp:positionH relativeFrom="page">
              <wp:posOffset>5670550</wp:posOffset>
            </wp:positionH>
            <wp:positionV relativeFrom="page">
              <wp:posOffset>7291070</wp:posOffset>
            </wp:positionV>
            <wp:extent cx="1890000" cy="1890000"/>
            <wp:effectExtent l="0" t="0" r="2540" b="254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98C97" w14:textId="504388D8" w:rsidR="009C72D8" w:rsidRPr="009C72D8" w:rsidRDefault="009C72D8" w:rsidP="009C72D8">
      <w:pPr>
        <w:rPr>
          <w:sz w:val="2"/>
          <w:szCs w:val="2"/>
        </w:rPr>
      </w:pPr>
    </w:p>
    <w:p w14:paraId="6D622202" w14:textId="77777777" w:rsidR="009C72D8" w:rsidRPr="009C72D8" w:rsidRDefault="009C72D8" w:rsidP="009C72D8">
      <w:pPr>
        <w:rPr>
          <w:sz w:val="2"/>
          <w:szCs w:val="2"/>
        </w:rPr>
      </w:pPr>
    </w:p>
    <w:p w14:paraId="18D04887" w14:textId="77777777" w:rsidR="009C72D8" w:rsidRPr="009C72D8" w:rsidRDefault="009C72D8" w:rsidP="009C72D8">
      <w:pPr>
        <w:rPr>
          <w:sz w:val="2"/>
          <w:szCs w:val="2"/>
        </w:rPr>
      </w:pPr>
    </w:p>
    <w:p w14:paraId="5371CE99" w14:textId="77777777" w:rsidR="009C72D8" w:rsidRPr="009C72D8" w:rsidRDefault="009C72D8" w:rsidP="009C72D8">
      <w:pPr>
        <w:rPr>
          <w:sz w:val="2"/>
          <w:szCs w:val="2"/>
        </w:rPr>
      </w:pPr>
    </w:p>
    <w:p w14:paraId="0344DC55" w14:textId="77777777" w:rsidR="009C72D8" w:rsidRPr="009C72D8" w:rsidRDefault="009C72D8" w:rsidP="009C72D8">
      <w:pPr>
        <w:rPr>
          <w:sz w:val="2"/>
          <w:szCs w:val="2"/>
        </w:rPr>
      </w:pPr>
    </w:p>
    <w:p w14:paraId="43C89401" w14:textId="77777777" w:rsidR="009C72D8" w:rsidRPr="009C72D8" w:rsidRDefault="009C72D8" w:rsidP="009C72D8">
      <w:pPr>
        <w:rPr>
          <w:sz w:val="2"/>
          <w:szCs w:val="2"/>
        </w:rPr>
      </w:pPr>
    </w:p>
    <w:p w14:paraId="14378F74" w14:textId="77777777" w:rsidR="009C72D8" w:rsidRPr="009C72D8" w:rsidRDefault="009C72D8" w:rsidP="009C72D8">
      <w:pPr>
        <w:rPr>
          <w:sz w:val="2"/>
          <w:szCs w:val="2"/>
        </w:rPr>
      </w:pPr>
    </w:p>
    <w:p w14:paraId="02FAA036" w14:textId="77777777" w:rsidR="009C72D8" w:rsidRPr="009C72D8" w:rsidRDefault="009C72D8" w:rsidP="009C72D8">
      <w:pPr>
        <w:rPr>
          <w:sz w:val="2"/>
          <w:szCs w:val="2"/>
        </w:rPr>
      </w:pPr>
    </w:p>
    <w:p w14:paraId="4752D1B3" w14:textId="77777777" w:rsidR="009C72D8" w:rsidRPr="009C72D8" w:rsidRDefault="009C72D8" w:rsidP="009C72D8">
      <w:pPr>
        <w:rPr>
          <w:sz w:val="2"/>
          <w:szCs w:val="2"/>
        </w:rPr>
      </w:pPr>
    </w:p>
    <w:p w14:paraId="6DB23F7E" w14:textId="77777777" w:rsidR="009C72D8" w:rsidRPr="009C72D8" w:rsidRDefault="009C72D8" w:rsidP="009C72D8">
      <w:pPr>
        <w:rPr>
          <w:sz w:val="2"/>
          <w:szCs w:val="2"/>
        </w:rPr>
      </w:pPr>
    </w:p>
    <w:p w14:paraId="6A2DCD61" w14:textId="77777777" w:rsidR="009C72D8" w:rsidRPr="009C72D8" w:rsidRDefault="009C72D8" w:rsidP="009C72D8">
      <w:pPr>
        <w:rPr>
          <w:sz w:val="2"/>
          <w:szCs w:val="2"/>
        </w:rPr>
      </w:pPr>
    </w:p>
    <w:p w14:paraId="26CA1404" w14:textId="77777777" w:rsidR="009C72D8" w:rsidRPr="009C72D8" w:rsidRDefault="009C72D8" w:rsidP="009C72D8">
      <w:pPr>
        <w:rPr>
          <w:sz w:val="2"/>
          <w:szCs w:val="2"/>
        </w:rPr>
      </w:pPr>
    </w:p>
    <w:p w14:paraId="7D0DA5D9" w14:textId="7B51197D" w:rsidR="009C72D8" w:rsidRPr="009C72D8" w:rsidRDefault="009C72D8" w:rsidP="009C72D8">
      <w:pPr>
        <w:rPr>
          <w:sz w:val="2"/>
          <w:szCs w:val="2"/>
        </w:rPr>
      </w:pPr>
    </w:p>
    <w:p w14:paraId="1AF6BC58" w14:textId="77777777" w:rsidR="009C72D8" w:rsidRPr="009C72D8" w:rsidRDefault="009C72D8" w:rsidP="009C72D8">
      <w:pPr>
        <w:rPr>
          <w:sz w:val="2"/>
          <w:szCs w:val="2"/>
        </w:rPr>
      </w:pPr>
    </w:p>
    <w:p w14:paraId="676EAF89" w14:textId="77777777" w:rsidR="009C72D8" w:rsidRPr="009C72D8" w:rsidRDefault="009C72D8" w:rsidP="009C72D8">
      <w:pPr>
        <w:rPr>
          <w:sz w:val="2"/>
          <w:szCs w:val="2"/>
        </w:rPr>
      </w:pPr>
    </w:p>
    <w:p w14:paraId="6C7C4B89" w14:textId="77777777" w:rsidR="009C72D8" w:rsidRPr="009C72D8" w:rsidRDefault="009C72D8" w:rsidP="009C72D8">
      <w:pPr>
        <w:rPr>
          <w:sz w:val="2"/>
          <w:szCs w:val="2"/>
        </w:rPr>
      </w:pPr>
    </w:p>
    <w:p w14:paraId="531B95C3" w14:textId="77777777" w:rsidR="009C72D8" w:rsidRPr="009C72D8" w:rsidRDefault="009C72D8" w:rsidP="009C72D8">
      <w:pPr>
        <w:rPr>
          <w:sz w:val="2"/>
          <w:szCs w:val="2"/>
        </w:rPr>
      </w:pPr>
    </w:p>
    <w:p w14:paraId="02345B55" w14:textId="48A3724B" w:rsidR="009C72D8" w:rsidRPr="009C72D8" w:rsidRDefault="009C72D8" w:rsidP="009C72D8">
      <w:pPr>
        <w:rPr>
          <w:sz w:val="2"/>
          <w:szCs w:val="2"/>
        </w:rPr>
      </w:pPr>
    </w:p>
    <w:p w14:paraId="02A147F6" w14:textId="41731423" w:rsidR="009C72D8" w:rsidRPr="009C72D8" w:rsidRDefault="009C72D8" w:rsidP="009C72D8">
      <w:pPr>
        <w:rPr>
          <w:sz w:val="2"/>
          <w:szCs w:val="2"/>
        </w:rPr>
      </w:pPr>
    </w:p>
    <w:p w14:paraId="6FA08169" w14:textId="77777777" w:rsidR="009C72D8" w:rsidRPr="009C72D8" w:rsidRDefault="009C72D8" w:rsidP="009C72D8">
      <w:pPr>
        <w:rPr>
          <w:sz w:val="2"/>
          <w:szCs w:val="2"/>
        </w:rPr>
      </w:pPr>
    </w:p>
    <w:p w14:paraId="1C0502EA" w14:textId="77777777" w:rsidR="009C72D8" w:rsidRPr="009C72D8" w:rsidRDefault="009C72D8" w:rsidP="009C72D8">
      <w:pPr>
        <w:rPr>
          <w:sz w:val="2"/>
          <w:szCs w:val="2"/>
        </w:rPr>
      </w:pPr>
    </w:p>
    <w:p w14:paraId="4292B160" w14:textId="77777777" w:rsidR="009C72D8" w:rsidRPr="009C72D8" w:rsidRDefault="009C72D8" w:rsidP="009C72D8">
      <w:pPr>
        <w:rPr>
          <w:sz w:val="2"/>
          <w:szCs w:val="2"/>
        </w:rPr>
      </w:pPr>
    </w:p>
    <w:p w14:paraId="1EFA4CBA" w14:textId="16245F08" w:rsidR="009C72D8" w:rsidRPr="009C72D8" w:rsidRDefault="009C72D8" w:rsidP="009C72D8">
      <w:pPr>
        <w:rPr>
          <w:sz w:val="2"/>
          <w:szCs w:val="2"/>
        </w:rPr>
      </w:pPr>
    </w:p>
    <w:p w14:paraId="4EE3B52B" w14:textId="4C73F2FF" w:rsidR="009C72D8" w:rsidRPr="009C72D8" w:rsidRDefault="009C72D8" w:rsidP="009C72D8">
      <w:pPr>
        <w:rPr>
          <w:sz w:val="2"/>
          <w:szCs w:val="2"/>
        </w:rPr>
      </w:pPr>
    </w:p>
    <w:p w14:paraId="691F8058" w14:textId="4325752A" w:rsidR="009C72D8" w:rsidRPr="009C72D8" w:rsidRDefault="009C72D8" w:rsidP="009C72D8">
      <w:pPr>
        <w:rPr>
          <w:sz w:val="2"/>
          <w:szCs w:val="2"/>
        </w:rPr>
      </w:pPr>
    </w:p>
    <w:p w14:paraId="1F79F61C" w14:textId="77777777" w:rsidR="009C72D8" w:rsidRPr="009C72D8" w:rsidRDefault="009C72D8" w:rsidP="009C72D8">
      <w:pPr>
        <w:rPr>
          <w:sz w:val="2"/>
          <w:szCs w:val="2"/>
        </w:rPr>
      </w:pPr>
    </w:p>
    <w:p w14:paraId="413EDF98" w14:textId="1AB3CFBC" w:rsidR="009C72D8" w:rsidRPr="009C72D8" w:rsidRDefault="009C72D8" w:rsidP="009C72D8">
      <w:pPr>
        <w:rPr>
          <w:sz w:val="2"/>
          <w:szCs w:val="2"/>
        </w:rPr>
      </w:pPr>
    </w:p>
    <w:p w14:paraId="44AD7EBA" w14:textId="77777777" w:rsidR="009C72D8" w:rsidRPr="009C72D8" w:rsidRDefault="009C72D8" w:rsidP="009C72D8">
      <w:pPr>
        <w:rPr>
          <w:sz w:val="2"/>
          <w:szCs w:val="2"/>
        </w:rPr>
      </w:pPr>
    </w:p>
    <w:p w14:paraId="0A171FC0" w14:textId="5893E71B" w:rsidR="009C72D8" w:rsidRPr="009C72D8" w:rsidRDefault="009C72D8" w:rsidP="009C72D8">
      <w:pPr>
        <w:rPr>
          <w:sz w:val="2"/>
          <w:szCs w:val="2"/>
        </w:rPr>
      </w:pPr>
    </w:p>
    <w:p w14:paraId="3F0D1B6B" w14:textId="09BE67B5" w:rsidR="009C72D8" w:rsidRPr="009C72D8" w:rsidRDefault="009C72D8" w:rsidP="009C72D8">
      <w:pPr>
        <w:rPr>
          <w:sz w:val="2"/>
          <w:szCs w:val="2"/>
        </w:rPr>
      </w:pPr>
    </w:p>
    <w:p w14:paraId="0EA284DD" w14:textId="3405F04B" w:rsidR="009C72D8" w:rsidRPr="009C72D8" w:rsidRDefault="009C72D8" w:rsidP="009C72D8">
      <w:pPr>
        <w:rPr>
          <w:sz w:val="2"/>
          <w:szCs w:val="2"/>
        </w:rPr>
      </w:pPr>
    </w:p>
    <w:p w14:paraId="4085F19C" w14:textId="77777777" w:rsidR="009C72D8" w:rsidRPr="009C72D8" w:rsidRDefault="009C72D8" w:rsidP="009C72D8">
      <w:pPr>
        <w:rPr>
          <w:sz w:val="2"/>
          <w:szCs w:val="2"/>
        </w:rPr>
      </w:pPr>
    </w:p>
    <w:p w14:paraId="340AF21B" w14:textId="77777777" w:rsidR="009C72D8" w:rsidRPr="009C72D8" w:rsidRDefault="009C72D8" w:rsidP="009C72D8">
      <w:pPr>
        <w:rPr>
          <w:sz w:val="2"/>
          <w:szCs w:val="2"/>
        </w:rPr>
      </w:pPr>
    </w:p>
    <w:p w14:paraId="70E7EC37" w14:textId="77777777" w:rsidR="009C72D8" w:rsidRPr="009C72D8" w:rsidRDefault="009C72D8" w:rsidP="009C72D8">
      <w:pPr>
        <w:rPr>
          <w:sz w:val="2"/>
          <w:szCs w:val="2"/>
        </w:rPr>
      </w:pPr>
    </w:p>
    <w:p w14:paraId="0C596E91" w14:textId="77777777" w:rsidR="009C72D8" w:rsidRPr="009C72D8" w:rsidRDefault="009C72D8" w:rsidP="009C72D8">
      <w:pPr>
        <w:rPr>
          <w:sz w:val="2"/>
          <w:szCs w:val="2"/>
        </w:rPr>
      </w:pPr>
    </w:p>
    <w:p w14:paraId="5D13E0D0" w14:textId="77777777" w:rsidR="009C72D8" w:rsidRPr="009C72D8" w:rsidRDefault="009C72D8" w:rsidP="009C72D8">
      <w:pPr>
        <w:rPr>
          <w:sz w:val="2"/>
          <w:szCs w:val="2"/>
        </w:rPr>
      </w:pPr>
    </w:p>
    <w:p w14:paraId="667673B2" w14:textId="1A75F9EE" w:rsidR="009C72D8" w:rsidRPr="009C72D8" w:rsidRDefault="009C72D8" w:rsidP="009C72D8">
      <w:pPr>
        <w:rPr>
          <w:sz w:val="2"/>
          <w:szCs w:val="2"/>
        </w:rPr>
      </w:pPr>
    </w:p>
    <w:p w14:paraId="0D8E4E44" w14:textId="526BB0B8" w:rsidR="009C72D8" w:rsidRPr="009C72D8" w:rsidRDefault="009C72D8" w:rsidP="009C72D8">
      <w:pPr>
        <w:rPr>
          <w:sz w:val="2"/>
          <w:szCs w:val="2"/>
        </w:rPr>
      </w:pPr>
    </w:p>
    <w:p w14:paraId="3EE6E460" w14:textId="77777777" w:rsidR="009C72D8" w:rsidRPr="009C72D8" w:rsidRDefault="009C72D8" w:rsidP="009C72D8">
      <w:pPr>
        <w:rPr>
          <w:sz w:val="2"/>
          <w:szCs w:val="2"/>
        </w:rPr>
      </w:pPr>
    </w:p>
    <w:p w14:paraId="729B04C8" w14:textId="6C9DF720" w:rsidR="009C72D8" w:rsidRPr="009C72D8" w:rsidRDefault="009C72D8" w:rsidP="009C72D8">
      <w:pPr>
        <w:rPr>
          <w:sz w:val="2"/>
          <w:szCs w:val="2"/>
        </w:rPr>
      </w:pPr>
    </w:p>
    <w:p w14:paraId="430AB3D7" w14:textId="334BFFF1" w:rsidR="009C72D8" w:rsidRPr="009C72D8" w:rsidRDefault="009C72D8" w:rsidP="009C72D8">
      <w:pPr>
        <w:rPr>
          <w:sz w:val="2"/>
          <w:szCs w:val="2"/>
        </w:rPr>
      </w:pPr>
    </w:p>
    <w:p w14:paraId="41FCE994" w14:textId="6B894D21" w:rsidR="009C72D8" w:rsidRPr="009C72D8" w:rsidRDefault="009C72D8" w:rsidP="009C72D8">
      <w:pPr>
        <w:rPr>
          <w:sz w:val="2"/>
          <w:szCs w:val="2"/>
        </w:rPr>
      </w:pPr>
    </w:p>
    <w:p w14:paraId="06887E9E" w14:textId="77777777" w:rsidR="009C72D8" w:rsidRPr="009C72D8" w:rsidRDefault="009C72D8" w:rsidP="009C72D8">
      <w:pPr>
        <w:rPr>
          <w:sz w:val="2"/>
          <w:szCs w:val="2"/>
        </w:rPr>
      </w:pPr>
    </w:p>
    <w:p w14:paraId="449CDF25" w14:textId="77777777" w:rsidR="009C72D8" w:rsidRPr="009C72D8" w:rsidRDefault="009C72D8" w:rsidP="009C72D8">
      <w:pPr>
        <w:rPr>
          <w:sz w:val="2"/>
          <w:szCs w:val="2"/>
        </w:rPr>
      </w:pPr>
    </w:p>
    <w:p w14:paraId="3AD4D7E0" w14:textId="527EE5FE" w:rsidR="009C72D8" w:rsidRPr="009C72D8" w:rsidRDefault="009C72D8" w:rsidP="009C72D8">
      <w:pPr>
        <w:rPr>
          <w:sz w:val="2"/>
          <w:szCs w:val="2"/>
        </w:rPr>
      </w:pPr>
    </w:p>
    <w:p w14:paraId="1997F595" w14:textId="7F1DC92B" w:rsidR="009C72D8" w:rsidRPr="009C72D8" w:rsidRDefault="009C72D8" w:rsidP="009C72D8">
      <w:pPr>
        <w:rPr>
          <w:sz w:val="2"/>
          <w:szCs w:val="2"/>
        </w:rPr>
      </w:pPr>
    </w:p>
    <w:p w14:paraId="3C4BDD2A" w14:textId="77777777" w:rsidR="009C72D8" w:rsidRPr="009C72D8" w:rsidRDefault="009C72D8" w:rsidP="009C72D8">
      <w:pPr>
        <w:rPr>
          <w:sz w:val="2"/>
          <w:szCs w:val="2"/>
        </w:rPr>
      </w:pPr>
    </w:p>
    <w:p w14:paraId="0309201B" w14:textId="39D1C542" w:rsidR="009C72D8" w:rsidRPr="009C72D8" w:rsidRDefault="009C72D8" w:rsidP="009C72D8">
      <w:pPr>
        <w:rPr>
          <w:sz w:val="2"/>
          <w:szCs w:val="2"/>
        </w:rPr>
      </w:pPr>
    </w:p>
    <w:p w14:paraId="6B908259" w14:textId="55A0AD6E" w:rsidR="009C72D8" w:rsidRPr="009C72D8" w:rsidRDefault="009C72D8" w:rsidP="009C72D8">
      <w:pPr>
        <w:rPr>
          <w:sz w:val="2"/>
          <w:szCs w:val="2"/>
        </w:rPr>
      </w:pPr>
    </w:p>
    <w:p w14:paraId="7A717CEE" w14:textId="65B295B7" w:rsidR="009C72D8" w:rsidRPr="009C72D8" w:rsidRDefault="009C72D8" w:rsidP="009C72D8">
      <w:pPr>
        <w:rPr>
          <w:sz w:val="2"/>
          <w:szCs w:val="2"/>
        </w:rPr>
      </w:pPr>
    </w:p>
    <w:p w14:paraId="24B389B6" w14:textId="4CB8C4B3" w:rsidR="009C72D8" w:rsidRPr="009C72D8" w:rsidRDefault="009C72D8" w:rsidP="009C72D8">
      <w:pPr>
        <w:rPr>
          <w:sz w:val="2"/>
          <w:szCs w:val="2"/>
        </w:rPr>
      </w:pPr>
    </w:p>
    <w:p w14:paraId="7E61005E" w14:textId="53259875" w:rsidR="009C72D8" w:rsidRPr="009C72D8" w:rsidRDefault="009C72D8" w:rsidP="009C72D8">
      <w:pPr>
        <w:rPr>
          <w:sz w:val="2"/>
          <w:szCs w:val="2"/>
        </w:rPr>
      </w:pPr>
    </w:p>
    <w:p w14:paraId="4E47A47F" w14:textId="77777777" w:rsidR="009C72D8" w:rsidRPr="009C72D8" w:rsidRDefault="009C72D8" w:rsidP="009C72D8">
      <w:pPr>
        <w:rPr>
          <w:sz w:val="2"/>
          <w:szCs w:val="2"/>
        </w:rPr>
      </w:pPr>
    </w:p>
    <w:p w14:paraId="685E1F88" w14:textId="17AD4BD5" w:rsidR="009C72D8" w:rsidRPr="009C72D8" w:rsidRDefault="009C72D8" w:rsidP="009C72D8">
      <w:pPr>
        <w:rPr>
          <w:sz w:val="2"/>
          <w:szCs w:val="2"/>
        </w:rPr>
      </w:pPr>
    </w:p>
    <w:p w14:paraId="78D2F918" w14:textId="640E29F3" w:rsidR="009C72D8" w:rsidRPr="009C72D8" w:rsidRDefault="009C72D8" w:rsidP="009C72D8">
      <w:pPr>
        <w:rPr>
          <w:sz w:val="2"/>
          <w:szCs w:val="2"/>
        </w:rPr>
      </w:pPr>
    </w:p>
    <w:p w14:paraId="4AC3C531" w14:textId="422F9B86" w:rsidR="009C72D8" w:rsidRPr="009C72D8" w:rsidRDefault="009C72D8" w:rsidP="009C72D8">
      <w:pPr>
        <w:rPr>
          <w:sz w:val="2"/>
          <w:szCs w:val="2"/>
        </w:rPr>
      </w:pPr>
    </w:p>
    <w:p w14:paraId="2801BE16" w14:textId="460ECA27" w:rsidR="009C72D8" w:rsidRPr="009C72D8" w:rsidRDefault="009C72D8" w:rsidP="009C72D8">
      <w:pPr>
        <w:rPr>
          <w:sz w:val="2"/>
          <w:szCs w:val="2"/>
        </w:rPr>
      </w:pPr>
    </w:p>
    <w:p w14:paraId="4A4BFAA1" w14:textId="77777777" w:rsidR="009C72D8" w:rsidRPr="009C72D8" w:rsidRDefault="009C72D8" w:rsidP="009C72D8">
      <w:pPr>
        <w:rPr>
          <w:sz w:val="2"/>
          <w:szCs w:val="2"/>
        </w:rPr>
      </w:pPr>
    </w:p>
    <w:p w14:paraId="66C0F0FD" w14:textId="77777777" w:rsidR="009C72D8" w:rsidRPr="009C72D8" w:rsidRDefault="009C72D8" w:rsidP="009C72D8">
      <w:pPr>
        <w:rPr>
          <w:sz w:val="2"/>
          <w:szCs w:val="2"/>
        </w:rPr>
      </w:pPr>
    </w:p>
    <w:p w14:paraId="37CDD52B" w14:textId="77777777" w:rsidR="009C72D8" w:rsidRPr="009C72D8" w:rsidRDefault="009C72D8" w:rsidP="009C72D8">
      <w:pPr>
        <w:rPr>
          <w:sz w:val="2"/>
          <w:szCs w:val="2"/>
        </w:rPr>
      </w:pPr>
    </w:p>
    <w:p w14:paraId="7E84EF07" w14:textId="78646B2E" w:rsidR="009C72D8" w:rsidRPr="009C72D8" w:rsidRDefault="009C72D8" w:rsidP="009C72D8">
      <w:pPr>
        <w:rPr>
          <w:sz w:val="2"/>
          <w:szCs w:val="2"/>
        </w:rPr>
      </w:pPr>
    </w:p>
    <w:p w14:paraId="52E3DCDB" w14:textId="77777777" w:rsidR="009C72D8" w:rsidRPr="009C72D8" w:rsidRDefault="009C72D8" w:rsidP="009C72D8">
      <w:pPr>
        <w:rPr>
          <w:sz w:val="2"/>
          <w:szCs w:val="2"/>
        </w:rPr>
      </w:pPr>
    </w:p>
    <w:p w14:paraId="3374A0B8" w14:textId="77777777" w:rsidR="009C72D8" w:rsidRPr="009C72D8" w:rsidRDefault="009C72D8" w:rsidP="009C72D8">
      <w:pPr>
        <w:rPr>
          <w:sz w:val="2"/>
          <w:szCs w:val="2"/>
        </w:rPr>
      </w:pPr>
    </w:p>
    <w:p w14:paraId="5A3F3F5B" w14:textId="77777777" w:rsidR="009C72D8" w:rsidRPr="009C72D8" w:rsidRDefault="009C72D8" w:rsidP="009C72D8">
      <w:pPr>
        <w:rPr>
          <w:sz w:val="2"/>
          <w:szCs w:val="2"/>
        </w:rPr>
      </w:pPr>
    </w:p>
    <w:p w14:paraId="72E2CF62" w14:textId="77777777" w:rsidR="009C72D8" w:rsidRPr="009C72D8" w:rsidRDefault="009C72D8" w:rsidP="009C72D8">
      <w:pPr>
        <w:rPr>
          <w:sz w:val="2"/>
          <w:szCs w:val="2"/>
        </w:rPr>
      </w:pPr>
    </w:p>
    <w:p w14:paraId="284CA850" w14:textId="77777777" w:rsidR="009C72D8" w:rsidRPr="009C72D8" w:rsidRDefault="009C72D8" w:rsidP="009C72D8">
      <w:pPr>
        <w:rPr>
          <w:sz w:val="2"/>
          <w:szCs w:val="2"/>
        </w:rPr>
      </w:pPr>
    </w:p>
    <w:p w14:paraId="32600413" w14:textId="0F85EACC" w:rsidR="009C72D8" w:rsidRPr="009C72D8" w:rsidRDefault="009C72D8" w:rsidP="009C72D8">
      <w:pPr>
        <w:rPr>
          <w:sz w:val="2"/>
          <w:szCs w:val="2"/>
        </w:rPr>
      </w:pPr>
    </w:p>
    <w:p w14:paraId="2FAEA38F" w14:textId="77777777" w:rsidR="009C72D8" w:rsidRPr="009C72D8" w:rsidRDefault="009C72D8" w:rsidP="009C72D8">
      <w:pPr>
        <w:rPr>
          <w:sz w:val="2"/>
          <w:szCs w:val="2"/>
        </w:rPr>
      </w:pPr>
    </w:p>
    <w:p w14:paraId="08AF1C48" w14:textId="77777777" w:rsidR="009C72D8" w:rsidRPr="009C72D8" w:rsidRDefault="009C72D8" w:rsidP="009C72D8">
      <w:pPr>
        <w:rPr>
          <w:sz w:val="2"/>
          <w:szCs w:val="2"/>
        </w:rPr>
      </w:pPr>
    </w:p>
    <w:p w14:paraId="6E5E66C2" w14:textId="77777777" w:rsidR="009C72D8" w:rsidRPr="009C72D8" w:rsidRDefault="009C72D8" w:rsidP="009C72D8">
      <w:pPr>
        <w:rPr>
          <w:sz w:val="2"/>
          <w:szCs w:val="2"/>
        </w:rPr>
      </w:pPr>
    </w:p>
    <w:p w14:paraId="2C003F87" w14:textId="77777777" w:rsidR="009C72D8" w:rsidRPr="009C72D8" w:rsidRDefault="009C72D8" w:rsidP="009C72D8">
      <w:pPr>
        <w:rPr>
          <w:sz w:val="2"/>
          <w:szCs w:val="2"/>
        </w:rPr>
      </w:pPr>
    </w:p>
    <w:p w14:paraId="18E86168" w14:textId="77777777" w:rsidR="009C72D8" w:rsidRPr="009C72D8" w:rsidRDefault="009C72D8" w:rsidP="009C72D8">
      <w:pPr>
        <w:rPr>
          <w:sz w:val="2"/>
          <w:szCs w:val="2"/>
        </w:rPr>
      </w:pPr>
    </w:p>
    <w:p w14:paraId="28CACF88" w14:textId="77777777" w:rsidR="009C72D8" w:rsidRPr="009C72D8" w:rsidRDefault="009C72D8" w:rsidP="009C72D8">
      <w:pPr>
        <w:rPr>
          <w:sz w:val="2"/>
          <w:szCs w:val="2"/>
        </w:rPr>
      </w:pPr>
    </w:p>
    <w:p w14:paraId="163CAC9B" w14:textId="77777777" w:rsidR="009C72D8" w:rsidRPr="009C72D8" w:rsidRDefault="009C72D8" w:rsidP="009C72D8">
      <w:pPr>
        <w:rPr>
          <w:sz w:val="2"/>
          <w:szCs w:val="2"/>
        </w:rPr>
      </w:pPr>
    </w:p>
    <w:p w14:paraId="64B10B66" w14:textId="77777777" w:rsidR="009C72D8" w:rsidRPr="009C72D8" w:rsidRDefault="009C72D8" w:rsidP="009C72D8">
      <w:pPr>
        <w:rPr>
          <w:sz w:val="2"/>
          <w:szCs w:val="2"/>
        </w:rPr>
      </w:pPr>
    </w:p>
    <w:p w14:paraId="1F87C6D5" w14:textId="77777777" w:rsidR="009C72D8" w:rsidRPr="009C72D8" w:rsidRDefault="009C72D8" w:rsidP="009C72D8">
      <w:pPr>
        <w:rPr>
          <w:sz w:val="2"/>
          <w:szCs w:val="2"/>
        </w:rPr>
      </w:pPr>
    </w:p>
    <w:p w14:paraId="562BD65D" w14:textId="4CC2A193" w:rsidR="009C72D8" w:rsidRPr="009C72D8" w:rsidRDefault="009C72D8" w:rsidP="009C72D8">
      <w:pPr>
        <w:rPr>
          <w:sz w:val="2"/>
          <w:szCs w:val="2"/>
        </w:rPr>
      </w:pPr>
    </w:p>
    <w:p w14:paraId="1D5E13F4" w14:textId="77777777" w:rsidR="009C72D8" w:rsidRPr="009C72D8" w:rsidRDefault="009C72D8" w:rsidP="009C72D8">
      <w:pPr>
        <w:rPr>
          <w:sz w:val="2"/>
          <w:szCs w:val="2"/>
        </w:rPr>
      </w:pPr>
    </w:p>
    <w:p w14:paraId="7F8AC62F" w14:textId="77777777" w:rsidR="009C72D8" w:rsidRPr="009C72D8" w:rsidRDefault="009C72D8" w:rsidP="009C72D8">
      <w:pPr>
        <w:rPr>
          <w:sz w:val="2"/>
          <w:szCs w:val="2"/>
        </w:rPr>
      </w:pPr>
    </w:p>
    <w:p w14:paraId="3AEBC426" w14:textId="77777777" w:rsidR="009C72D8" w:rsidRPr="009C72D8" w:rsidRDefault="009C72D8" w:rsidP="009C72D8">
      <w:pPr>
        <w:rPr>
          <w:sz w:val="2"/>
          <w:szCs w:val="2"/>
        </w:rPr>
      </w:pPr>
    </w:p>
    <w:p w14:paraId="3D1BF3BB" w14:textId="77777777" w:rsidR="009C72D8" w:rsidRPr="009C72D8" w:rsidRDefault="009C72D8" w:rsidP="009C72D8">
      <w:pPr>
        <w:rPr>
          <w:sz w:val="2"/>
          <w:szCs w:val="2"/>
        </w:rPr>
      </w:pPr>
    </w:p>
    <w:p w14:paraId="736B0EA1" w14:textId="77777777" w:rsidR="009C72D8" w:rsidRPr="009C72D8" w:rsidRDefault="009C72D8" w:rsidP="009C72D8">
      <w:pPr>
        <w:rPr>
          <w:sz w:val="2"/>
          <w:szCs w:val="2"/>
        </w:rPr>
      </w:pPr>
    </w:p>
    <w:p w14:paraId="134C871F" w14:textId="77777777" w:rsidR="009C72D8" w:rsidRPr="009C72D8" w:rsidRDefault="009C72D8" w:rsidP="009C72D8">
      <w:pPr>
        <w:rPr>
          <w:sz w:val="2"/>
          <w:szCs w:val="2"/>
        </w:rPr>
      </w:pPr>
    </w:p>
    <w:p w14:paraId="2817FA88" w14:textId="77777777" w:rsidR="009C72D8" w:rsidRPr="009C72D8" w:rsidRDefault="009C72D8" w:rsidP="009C72D8">
      <w:pPr>
        <w:rPr>
          <w:sz w:val="2"/>
          <w:szCs w:val="2"/>
        </w:rPr>
      </w:pPr>
    </w:p>
    <w:p w14:paraId="18B4C28B" w14:textId="5E09565C" w:rsidR="009C72D8" w:rsidRPr="009C72D8" w:rsidRDefault="009C72D8" w:rsidP="009C72D8">
      <w:pPr>
        <w:rPr>
          <w:sz w:val="2"/>
          <w:szCs w:val="2"/>
        </w:rPr>
      </w:pPr>
    </w:p>
    <w:p w14:paraId="0C19CAE2" w14:textId="44E2CEAB" w:rsidR="009C72D8" w:rsidRPr="009C72D8" w:rsidRDefault="009C72D8" w:rsidP="009C72D8">
      <w:pPr>
        <w:rPr>
          <w:sz w:val="2"/>
          <w:szCs w:val="2"/>
        </w:rPr>
      </w:pPr>
    </w:p>
    <w:p w14:paraId="28595F62" w14:textId="77777777" w:rsidR="009C72D8" w:rsidRPr="009C72D8" w:rsidRDefault="009C72D8" w:rsidP="009C72D8">
      <w:pPr>
        <w:rPr>
          <w:sz w:val="2"/>
          <w:szCs w:val="2"/>
        </w:rPr>
      </w:pPr>
    </w:p>
    <w:p w14:paraId="12283ABB" w14:textId="37B59ED6" w:rsidR="009C72D8" w:rsidRPr="009C72D8" w:rsidRDefault="009C72D8" w:rsidP="009C72D8">
      <w:pPr>
        <w:rPr>
          <w:sz w:val="2"/>
          <w:szCs w:val="2"/>
        </w:rPr>
      </w:pPr>
    </w:p>
    <w:p w14:paraId="3E4112C4" w14:textId="77777777" w:rsidR="009C72D8" w:rsidRPr="009C72D8" w:rsidRDefault="009C72D8" w:rsidP="009C72D8">
      <w:pPr>
        <w:rPr>
          <w:sz w:val="2"/>
          <w:szCs w:val="2"/>
        </w:rPr>
      </w:pPr>
    </w:p>
    <w:p w14:paraId="16D4D354" w14:textId="77777777" w:rsidR="009C72D8" w:rsidRPr="009C72D8" w:rsidRDefault="009C72D8" w:rsidP="009C72D8">
      <w:pPr>
        <w:rPr>
          <w:sz w:val="2"/>
          <w:szCs w:val="2"/>
        </w:rPr>
      </w:pPr>
    </w:p>
    <w:p w14:paraId="2D445B84" w14:textId="77777777" w:rsidR="009C72D8" w:rsidRPr="009C72D8" w:rsidRDefault="009C72D8" w:rsidP="009C72D8">
      <w:pPr>
        <w:rPr>
          <w:sz w:val="2"/>
          <w:szCs w:val="2"/>
        </w:rPr>
      </w:pPr>
    </w:p>
    <w:p w14:paraId="346A318F" w14:textId="77777777" w:rsidR="009C72D8" w:rsidRPr="009C72D8" w:rsidRDefault="009C72D8" w:rsidP="009C72D8">
      <w:pPr>
        <w:rPr>
          <w:sz w:val="2"/>
          <w:szCs w:val="2"/>
        </w:rPr>
      </w:pPr>
    </w:p>
    <w:p w14:paraId="26694114" w14:textId="77777777" w:rsidR="009C72D8" w:rsidRPr="009C72D8" w:rsidRDefault="009C72D8" w:rsidP="009C72D8">
      <w:pPr>
        <w:rPr>
          <w:sz w:val="2"/>
          <w:szCs w:val="2"/>
        </w:rPr>
      </w:pPr>
    </w:p>
    <w:p w14:paraId="243157EF" w14:textId="77777777" w:rsidR="009C72D8" w:rsidRPr="009C72D8" w:rsidRDefault="009C72D8" w:rsidP="009C72D8">
      <w:pPr>
        <w:rPr>
          <w:sz w:val="2"/>
          <w:szCs w:val="2"/>
        </w:rPr>
      </w:pPr>
    </w:p>
    <w:p w14:paraId="73DAB584" w14:textId="77777777" w:rsidR="009C72D8" w:rsidRPr="009C72D8" w:rsidRDefault="009C72D8" w:rsidP="009C72D8">
      <w:pPr>
        <w:rPr>
          <w:sz w:val="2"/>
          <w:szCs w:val="2"/>
        </w:rPr>
      </w:pPr>
    </w:p>
    <w:p w14:paraId="4C07A0A9" w14:textId="77777777" w:rsidR="009C72D8" w:rsidRPr="009C72D8" w:rsidRDefault="009C72D8" w:rsidP="009C72D8">
      <w:pPr>
        <w:rPr>
          <w:sz w:val="2"/>
          <w:szCs w:val="2"/>
        </w:rPr>
      </w:pPr>
    </w:p>
    <w:p w14:paraId="5394016E" w14:textId="77777777" w:rsidR="009C72D8" w:rsidRPr="009C72D8" w:rsidRDefault="009C72D8" w:rsidP="009C72D8">
      <w:pPr>
        <w:rPr>
          <w:sz w:val="2"/>
          <w:szCs w:val="2"/>
        </w:rPr>
      </w:pPr>
    </w:p>
    <w:p w14:paraId="70C826A3" w14:textId="77777777" w:rsidR="009C72D8" w:rsidRPr="009C72D8" w:rsidRDefault="009C72D8" w:rsidP="009C72D8">
      <w:pPr>
        <w:rPr>
          <w:sz w:val="2"/>
          <w:szCs w:val="2"/>
        </w:rPr>
      </w:pPr>
    </w:p>
    <w:p w14:paraId="2D5CF48E" w14:textId="77777777" w:rsidR="009C72D8" w:rsidRPr="009C72D8" w:rsidRDefault="009C72D8" w:rsidP="009C72D8">
      <w:pPr>
        <w:rPr>
          <w:sz w:val="2"/>
          <w:szCs w:val="2"/>
        </w:rPr>
      </w:pPr>
    </w:p>
    <w:p w14:paraId="50946343" w14:textId="77777777" w:rsidR="009C72D8" w:rsidRPr="009C72D8" w:rsidRDefault="009C72D8" w:rsidP="009C72D8">
      <w:pPr>
        <w:rPr>
          <w:sz w:val="2"/>
          <w:szCs w:val="2"/>
        </w:rPr>
      </w:pPr>
    </w:p>
    <w:p w14:paraId="07849D7F" w14:textId="77777777" w:rsidR="009C72D8" w:rsidRPr="009C72D8" w:rsidRDefault="009C72D8" w:rsidP="009C72D8">
      <w:pPr>
        <w:rPr>
          <w:sz w:val="2"/>
          <w:szCs w:val="2"/>
        </w:rPr>
      </w:pPr>
    </w:p>
    <w:p w14:paraId="1FF68FDF" w14:textId="77777777" w:rsidR="009C72D8" w:rsidRPr="009C72D8" w:rsidRDefault="009C72D8" w:rsidP="009C72D8">
      <w:pPr>
        <w:rPr>
          <w:sz w:val="2"/>
          <w:szCs w:val="2"/>
        </w:rPr>
      </w:pPr>
    </w:p>
    <w:p w14:paraId="24AE97E3" w14:textId="3507A40E" w:rsidR="009C72D8" w:rsidRPr="009C72D8" w:rsidRDefault="009C72D8" w:rsidP="009C72D8">
      <w:pPr>
        <w:rPr>
          <w:sz w:val="2"/>
          <w:szCs w:val="2"/>
        </w:rPr>
      </w:pPr>
    </w:p>
    <w:p w14:paraId="46D18E7D" w14:textId="77777777" w:rsidR="009C72D8" w:rsidRPr="009C72D8" w:rsidRDefault="009C72D8" w:rsidP="009C72D8">
      <w:pPr>
        <w:rPr>
          <w:sz w:val="2"/>
          <w:szCs w:val="2"/>
        </w:rPr>
      </w:pPr>
    </w:p>
    <w:p w14:paraId="68766322" w14:textId="77777777" w:rsidR="009C72D8" w:rsidRPr="009C72D8" w:rsidRDefault="009C72D8" w:rsidP="009C72D8">
      <w:pPr>
        <w:rPr>
          <w:sz w:val="2"/>
          <w:szCs w:val="2"/>
        </w:rPr>
      </w:pPr>
    </w:p>
    <w:p w14:paraId="69668B39" w14:textId="54B0DC37" w:rsidR="009C72D8" w:rsidRPr="009C72D8" w:rsidRDefault="009C72D8" w:rsidP="009C72D8">
      <w:pPr>
        <w:rPr>
          <w:sz w:val="2"/>
          <w:szCs w:val="2"/>
        </w:rPr>
      </w:pPr>
    </w:p>
    <w:p w14:paraId="4A9EFAFF" w14:textId="58B0EEE2" w:rsidR="009C72D8" w:rsidRPr="009C72D8" w:rsidRDefault="009C72D8" w:rsidP="009C72D8">
      <w:pPr>
        <w:rPr>
          <w:sz w:val="2"/>
          <w:szCs w:val="2"/>
        </w:rPr>
      </w:pPr>
    </w:p>
    <w:p w14:paraId="0BDABAB8" w14:textId="77777777" w:rsidR="009C72D8" w:rsidRPr="009C72D8" w:rsidRDefault="009C72D8" w:rsidP="009C72D8">
      <w:pPr>
        <w:rPr>
          <w:sz w:val="2"/>
          <w:szCs w:val="2"/>
        </w:rPr>
      </w:pPr>
    </w:p>
    <w:p w14:paraId="0679AD71" w14:textId="7F3D83D0" w:rsidR="009C72D8" w:rsidRPr="009C72D8" w:rsidRDefault="009C72D8" w:rsidP="009C72D8">
      <w:pPr>
        <w:rPr>
          <w:sz w:val="2"/>
          <w:szCs w:val="2"/>
        </w:rPr>
      </w:pPr>
    </w:p>
    <w:p w14:paraId="5A88A0D0" w14:textId="77777777" w:rsidR="009C72D8" w:rsidRPr="009C72D8" w:rsidRDefault="009C72D8" w:rsidP="009C72D8">
      <w:pPr>
        <w:rPr>
          <w:sz w:val="2"/>
          <w:szCs w:val="2"/>
        </w:rPr>
      </w:pPr>
    </w:p>
    <w:p w14:paraId="59F24769" w14:textId="77777777" w:rsidR="009C72D8" w:rsidRPr="009C72D8" w:rsidRDefault="009C72D8" w:rsidP="009C72D8">
      <w:pPr>
        <w:rPr>
          <w:sz w:val="2"/>
          <w:szCs w:val="2"/>
        </w:rPr>
      </w:pPr>
    </w:p>
    <w:p w14:paraId="2C70D187" w14:textId="77777777" w:rsidR="009C72D8" w:rsidRPr="009C72D8" w:rsidRDefault="009C72D8" w:rsidP="009C72D8">
      <w:pPr>
        <w:rPr>
          <w:sz w:val="2"/>
          <w:szCs w:val="2"/>
        </w:rPr>
      </w:pPr>
    </w:p>
    <w:p w14:paraId="7940787B" w14:textId="242128F9" w:rsidR="009C72D8" w:rsidRPr="009C72D8" w:rsidRDefault="009C72D8" w:rsidP="009C72D8">
      <w:pPr>
        <w:rPr>
          <w:sz w:val="2"/>
          <w:szCs w:val="2"/>
        </w:rPr>
      </w:pPr>
    </w:p>
    <w:p w14:paraId="75D8F08D" w14:textId="257CBF2D" w:rsidR="009C72D8" w:rsidRPr="009C72D8" w:rsidRDefault="009C72D8" w:rsidP="009C72D8">
      <w:pPr>
        <w:rPr>
          <w:sz w:val="2"/>
          <w:szCs w:val="2"/>
        </w:rPr>
      </w:pPr>
    </w:p>
    <w:p w14:paraId="4704BEE5" w14:textId="77777777" w:rsidR="009C72D8" w:rsidRPr="009C72D8" w:rsidRDefault="009C72D8" w:rsidP="009C72D8">
      <w:pPr>
        <w:rPr>
          <w:sz w:val="2"/>
          <w:szCs w:val="2"/>
        </w:rPr>
      </w:pPr>
    </w:p>
    <w:p w14:paraId="00DF6E17" w14:textId="18F3F41D" w:rsidR="009C72D8" w:rsidRPr="009C72D8" w:rsidRDefault="009C72D8" w:rsidP="009C72D8">
      <w:pPr>
        <w:rPr>
          <w:sz w:val="2"/>
          <w:szCs w:val="2"/>
        </w:rPr>
      </w:pPr>
    </w:p>
    <w:p w14:paraId="0BACE63C" w14:textId="77777777" w:rsidR="009C72D8" w:rsidRPr="009C72D8" w:rsidRDefault="009C72D8" w:rsidP="009C72D8">
      <w:pPr>
        <w:rPr>
          <w:sz w:val="2"/>
          <w:szCs w:val="2"/>
        </w:rPr>
      </w:pPr>
    </w:p>
    <w:p w14:paraId="17698409" w14:textId="2E0E153A" w:rsidR="009C72D8" w:rsidRPr="009C72D8" w:rsidRDefault="009C72D8" w:rsidP="009C72D8">
      <w:pPr>
        <w:rPr>
          <w:sz w:val="2"/>
          <w:szCs w:val="2"/>
        </w:rPr>
      </w:pPr>
    </w:p>
    <w:p w14:paraId="4C4B161D" w14:textId="77777777" w:rsidR="009C72D8" w:rsidRPr="009C72D8" w:rsidRDefault="009C72D8" w:rsidP="009C72D8">
      <w:pPr>
        <w:rPr>
          <w:sz w:val="2"/>
          <w:szCs w:val="2"/>
        </w:rPr>
      </w:pPr>
    </w:p>
    <w:p w14:paraId="3E46410E" w14:textId="415B4620" w:rsidR="009C72D8" w:rsidRPr="009C72D8" w:rsidRDefault="009C72D8" w:rsidP="009C72D8">
      <w:pPr>
        <w:rPr>
          <w:sz w:val="2"/>
          <w:szCs w:val="2"/>
        </w:rPr>
      </w:pPr>
    </w:p>
    <w:p w14:paraId="6A3482D1" w14:textId="77777777" w:rsidR="009C72D8" w:rsidRPr="009C72D8" w:rsidRDefault="009C72D8" w:rsidP="009C72D8">
      <w:pPr>
        <w:rPr>
          <w:sz w:val="2"/>
          <w:szCs w:val="2"/>
        </w:rPr>
      </w:pPr>
    </w:p>
    <w:p w14:paraId="33D09C8F" w14:textId="77777777" w:rsidR="009C72D8" w:rsidRPr="009C72D8" w:rsidRDefault="009C72D8" w:rsidP="009C72D8">
      <w:pPr>
        <w:rPr>
          <w:sz w:val="2"/>
          <w:szCs w:val="2"/>
        </w:rPr>
      </w:pPr>
    </w:p>
    <w:p w14:paraId="1FC104DB" w14:textId="77777777" w:rsidR="009C72D8" w:rsidRPr="009C72D8" w:rsidRDefault="009C72D8" w:rsidP="009C72D8">
      <w:pPr>
        <w:rPr>
          <w:sz w:val="2"/>
          <w:szCs w:val="2"/>
        </w:rPr>
      </w:pPr>
    </w:p>
    <w:p w14:paraId="2811D1B8" w14:textId="77777777" w:rsidR="009C72D8" w:rsidRPr="009C72D8" w:rsidRDefault="009C72D8" w:rsidP="009C72D8">
      <w:pPr>
        <w:rPr>
          <w:sz w:val="2"/>
          <w:szCs w:val="2"/>
        </w:rPr>
      </w:pPr>
    </w:p>
    <w:p w14:paraId="00659716" w14:textId="77777777" w:rsidR="009C72D8" w:rsidRPr="009C72D8" w:rsidRDefault="009C72D8" w:rsidP="009C72D8">
      <w:pPr>
        <w:rPr>
          <w:sz w:val="2"/>
          <w:szCs w:val="2"/>
        </w:rPr>
      </w:pPr>
    </w:p>
    <w:p w14:paraId="465ADE0C" w14:textId="77777777" w:rsidR="009C72D8" w:rsidRPr="009C72D8" w:rsidRDefault="009C72D8" w:rsidP="009C72D8">
      <w:pPr>
        <w:rPr>
          <w:sz w:val="2"/>
          <w:szCs w:val="2"/>
        </w:rPr>
      </w:pPr>
    </w:p>
    <w:p w14:paraId="10E196DC" w14:textId="77777777" w:rsidR="009C72D8" w:rsidRPr="009C72D8" w:rsidRDefault="009C72D8" w:rsidP="009C72D8">
      <w:pPr>
        <w:rPr>
          <w:sz w:val="2"/>
          <w:szCs w:val="2"/>
        </w:rPr>
      </w:pPr>
    </w:p>
    <w:p w14:paraId="781D494B" w14:textId="6FCF4F61" w:rsidR="009C72D8" w:rsidRPr="009C72D8" w:rsidRDefault="009C72D8" w:rsidP="009C72D8">
      <w:pPr>
        <w:rPr>
          <w:sz w:val="2"/>
          <w:szCs w:val="2"/>
        </w:rPr>
      </w:pPr>
    </w:p>
    <w:p w14:paraId="70818BA9" w14:textId="31A2A362" w:rsidR="009C72D8" w:rsidRPr="009C72D8" w:rsidRDefault="009C72D8" w:rsidP="009C72D8">
      <w:pPr>
        <w:rPr>
          <w:sz w:val="2"/>
          <w:szCs w:val="2"/>
        </w:rPr>
      </w:pPr>
    </w:p>
    <w:p w14:paraId="54754366" w14:textId="77777777" w:rsidR="009C72D8" w:rsidRPr="009C72D8" w:rsidRDefault="009C72D8" w:rsidP="009C72D8">
      <w:pPr>
        <w:rPr>
          <w:sz w:val="2"/>
          <w:szCs w:val="2"/>
        </w:rPr>
      </w:pPr>
    </w:p>
    <w:p w14:paraId="00A8BB9E" w14:textId="77777777" w:rsidR="009C72D8" w:rsidRPr="009C72D8" w:rsidRDefault="009C72D8" w:rsidP="009C72D8">
      <w:pPr>
        <w:rPr>
          <w:sz w:val="2"/>
          <w:szCs w:val="2"/>
        </w:rPr>
      </w:pPr>
    </w:p>
    <w:p w14:paraId="79C76F31" w14:textId="77777777" w:rsidR="009C72D8" w:rsidRPr="009C72D8" w:rsidRDefault="009C72D8" w:rsidP="009C72D8">
      <w:pPr>
        <w:rPr>
          <w:sz w:val="2"/>
          <w:szCs w:val="2"/>
        </w:rPr>
      </w:pPr>
    </w:p>
    <w:p w14:paraId="1FB43203" w14:textId="77777777" w:rsidR="009C72D8" w:rsidRPr="009C72D8" w:rsidRDefault="009C72D8" w:rsidP="009C72D8">
      <w:pPr>
        <w:rPr>
          <w:sz w:val="2"/>
          <w:szCs w:val="2"/>
        </w:rPr>
      </w:pPr>
    </w:p>
    <w:p w14:paraId="20E97A35" w14:textId="77777777" w:rsidR="009C72D8" w:rsidRPr="009C72D8" w:rsidRDefault="009C72D8" w:rsidP="009C72D8">
      <w:pPr>
        <w:rPr>
          <w:sz w:val="2"/>
          <w:szCs w:val="2"/>
        </w:rPr>
      </w:pPr>
    </w:p>
    <w:p w14:paraId="4200CBF6" w14:textId="77777777" w:rsidR="009C72D8" w:rsidRPr="009C72D8" w:rsidRDefault="009C72D8" w:rsidP="009C72D8">
      <w:pPr>
        <w:rPr>
          <w:sz w:val="2"/>
          <w:szCs w:val="2"/>
        </w:rPr>
      </w:pPr>
    </w:p>
    <w:p w14:paraId="3D17068B" w14:textId="77777777" w:rsidR="009C72D8" w:rsidRPr="009C72D8" w:rsidRDefault="009C72D8" w:rsidP="009C72D8">
      <w:pPr>
        <w:rPr>
          <w:sz w:val="2"/>
          <w:szCs w:val="2"/>
        </w:rPr>
      </w:pPr>
    </w:p>
    <w:p w14:paraId="6718DBFF" w14:textId="77777777" w:rsidR="009C72D8" w:rsidRPr="009C72D8" w:rsidRDefault="009C72D8" w:rsidP="009C72D8">
      <w:pPr>
        <w:rPr>
          <w:sz w:val="2"/>
          <w:szCs w:val="2"/>
        </w:rPr>
      </w:pPr>
    </w:p>
    <w:p w14:paraId="4774A0FC" w14:textId="77777777" w:rsidR="009C72D8" w:rsidRPr="009C72D8" w:rsidRDefault="009C72D8" w:rsidP="009C72D8">
      <w:pPr>
        <w:rPr>
          <w:sz w:val="2"/>
          <w:szCs w:val="2"/>
        </w:rPr>
      </w:pPr>
    </w:p>
    <w:p w14:paraId="15530712" w14:textId="77777777" w:rsidR="009C72D8" w:rsidRPr="009C72D8" w:rsidRDefault="009C72D8" w:rsidP="009C72D8">
      <w:pPr>
        <w:rPr>
          <w:sz w:val="2"/>
          <w:szCs w:val="2"/>
        </w:rPr>
      </w:pPr>
    </w:p>
    <w:p w14:paraId="7C5E7589" w14:textId="77777777" w:rsidR="009C72D8" w:rsidRPr="009C72D8" w:rsidRDefault="009C72D8" w:rsidP="009C72D8">
      <w:pPr>
        <w:rPr>
          <w:sz w:val="2"/>
          <w:szCs w:val="2"/>
        </w:rPr>
      </w:pPr>
    </w:p>
    <w:p w14:paraId="1D0954D0" w14:textId="25403A1E" w:rsidR="009C72D8" w:rsidRPr="009C72D8" w:rsidRDefault="009C72D8" w:rsidP="009C72D8">
      <w:pPr>
        <w:rPr>
          <w:sz w:val="2"/>
          <w:szCs w:val="2"/>
        </w:rPr>
      </w:pPr>
    </w:p>
    <w:p w14:paraId="584FA9BA" w14:textId="77777777" w:rsidR="009C72D8" w:rsidRPr="009C72D8" w:rsidRDefault="009C72D8" w:rsidP="009C72D8">
      <w:pPr>
        <w:rPr>
          <w:sz w:val="2"/>
          <w:szCs w:val="2"/>
        </w:rPr>
      </w:pPr>
    </w:p>
    <w:p w14:paraId="42A88891" w14:textId="3D3255B0" w:rsidR="009C72D8" w:rsidRPr="009C72D8" w:rsidRDefault="009C72D8" w:rsidP="009C72D8">
      <w:pPr>
        <w:rPr>
          <w:sz w:val="2"/>
          <w:szCs w:val="2"/>
        </w:rPr>
      </w:pPr>
    </w:p>
    <w:p w14:paraId="5155344B" w14:textId="6D6B413C" w:rsidR="009C72D8" w:rsidRPr="009C72D8" w:rsidRDefault="009C72D8" w:rsidP="009C72D8">
      <w:pPr>
        <w:rPr>
          <w:sz w:val="2"/>
          <w:szCs w:val="2"/>
        </w:rPr>
      </w:pPr>
    </w:p>
    <w:p w14:paraId="17DFF182" w14:textId="449ADD12" w:rsidR="009C72D8" w:rsidRPr="009C72D8" w:rsidRDefault="009C72D8" w:rsidP="009C72D8">
      <w:pPr>
        <w:rPr>
          <w:sz w:val="2"/>
          <w:szCs w:val="2"/>
        </w:rPr>
      </w:pPr>
    </w:p>
    <w:p w14:paraId="21E61D9D" w14:textId="3EA36133" w:rsidR="009C72D8" w:rsidRPr="009C72D8" w:rsidRDefault="009C72D8" w:rsidP="009C72D8">
      <w:pPr>
        <w:rPr>
          <w:sz w:val="2"/>
          <w:szCs w:val="2"/>
        </w:rPr>
      </w:pPr>
    </w:p>
    <w:p w14:paraId="7E0672B9" w14:textId="587F47A8" w:rsidR="009C72D8" w:rsidRPr="009C72D8" w:rsidRDefault="009C72D8" w:rsidP="009C72D8">
      <w:pPr>
        <w:rPr>
          <w:sz w:val="2"/>
          <w:szCs w:val="2"/>
        </w:rPr>
      </w:pPr>
    </w:p>
    <w:p w14:paraId="445B6A23" w14:textId="3C2E59BC" w:rsidR="009C72D8" w:rsidRPr="009C72D8" w:rsidRDefault="009C72D8" w:rsidP="009C72D8">
      <w:pPr>
        <w:rPr>
          <w:sz w:val="2"/>
          <w:szCs w:val="2"/>
        </w:rPr>
      </w:pPr>
    </w:p>
    <w:p w14:paraId="5FEB2425" w14:textId="39304705" w:rsidR="009C72D8" w:rsidRPr="009C72D8" w:rsidRDefault="009C72D8" w:rsidP="009C72D8">
      <w:pPr>
        <w:rPr>
          <w:sz w:val="2"/>
          <w:szCs w:val="2"/>
        </w:rPr>
      </w:pPr>
    </w:p>
    <w:p w14:paraId="716D8287" w14:textId="2ABAA11C" w:rsidR="009C72D8" w:rsidRPr="009C72D8" w:rsidRDefault="009C72D8" w:rsidP="009C72D8">
      <w:pPr>
        <w:rPr>
          <w:sz w:val="2"/>
          <w:szCs w:val="2"/>
        </w:rPr>
      </w:pPr>
    </w:p>
    <w:p w14:paraId="471FAED4" w14:textId="3C890DB3" w:rsidR="009C72D8" w:rsidRPr="009C72D8" w:rsidRDefault="009C72D8" w:rsidP="009C72D8">
      <w:pPr>
        <w:rPr>
          <w:sz w:val="2"/>
          <w:szCs w:val="2"/>
        </w:rPr>
      </w:pPr>
    </w:p>
    <w:p w14:paraId="27748400" w14:textId="054CBB8B" w:rsidR="009C72D8" w:rsidRPr="009C72D8" w:rsidRDefault="009C72D8" w:rsidP="009C72D8">
      <w:pPr>
        <w:rPr>
          <w:sz w:val="2"/>
          <w:szCs w:val="2"/>
        </w:rPr>
      </w:pPr>
    </w:p>
    <w:p w14:paraId="4EFB50F2" w14:textId="49E5B3CA" w:rsidR="009C72D8" w:rsidRPr="009C72D8" w:rsidRDefault="009C72D8" w:rsidP="009C72D8">
      <w:pPr>
        <w:rPr>
          <w:sz w:val="2"/>
          <w:szCs w:val="2"/>
        </w:rPr>
      </w:pPr>
    </w:p>
    <w:p w14:paraId="05A2606A" w14:textId="71459947" w:rsidR="009C72D8" w:rsidRPr="009C72D8" w:rsidRDefault="009C72D8" w:rsidP="009C72D8">
      <w:pPr>
        <w:rPr>
          <w:sz w:val="2"/>
          <w:szCs w:val="2"/>
        </w:rPr>
      </w:pPr>
    </w:p>
    <w:p w14:paraId="22631B73" w14:textId="394BAB3C" w:rsidR="009C72D8" w:rsidRPr="009C72D8" w:rsidRDefault="009C72D8" w:rsidP="009C72D8">
      <w:pPr>
        <w:rPr>
          <w:sz w:val="2"/>
          <w:szCs w:val="2"/>
        </w:rPr>
      </w:pPr>
    </w:p>
    <w:p w14:paraId="3A82437F" w14:textId="77EB87AE" w:rsidR="009C72D8" w:rsidRPr="009C72D8" w:rsidRDefault="009C72D8" w:rsidP="009C72D8">
      <w:pPr>
        <w:rPr>
          <w:sz w:val="2"/>
          <w:szCs w:val="2"/>
        </w:rPr>
      </w:pPr>
    </w:p>
    <w:p w14:paraId="47CB58EF" w14:textId="4311B341" w:rsidR="009C72D8" w:rsidRPr="009C72D8" w:rsidRDefault="00355DB5" w:rsidP="009C72D8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668992" behindDoc="1" locked="1" layoutInCell="1" allowOverlap="1" wp14:anchorId="19169C82" wp14:editId="40322477">
            <wp:simplePos x="0" y="0"/>
            <wp:positionH relativeFrom="page">
              <wp:align>center</wp:align>
            </wp:positionH>
            <wp:positionV relativeFrom="page">
              <wp:posOffset>9721215</wp:posOffset>
            </wp:positionV>
            <wp:extent cx="3189600" cy="316800"/>
            <wp:effectExtent l="0" t="0" r="0" b="127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89600" cy="31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5C7229" w14:textId="77777777" w:rsidR="009C72D8" w:rsidRPr="009C72D8" w:rsidRDefault="009C72D8" w:rsidP="009C72D8">
      <w:pPr>
        <w:rPr>
          <w:sz w:val="2"/>
          <w:szCs w:val="2"/>
        </w:rPr>
      </w:pPr>
    </w:p>
    <w:p w14:paraId="5E68E722" w14:textId="77777777" w:rsidR="009C72D8" w:rsidRPr="009C72D8" w:rsidRDefault="009C72D8" w:rsidP="009C72D8">
      <w:pPr>
        <w:rPr>
          <w:sz w:val="2"/>
          <w:szCs w:val="2"/>
        </w:rPr>
      </w:pPr>
    </w:p>
    <w:p w14:paraId="062B5573" w14:textId="77777777" w:rsidR="009C72D8" w:rsidRPr="009C72D8" w:rsidRDefault="009C72D8" w:rsidP="009C72D8">
      <w:pPr>
        <w:rPr>
          <w:sz w:val="2"/>
          <w:szCs w:val="2"/>
        </w:rPr>
      </w:pPr>
    </w:p>
    <w:p w14:paraId="05A80786" w14:textId="34B6515D" w:rsidR="003837FC" w:rsidRPr="009C72D8" w:rsidRDefault="003837FC" w:rsidP="009C72D8">
      <w:pPr>
        <w:rPr>
          <w:sz w:val="2"/>
          <w:szCs w:val="2"/>
        </w:rPr>
      </w:pPr>
    </w:p>
    <w:sectPr w:rsidR="003837FC" w:rsidRPr="009C72D8" w:rsidSect="008137B7">
      <w:headerReference w:type="default" r:id="rId28"/>
      <w:footerReference w:type="default" r:id="rId29"/>
      <w:pgSz w:w="11906" w:h="16838"/>
      <w:pgMar w:top="1417" w:right="1417" w:bottom="1417" w:left="1417" w:header="708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47A01B" w14:textId="77777777" w:rsidR="007B1A2C" w:rsidRDefault="007B1A2C" w:rsidP="00384483">
      <w:r>
        <w:separator/>
      </w:r>
    </w:p>
  </w:endnote>
  <w:endnote w:type="continuationSeparator" w:id="0">
    <w:p w14:paraId="51682AC0" w14:textId="77777777" w:rsidR="007B1A2C" w:rsidRDefault="007B1A2C" w:rsidP="00384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idetall"/>
      </w:rPr>
      <w:id w:val="-265076617"/>
      <w:docPartObj>
        <w:docPartGallery w:val="Page Numbers (Bottom of Page)"/>
        <w:docPartUnique/>
      </w:docPartObj>
    </w:sdtPr>
    <w:sdtEndPr>
      <w:rPr>
        <w:rStyle w:val="Sidetall"/>
      </w:rPr>
    </w:sdtEndPr>
    <w:sdtContent>
      <w:p w14:paraId="33CFCDA4" w14:textId="0DB872D6" w:rsidR="00B81BAF" w:rsidRDefault="00B81BAF" w:rsidP="00F658D4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end"/>
        </w:r>
      </w:p>
    </w:sdtContent>
  </w:sdt>
  <w:p w14:paraId="1A21F331" w14:textId="0223B56D" w:rsidR="00B81BAF" w:rsidRDefault="00B81BAF" w:rsidP="00B81BAF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89082163"/>
      <w:docPartObj>
        <w:docPartGallery w:val="Page Numbers (Bottom of Page)"/>
        <w:docPartUnique/>
      </w:docPartObj>
    </w:sdtPr>
    <w:sdtContent>
      <w:p w14:paraId="611DADDF" w14:textId="77777777" w:rsidR="00B91E61" w:rsidRDefault="00B91E61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8216465" w14:textId="6E4AF9FB" w:rsidR="00900DB9" w:rsidRDefault="00B91E61" w:rsidP="00B81BAF">
    <w:pPr>
      <w:pStyle w:val="Bunntekst"/>
      <w:ind w:right="360"/>
    </w:pPr>
    <w:r>
      <w:rPr>
        <w:noProof/>
      </w:rPr>
      <w:drawing>
        <wp:inline distT="0" distB="0" distL="0" distR="0" wp14:anchorId="4D6512C3" wp14:editId="327904B0">
          <wp:extent cx="5760720" cy="303530"/>
          <wp:effectExtent l="0" t="0" r="0" b="1270"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03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07DB2D" w14:textId="2408BE33" w:rsidR="00900DB9" w:rsidRDefault="00900DB9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D1173C" w14:textId="77777777" w:rsidR="007B1A2C" w:rsidRDefault="007B1A2C" w:rsidP="00384483">
      <w:r>
        <w:separator/>
      </w:r>
    </w:p>
  </w:footnote>
  <w:footnote w:type="continuationSeparator" w:id="0">
    <w:p w14:paraId="078F7225" w14:textId="77777777" w:rsidR="007B1A2C" w:rsidRDefault="007B1A2C" w:rsidP="003844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488229" w14:textId="5A1AEAC0" w:rsidR="00900DB9" w:rsidRDefault="00BC7A88">
    <w:pPr>
      <w:pStyle w:val="Topptekst"/>
    </w:pPr>
    <w:r w:rsidRPr="004C7E7B">
      <w:rPr>
        <w:noProof/>
      </w:rPr>
      <w:drawing>
        <wp:anchor distT="0" distB="0" distL="114300" distR="114300" simplePos="0" relativeHeight="251659264" behindDoc="0" locked="0" layoutInCell="1" allowOverlap="1" wp14:anchorId="0F965851" wp14:editId="7027E5ED">
          <wp:simplePos x="0" y="0"/>
          <wp:positionH relativeFrom="column">
            <wp:posOffset>238117</wp:posOffset>
          </wp:positionH>
          <wp:positionV relativeFrom="paragraph">
            <wp:posOffset>463550</wp:posOffset>
          </wp:positionV>
          <wp:extent cx="3316077" cy="586112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16077" cy="5861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17D0" w:rsidRPr="00E517D0">
      <w:rPr>
        <w:noProof/>
      </w:rPr>
      <w:t xml:space="preserve"> </w:t>
    </w:r>
    <w:r w:rsidR="00E517D0" w:rsidRPr="00E517D0">
      <w:rPr>
        <w:noProof/>
      </w:rPr>
      <w:drawing>
        <wp:inline distT="0" distB="0" distL="0" distR="0" wp14:anchorId="7344B915" wp14:editId="45ACB9F2">
          <wp:extent cx="6645910" cy="6645910"/>
          <wp:effectExtent l="0" t="0" r="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645910" cy="6645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66FD3A" w14:textId="700673B3" w:rsidR="00E517D0" w:rsidRDefault="00752294" w:rsidP="00327617">
    <w:pPr>
      <w:pStyle w:val="Topptekst"/>
      <w:ind w:left="8222"/>
    </w:pPr>
    <w:r w:rsidRPr="00752294">
      <w:rPr>
        <w:noProof/>
      </w:rP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82878C" w14:textId="112394DB" w:rsidR="00900DB9" w:rsidRDefault="00355DB5" w:rsidP="006F65A1">
    <w:pPr>
      <w:pStyle w:val="Toppteks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D12419E" wp14:editId="68D6A63E">
          <wp:simplePos x="0" y="0"/>
          <wp:positionH relativeFrom="margin">
            <wp:align>left</wp:align>
          </wp:positionH>
          <wp:positionV relativeFrom="paragraph">
            <wp:posOffset>-359389</wp:posOffset>
          </wp:positionV>
          <wp:extent cx="1857375" cy="327514"/>
          <wp:effectExtent l="0" t="0" r="0" b="317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57375" cy="3275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CDF973" w14:textId="7D5D4FDB" w:rsidR="00900DB9" w:rsidRDefault="00900DB9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BF62A8A4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500D5808"/>
    <w:multiLevelType w:val="multilevel"/>
    <w:tmpl w:val="9A263250"/>
    <w:lvl w:ilvl="0">
      <w:start w:val="1"/>
      <w:numFmt w:val="decimal"/>
      <w:pStyle w:val="Overskrift1"/>
      <w:lvlText w:val="%1.0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hideSpellingErrors/>
  <w:hideGrammaticalError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492"/>
    <w:rsid w:val="000108F8"/>
    <w:rsid w:val="00015655"/>
    <w:rsid w:val="00051123"/>
    <w:rsid w:val="000564F0"/>
    <w:rsid w:val="00082F23"/>
    <w:rsid w:val="00094FF6"/>
    <w:rsid w:val="000B527B"/>
    <w:rsid w:val="000C0883"/>
    <w:rsid w:val="000E5E79"/>
    <w:rsid w:val="00105C0F"/>
    <w:rsid w:val="001C2309"/>
    <w:rsid w:val="002040CE"/>
    <w:rsid w:val="00245111"/>
    <w:rsid w:val="00252348"/>
    <w:rsid w:val="00284980"/>
    <w:rsid w:val="002B65B0"/>
    <w:rsid w:val="002D23E0"/>
    <w:rsid w:val="002E783C"/>
    <w:rsid w:val="00316CD4"/>
    <w:rsid w:val="003207DC"/>
    <w:rsid w:val="00327617"/>
    <w:rsid w:val="00355DB5"/>
    <w:rsid w:val="00360B80"/>
    <w:rsid w:val="00365B17"/>
    <w:rsid w:val="003837FC"/>
    <w:rsid w:val="00384483"/>
    <w:rsid w:val="003B79ED"/>
    <w:rsid w:val="003C7516"/>
    <w:rsid w:val="003D7316"/>
    <w:rsid w:val="00434657"/>
    <w:rsid w:val="004354A3"/>
    <w:rsid w:val="004633BA"/>
    <w:rsid w:val="0048101D"/>
    <w:rsid w:val="00492A27"/>
    <w:rsid w:val="004A0941"/>
    <w:rsid w:val="004C7E7B"/>
    <w:rsid w:val="004F2A35"/>
    <w:rsid w:val="00510A1D"/>
    <w:rsid w:val="005164D8"/>
    <w:rsid w:val="005233F5"/>
    <w:rsid w:val="00542F29"/>
    <w:rsid w:val="00543492"/>
    <w:rsid w:val="005516AC"/>
    <w:rsid w:val="005578A3"/>
    <w:rsid w:val="00572555"/>
    <w:rsid w:val="0059621B"/>
    <w:rsid w:val="005F170D"/>
    <w:rsid w:val="006053C2"/>
    <w:rsid w:val="0060756B"/>
    <w:rsid w:val="0067020A"/>
    <w:rsid w:val="006E1AE6"/>
    <w:rsid w:val="006E43BA"/>
    <w:rsid w:val="006F65A1"/>
    <w:rsid w:val="007067E1"/>
    <w:rsid w:val="00713BB2"/>
    <w:rsid w:val="00731E06"/>
    <w:rsid w:val="00752294"/>
    <w:rsid w:val="00793C56"/>
    <w:rsid w:val="007A3E63"/>
    <w:rsid w:val="007B1A2C"/>
    <w:rsid w:val="007C5764"/>
    <w:rsid w:val="007D7F3C"/>
    <w:rsid w:val="007E44B2"/>
    <w:rsid w:val="007F16B6"/>
    <w:rsid w:val="00810D8A"/>
    <w:rsid w:val="008137B7"/>
    <w:rsid w:val="008229E8"/>
    <w:rsid w:val="008549CB"/>
    <w:rsid w:val="00857822"/>
    <w:rsid w:val="00864EAB"/>
    <w:rsid w:val="008826CF"/>
    <w:rsid w:val="00890758"/>
    <w:rsid w:val="008B3AF3"/>
    <w:rsid w:val="008D5C53"/>
    <w:rsid w:val="008E0B8F"/>
    <w:rsid w:val="008F7746"/>
    <w:rsid w:val="00900DB9"/>
    <w:rsid w:val="00905DEF"/>
    <w:rsid w:val="00967560"/>
    <w:rsid w:val="0097759A"/>
    <w:rsid w:val="009918C9"/>
    <w:rsid w:val="009C72D8"/>
    <w:rsid w:val="009E5B43"/>
    <w:rsid w:val="00A16C05"/>
    <w:rsid w:val="00A32A7D"/>
    <w:rsid w:val="00A43685"/>
    <w:rsid w:val="00A52C40"/>
    <w:rsid w:val="00A5624C"/>
    <w:rsid w:val="00A56BE8"/>
    <w:rsid w:val="00A81EDF"/>
    <w:rsid w:val="00AB705F"/>
    <w:rsid w:val="00AC384A"/>
    <w:rsid w:val="00B23B3D"/>
    <w:rsid w:val="00B81BAF"/>
    <w:rsid w:val="00B85D9A"/>
    <w:rsid w:val="00B91E61"/>
    <w:rsid w:val="00BC16AF"/>
    <w:rsid w:val="00BC7A88"/>
    <w:rsid w:val="00BE6219"/>
    <w:rsid w:val="00C213E5"/>
    <w:rsid w:val="00C30686"/>
    <w:rsid w:val="00C641CC"/>
    <w:rsid w:val="00C67733"/>
    <w:rsid w:val="00C77FD5"/>
    <w:rsid w:val="00C83508"/>
    <w:rsid w:val="00C960BA"/>
    <w:rsid w:val="00CA256B"/>
    <w:rsid w:val="00CC5933"/>
    <w:rsid w:val="00CD35C4"/>
    <w:rsid w:val="00CE1660"/>
    <w:rsid w:val="00CE2514"/>
    <w:rsid w:val="00CE70E3"/>
    <w:rsid w:val="00D00D99"/>
    <w:rsid w:val="00D332FC"/>
    <w:rsid w:val="00D37611"/>
    <w:rsid w:val="00D50C94"/>
    <w:rsid w:val="00D90840"/>
    <w:rsid w:val="00D92FFC"/>
    <w:rsid w:val="00D97567"/>
    <w:rsid w:val="00DA0A54"/>
    <w:rsid w:val="00DF01E6"/>
    <w:rsid w:val="00DF081B"/>
    <w:rsid w:val="00E245B0"/>
    <w:rsid w:val="00E24C00"/>
    <w:rsid w:val="00E31BCD"/>
    <w:rsid w:val="00E517D0"/>
    <w:rsid w:val="00E5569E"/>
    <w:rsid w:val="00E57EA4"/>
    <w:rsid w:val="00E74119"/>
    <w:rsid w:val="00E84D3A"/>
    <w:rsid w:val="00E85DB1"/>
    <w:rsid w:val="00EA30BD"/>
    <w:rsid w:val="00EC7ABB"/>
    <w:rsid w:val="00EE75C8"/>
    <w:rsid w:val="00EF6979"/>
    <w:rsid w:val="00F22768"/>
    <w:rsid w:val="00F24CA9"/>
    <w:rsid w:val="00F348E2"/>
    <w:rsid w:val="00F4057C"/>
    <w:rsid w:val="00F56596"/>
    <w:rsid w:val="00F955E1"/>
    <w:rsid w:val="00FA6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9C4515"/>
  <w15:docId w15:val="{5E5B76F9-548D-074B-9E94-54B75FADD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Signature" w:semiHidden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48E2"/>
    <w:pPr>
      <w:spacing w:after="0" w:line="240" w:lineRule="auto"/>
    </w:pPr>
    <w:rPr>
      <w:sz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3207DC"/>
    <w:pPr>
      <w:keepNext/>
      <w:keepLines/>
      <w:numPr>
        <w:numId w:val="1"/>
      </w:numPr>
      <w:spacing w:before="280" w:after="380"/>
      <w:ind w:left="567" w:hanging="567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3207DC"/>
    <w:pPr>
      <w:keepNext/>
      <w:keepLines/>
      <w:numPr>
        <w:ilvl w:val="1"/>
        <w:numId w:val="1"/>
      </w:numPr>
      <w:spacing w:before="120" w:after="12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3207DC"/>
    <w:pPr>
      <w:keepNext/>
      <w:keepLines/>
      <w:outlineLvl w:val="2"/>
    </w:pPr>
    <w:rPr>
      <w:rFonts w:asciiTheme="majorHAnsi" w:eastAsiaTheme="majorEastAsia" w:hAnsiTheme="majorHAnsi" w:cstheme="majorBidi"/>
      <w:b/>
      <w:bCs/>
    </w:rPr>
  </w:style>
  <w:style w:type="paragraph" w:styleId="Overskrift4">
    <w:name w:val="heading 4"/>
    <w:basedOn w:val="Normal"/>
    <w:next w:val="Normal"/>
    <w:link w:val="Overskrift4Tegn"/>
    <w:uiPriority w:val="9"/>
    <w:semiHidden/>
    <w:qFormat/>
    <w:rsid w:val="00F22768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22768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22768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22768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22768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22768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Konvoluttadresse">
    <w:name w:val="envelope address"/>
    <w:basedOn w:val="Normal"/>
    <w:uiPriority w:val="99"/>
    <w:semiHidden/>
    <w:rsid w:val="0059621B"/>
  </w:style>
  <w:style w:type="paragraph" w:styleId="Hilsen">
    <w:name w:val="Closing"/>
    <w:basedOn w:val="Konvoluttadresse"/>
    <w:link w:val="HilsenTegn"/>
    <w:uiPriority w:val="99"/>
    <w:semiHidden/>
    <w:rsid w:val="0059621B"/>
    <w:pPr>
      <w:keepNext/>
      <w:keepLines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A16C05"/>
  </w:style>
  <w:style w:type="paragraph" w:styleId="Brdtekst">
    <w:name w:val="Body Text"/>
    <w:basedOn w:val="Normal"/>
    <w:link w:val="BrdtekstTegn"/>
    <w:uiPriority w:val="99"/>
    <w:semiHidden/>
    <w:rsid w:val="0059621B"/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A16C05"/>
  </w:style>
  <w:style w:type="paragraph" w:styleId="Tittel">
    <w:name w:val="Title"/>
    <w:basedOn w:val="Normal"/>
    <w:next w:val="Normal"/>
    <w:link w:val="TittelTegn"/>
    <w:uiPriority w:val="10"/>
    <w:qFormat/>
    <w:rsid w:val="00360B80"/>
    <w:pPr>
      <w:spacing w:after="460"/>
      <w:contextualSpacing/>
    </w:pPr>
    <w:rPr>
      <w:rFonts w:asciiTheme="majorHAnsi" w:eastAsiaTheme="majorEastAsia" w:hAnsiTheme="majorHAnsi" w:cstheme="majorBidi"/>
      <w:spacing w:val="5"/>
      <w:kern w:val="28"/>
      <w:sz w:val="48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360B80"/>
    <w:rPr>
      <w:rFonts w:asciiTheme="majorHAnsi" w:eastAsiaTheme="majorEastAsia" w:hAnsiTheme="majorHAnsi" w:cstheme="majorBidi"/>
      <w:spacing w:val="5"/>
      <w:kern w:val="28"/>
      <w:sz w:val="48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360B80"/>
    <w:pPr>
      <w:numPr>
        <w:ilvl w:val="1"/>
      </w:numPr>
    </w:pPr>
    <w:rPr>
      <w:rFonts w:asciiTheme="majorHAnsi" w:eastAsiaTheme="majorEastAsia" w:hAnsiTheme="majorHAnsi" w:cstheme="majorBidi"/>
      <w:iCs/>
      <w:spacing w:val="15"/>
      <w:sz w:val="36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360B80"/>
    <w:rPr>
      <w:rFonts w:asciiTheme="majorHAnsi" w:eastAsiaTheme="majorEastAsia" w:hAnsiTheme="majorHAnsi" w:cstheme="majorBidi"/>
      <w:iCs/>
      <w:spacing w:val="15"/>
      <w:sz w:val="36"/>
      <w:szCs w:val="24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3207DC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3207DC"/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Topptekst">
    <w:name w:val="header"/>
    <w:basedOn w:val="Normal"/>
    <w:link w:val="TopptekstTegn"/>
    <w:uiPriority w:val="99"/>
    <w:unhideWhenUsed/>
    <w:rsid w:val="00384483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384483"/>
  </w:style>
  <w:style w:type="paragraph" w:styleId="Bunntekst">
    <w:name w:val="footer"/>
    <w:basedOn w:val="Normal"/>
    <w:link w:val="BunntekstTegn"/>
    <w:uiPriority w:val="99"/>
    <w:unhideWhenUsed/>
    <w:rsid w:val="00384483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384483"/>
  </w:style>
  <w:style w:type="paragraph" w:styleId="Bobletekst">
    <w:name w:val="Balloon Text"/>
    <w:basedOn w:val="Normal"/>
    <w:link w:val="BobletekstTegn"/>
    <w:uiPriority w:val="99"/>
    <w:semiHidden/>
    <w:unhideWhenUsed/>
    <w:rsid w:val="00384483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84483"/>
    <w:rPr>
      <w:rFonts w:ascii="Tahoma" w:hAnsi="Tahoma" w:cs="Tahoma"/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sid w:val="003837FC"/>
    <w:rPr>
      <w:color w:val="808080"/>
    </w:rPr>
  </w:style>
  <w:style w:type="paragraph" w:customStyle="1" w:styleId="Forsidedato">
    <w:name w:val="Forsidedato"/>
    <w:basedOn w:val="Normal"/>
    <w:qFormat/>
    <w:rsid w:val="003837FC"/>
    <w:rPr>
      <w:caps/>
      <w:color w:val="00ADEE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3207DC"/>
    <w:rPr>
      <w:rFonts w:asciiTheme="majorHAnsi" w:eastAsiaTheme="majorEastAsia" w:hAnsiTheme="majorHAnsi" w:cstheme="majorBidi"/>
      <w:b/>
      <w:bCs/>
      <w:sz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F2276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F2276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F2276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F2276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F2276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F2276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UnrOverskrift">
    <w:name w:val="Unr. Overskrift"/>
    <w:basedOn w:val="Normal"/>
    <w:qFormat/>
    <w:rsid w:val="003207DC"/>
    <w:pPr>
      <w:spacing w:before="280" w:after="140"/>
    </w:pPr>
    <w:rPr>
      <w:rFonts w:asciiTheme="majorHAnsi" w:hAnsiTheme="majorHAnsi"/>
      <w:b/>
      <w:sz w:val="28"/>
    </w:rPr>
  </w:style>
  <w:style w:type="paragraph" w:styleId="INNH1">
    <w:name w:val="toc 1"/>
    <w:basedOn w:val="Normal"/>
    <w:next w:val="Normal"/>
    <w:autoRedefine/>
    <w:uiPriority w:val="39"/>
    <w:unhideWhenUsed/>
    <w:rsid w:val="00E245B0"/>
  </w:style>
  <w:style w:type="paragraph" w:styleId="INNH2">
    <w:name w:val="toc 2"/>
    <w:basedOn w:val="Normal"/>
    <w:next w:val="Normal"/>
    <w:autoRedefine/>
    <w:uiPriority w:val="39"/>
    <w:unhideWhenUsed/>
    <w:rsid w:val="00E245B0"/>
    <w:pPr>
      <w:ind w:left="198"/>
    </w:pPr>
  </w:style>
  <w:style w:type="character" w:styleId="Hyperkobling">
    <w:name w:val="Hyperlink"/>
    <w:basedOn w:val="Standardskriftforavsnitt"/>
    <w:uiPriority w:val="99"/>
    <w:unhideWhenUsed/>
    <w:rsid w:val="00E245B0"/>
    <w:rPr>
      <w:color w:val="0000FF" w:themeColor="hyperlink"/>
      <w:u w:val="single"/>
    </w:rPr>
  </w:style>
  <w:style w:type="paragraph" w:styleId="Punktliste">
    <w:name w:val="List Bullet"/>
    <w:basedOn w:val="Normal"/>
    <w:uiPriority w:val="99"/>
    <w:qFormat/>
    <w:rsid w:val="00D92FFC"/>
    <w:pPr>
      <w:numPr>
        <w:numId w:val="2"/>
      </w:numPr>
      <w:ind w:left="714" w:hanging="357"/>
      <w:contextualSpacing/>
    </w:pPr>
  </w:style>
  <w:style w:type="table" w:styleId="Tabellrutenett">
    <w:name w:val="Table Grid"/>
    <w:basedOn w:val="Vanligtabell"/>
    <w:uiPriority w:val="39"/>
    <w:rsid w:val="004F2A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elyKommune">
    <w:name w:val="Meløy Kommune"/>
    <w:basedOn w:val="Vanligtabell"/>
    <w:uiPriority w:val="99"/>
    <w:rsid w:val="004F2A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blStylePr w:type="firstRow">
      <w:rPr>
        <w:b/>
      </w:rPr>
    </w:tblStylePr>
  </w:style>
  <w:style w:type="paragraph" w:customStyle="1" w:styleId="Standardtekst">
    <w:name w:val="Standardtekst"/>
    <w:basedOn w:val="Normal"/>
    <w:rsid w:val="00543492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Cs w:val="20"/>
      <w:lang w:eastAsia="nb-NO"/>
    </w:rPr>
  </w:style>
  <w:style w:type="character" w:styleId="Sidetall">
    <w:name w:val="page number"/>
    <w:basedOn w:val="Standardskriftforavsnitt"/>
    <w:uiPriority w:val="99"/>
    <w:semiHidden/>
    <w:unhideWhenUsed/>
    <w:rsid w:val="00B81BAF"/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B23B3D"/>
    <w:pPr>
      <w:numPr>
        <w:numId w:val="0"/>
      </w:numPr>
      <w:spacing w:before="240" w:after="0"/>
      <w:outlineLvl w:val="9"/>
    </w:pPr>
    <w:rPr>
      <w:b w:val="0"/>
      <w:bCs w:val="0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26" Type="http://schemas.openxmlformats.org/officeDocument/2006/relationships/image" Target="media/image16.emf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image" Target="media/image15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3.xm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3.emf"/><Relationship Id="rId28" Type="http://schemas.openxmlformats.org/officeDocument/2006/relationships/header" Target="header4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0.emf"/><Relationship Id="rId27" Type="http://schemas.openxmlformats.org/officeDocument/2006/relationships/image" Target="media/image17.emf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tmp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emf"/><Relationship Id="rId1" Type="http://schemas.openxmlformats.org/officeDocument/2006/relationships/image" Target="media/image10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Profilh&#229;ndbok\Profil%202013\Rapportmal\rapport%20Folder\Rapportmal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omposit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E7CE3E-CF5D-E241-8E1A-3104D1FE7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Rapportmal</Template>
  <TotalTime>9</TotalTime>
  <Pages>4</Pages>
  <Words>246</Words>
  <Characters>1305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>Årsevaluering 2015</vt:lpstr>
      <vt:lpstr>Arbeidsprogram 2016</vt:lpstr>
    </vt:vector>
  </TitlesOfParts>
  <Manager/>
  <Company>Meløy Kommune</Company>
  <LinksUpToDate>false</LinksUpToDate>
  <CharactersWithSpaces>1548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Årsevaluering 2015</dc:title>
  <dc:subject>virksomhe</dc:subject>
  <dc:creator>Trond Skoglund</dc:creator>
  <cp:keywords/>
  <dc:description/>
  <cp:lastModifiedBy>Martin Øie Lauten</cp:lastModifiedBy>
  <cp:revision>8</cp:revision>
  <dcterms:created xsi:type="dcterms:W3CDTF">2021-02-19T11:31:00Z</dcterms:created>
  <dcterms:modified xsi:type="dcterms:W3CDTF">2021-03-04T13:07:00Z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by">
    <vt:lpwstr>addpoint.no</vt:lpwstr>
  </property>
</Properties>
</file>