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4A29F" w14:textId="46B92997" w:rsidR="008549CB" w:rsidRPr="00575BB7" w:rsidRDefault="00046FB1" w:rsidP="00575BB7">
      <w:pPr>
        <w:spacing w:before="1000"/>
        <w:rPr>
          <w:color w:val="FFFFFF" w:themeColor="background1"/>
          <w:sz w:val="2"/>
          <w:szCs w:val="2"/>
        </w:rPr>
        <w:sectPr w:rsidR="008549CB" w:rsidRPr="00575BB7" w:rsidSect="00900DB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forside"/>
      <w:bookmarkStart w:id="1" w:name="_GoBack"/>
      <w:bookmarkEnd w:id="1"/>
      <w:r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39808" behindDoc="1" locked="0" layoutInCell="1" allowOverlap="1" wp14:anchorId="5AA142DC" wp14:editId="05A6E45E">
            <wp:simplePos x="0" y="0"/>
            <wp:positionH relativeFrom="column">
              <wp:posOffset>-720090</wp:posOffset>
            </wp:positionH>
            <wp:positionV relativeFrom="page">
              <wp:posOffset>2333625</wp:posOffset>
            </wp:positionV>
            <wp:extent cx="8174355" cy="4591685"/>
            <wp:effectExtent l="0" t="0" r="4445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ustafjord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435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18F">
        <w:rPr>
          <w:noProof/>
          <w:color w:val="FFFFFF" w:themeColor="background1"/>
          <w:sz w:val="2"/>
          <w:szCs w:val="2"/>
          <w:lang w:eastAsia="nb-NO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CA3C4C3" wp14:editId="487D51C2">
                <wp:simplePos x="0" y="0"/>
                <wp:positionH relativeFrom="column">
                  <wp:posOffset>1540510</wp:posOffset>
                </wp:positionH>
                <wp:positionV relativeFrom="page">
                  <wp:posOffset>6946265</wp:posOffset>
                </wp:positionV>
                <wp:extent cx="4131310" cy="1816100"/>
                <wp:effectExtent l="0" t="0" r="889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601B" w14:textId="77777777" w:rsidR="00FC1715" w:rsidRPr="00FC1715" w:rsidRDefault="00FC1715" w:rsidP="00FC1715">
                            <w:pPr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</w:pPr>
                            <w:r w:rsidRPr="00FC1715"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  <w:t>Retningslinjer for</w:t>
                            </w:r>
                          </w:p>
                          <w:p w14:paraId="3A6B1D9B" w14:textId="0F2709DA" w:rsidR="00C5707C" w:rsidRPr="00C5707C" w:rsidRDefault="00FC1715" w:rsidP="00FC1715">
                            <w:pPr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</w:pPr>
                            <w:r w:rsidRPr="00FC1715"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  <w:t>byggetiltak og bruksendring i kystsonen</w:t>
                            </w:r>
                            <w:r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3C4C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21.3pt;margin-top:546.95pt;width:325.3pt;height:14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" filled="f" stroked="f" strokeweight=".5pt">
                <v:textbox inset="0,0,0,0">
                  <w:txbxContent>
                    <w:p w14:paraId="1AFC601B" w14:textId="77777777" w:rsidR="00FC1715" w:rsidRPr="00FC1715" w:rsidRDefault="00FC1715" w:rsidP="00FC1715">
                      <w:pPr>
                        <w:rPr>
                          <w:color w:val="17365D" w:themeColor="text2" w:themeShade="BF"/>
                          <w:sz w:val="56"/>
                          <w:szCs w:val="56"/>
                        </w:rPr>
                      </w:pPr>
                      <w:r w:rsidRPr="00FC1715">
                        <w:rPr>
                          <w:color w:val="17365D" w:themeColor="text2" w:themeShade="BF"/>
                          <w:sz w:val="56"/>
                          <w:szCs w:val="56"/>
                        </w:rPr>
                        <w:t>Retningslinjer for</w:t>
                      </w:r>
                    </w:p>
                    <w:p w14:paraId="3A6B1D9B" w14:textId="0F2709DA" w:rsidR="00C5707C" w:rsidRPr="00C5707C" w:rsidRDefault="00FC1715" w:rsidP="00FC1715">
                      <w:pPr>
                        <w:rPr>
                          <w:color w:val="17365D" w:themeColor="text2" w:themeShade="BF"/>
                          <w:sz w:val="56"/>
                          <w:szCs w:val="56"/>
                        </w:rPr>
                      </w:pPr>
                      <w:r w:rsidRPr="00FC1715">
                        <w:rPr>
                          <w:color w:val="17365D" w:themeColor="text2" w:themeShade="BF"/>
                          <w:sz w:val="56"/>
                          <w:szCs w:val="56"/>
                        </w:rPr>
                        <w:t>byggetiltak og bruksendring i kystsonen</w:t>
                      </w:r>
                      <w:r>
                        <w:rPr>
                          <w:color w:val="17365D" w:themeColor="text2" w:themeShade="BF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C1715" w:rsidRPr="00FC1715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41856" behindDoc="0" locked="0" layoutInCell="1" allowOverlap="1" wp14:anchorId="21AD0C64" wp14:editId="308289D0">
            <wp:simplePos x="0" y="0"/>
            <wp:positionH relativeFrom="column">
              <wp:posOffset>-191135</wp:posOffset>
            </wp:positionH>
            <wp:positionV relativeFrom="page">
              <wp:posOffset>7444740</wp:posOffset>
            </wp:positionV>
            <wp:extent cx="762635" cy="705485"/>
            <wp:effectExtent l="0" t="0" r="0" b="57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62635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715" w:rsidRPr="00FC1715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40832" behindDoc="0" locked="1" layoutInCell="1" allowOverlap="1" wp14:anchorId="1688538E" wp14:editId="0A70BE5D">
            <wp:simplePos x="0" y="0"/>
            <wp:positionH relativeFrom="page">
              <wp:posOffset>900430</wp:posOffset>
            </wp:positionH>
            <wp:positionV relativeFrom="page">
              <wp:posOffset>900430</wp:posOffset>
            </wp:positionV>
            <wp:extent cx="2246400" cy="741600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7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00" w:rsidRPr="00D46C00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38784" behindDoc="1" locked="1" layoutInCell="1" allowOverlap="1" wp14:anchorId="4B8FFFF0" wp14:editId="0DA923A4">
            <wp:simplePos x="0" y="0"/>
            <wp:positionH relativeFrom="column">
              <wp:posOffset>-730885</wp:posOffset>
            </wp:positionH>
            <wp:positionV relativeFrom="page">
              <wp:posOffset>6902450</wp:posOffset>
            </wp:positionV>
            <wp:extent cx="7555865" cy="3779520"/>
            <wp:effectExtent l="0" t="0" r="635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9CB" w:rsidRPr="00510A1D">
        <w:rPr>
          <w:noProof/>
          <w:color w:val="FFFFFF" w:themeColor="background1"/>
          <w:sz w:val="2"/>
          <w:szCs w:val="2"/>
          <w:lang w:eastAsia="nb-NO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B440E80" wp14:editId="2FA6EF2C">
                <wp:simplePos x="0" y="0"/>
                <wp:positionH relativeFrom="column">
                  <wp:posOffset>-804697</wp:posOffset>
                </wp:positionH>
                <wp:positionV relativeFrom="paragraph">
                  <wp:posOffset>2721229</wp:posOffset>
                </wp:positionV>
                <wp:extent cx="80467" cy="2011680"/>
                <wp:effectExtent l="0" t="0" r="0" b="7620"/>
                <wp:wrapNone/>
                <wp:docPr id="4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" cy="2011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C2F13B" id="Rectangle 8" o:spid="_x0000_s1026" style="position:absolute;margin-left:-63.35pt;margin-top:214.25pt;width:6.35pt;height:158.4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" fillcolor="white [3212]" stroked="f" strokeweight="2pt"/>
            </w:pict>
          </mc:Fallback>
        </mc:AlternateContent>
      </w:r>
    </w:p>
    <w:bookmarkStart w:id="2" w:name="QuickMark"/>
    <w:bookmarkEnd w:id="0"/>
    <w:bookmarkEnd w:id="2"/>
    <w:p w14:paraId="17A08221" w14:textId="591F8A4E" w:rsidR="00046FB1" w:rsidRDefault="00046FB1" w:rsidP="00476C9E">
      <w:pPr>
        <w:spacing w:after="200" w:line="276" w:lineRule="auto"/>
        <w:rPr>
          <w:color w:val="5BB1BC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1" layoutInCell="1" allowOverlap="1" wp14:anchorId="17C7D712" wp14:editId="0FB687CE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60000" cy="10692000"/>
                <wp:effectExtent l="0" t="0" r="0" b="19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6AC079">
                            <a:alpha val="7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6FE732" w14:textId="3626680F" w:rsidR="00046FB1" w:rsidRDefault="00046FB1" w:rsidP="00046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7D712" id="Rectangle 37" o:spid="_x0000_s1027" style="position:absolute;margin-left:0;margin-top:0;width:595.3pt;height:841.9pt;z-index:-251640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" fillcolor="#6ac079" stroked="f" strokeweight="2pt">
                <v:fill opacity="50372f"/>
                <v:textbox>
                  <w:txbxContent>
                    <w:p w14:paraId="0C6FE732" w14:textId="3626680F" w:rsidR="00046FB1" w:rsidRDefault="00046FB1" w:rsidP="00046FB1"/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1E2D3A0E" w14:textId="79F38EB4" w:rsidR="00046FB1" w:rsidRDefault="00046FB1" w:rsidP="00476C9E">
      <w:pPr>
        <w:spacing w:after="200" w:line="276" w:lineRule="auto"/>
        <w:rPr>
          <w:color w:val="5BB1BC"/>
          <w:sz w:val="48"/>
          <w:szCs w:val="48"/>
        </w:rPr>
      </w:pPr>
      <w:r>
        <w:rPr>
          <w:noProof/>
          <w:color w:val="5BB1BC"/>
          <w:sz w:val="48"/>
          <w:szCs w:val="48"/>
        </w:rPr>
        <w:drawing>
          <wp:anchor distT="0" distB="0" distL="114300" distR="114300" simplePos="0" relativeHeight="251648000" behindDoc="0" locked="0" layoutInCell="1" allowOverlap="1" wp14:anchorId="42A87177" wp14:editId="36C9F6C8">
            <wp:simplePos x="0" y="0"/>
            <wp:positionH relativeFrom="column">
              <wp:posOffset>3175</wp:posOffset>
            </wp:positionH>
            <wp:positionV relativeFrom="page">
              <wp:posOffset>1858645</wp:posOffset>
            </wp:positionV>
            <wp:extent cx="660400" cy="6604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5BB1BC"/>
          <w:sz w:val="48"/>
          <w:szCs w:val="48"/>
        </w:rPr>
        <w:drawing>
          <wp:anchor distT="0" distB="0" distL="114300" distR="114300" simplePos="0" relativeHeight="251649024" behindDoc="0" locked="0" layoutInCell="1" allowOverlap="1" wp14:anchorId="77105666" wp14:editId="69492980">
            <wp:simplePos x="0" y="0"/>
            <wp:positionH relativeFrom="column">
              <wp:posOffset>1559560</wp:posOffset>
            </wp:positionH>
            <wp:positionV relativeFrom="page">
              <wp:posOffset>1820545</wp:posOffset>
            </wp:positionV>
            <wp:extent cx="736600" cy="7366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5BB1BC"/>
          <w:sz w:val="48"/>
          <w:szCs w:val="48"/>
        </w:rPr>
        <w:drawing>
          <wp:anchor distT="0" distB="0" distL="114300" distR="114300" simplePos="0" relativeHeight="251650048" behindDoc="0" locked="0" layoutInCell="1" allowOverlap="1" wp14:anchorId="3EFC22F1" wp14:editId="06864D1E">
            <wp:simplePos x="0" y="0"/>
            <wp:positionH relativeFrom="column">
              <wp:posOffset>3183890</wp:posOffset>
            </wp:positionH>
            <wp:positionV relativeFrom="page">
              <wp:posOffset>1807845</wp:posOffset>
            </wp:positionV>
            <wp:extent cx="762000" cy="7620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5BB1BC"/>
          <w:sz w:val="48"/>
          <w:szCs w:val="48"/>
        </w:rPr>
        <w:drawing>
          <wp:anchor distT="0" distB="0" distL="114300" distR="114300" simplePos="0" relativeHeight="251651072" behindDoc="0" locked="0" layoutInCell="1" allowOverlap="1" wp14:anchorId="7CF9AB81" wp14:editId="4007CE68">
            <wp:simplePos x="0" y="0"/>
            <wp:positionH relativeFrom="column">
              <wp:posOffset>4850765</wp:posOffset>
            </wp:positionH>
            <wp:positionV relativeFrom="page">
              <wp:posOffset>1836420</wp:posOffset>
            </wp:positionV>
            <wp:extent cx="762000" cy="71120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1" layoutInCell="1" allowOverlap="1" wp14:anchorId="56EDCDD0" wp14:editId="34FBEEE0">
                <wp:simplePos x="0" y="0"/>
                <wp:positionH relativeFrom="page">
                  <wp:posOffset>1269365</wp:posOffset>
                </wp:positionH>
                <wp:positionV relativeFrom="page">
                  <wp:posOffset>4778375</wp:posOffset>
                </wp:positionV>
                <wp:extent cx="5021580" cy="280797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280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D6B4B" w14:textId="77777777" w:rsidR="00046FB1" w:rsidRPr="00171C3E" w:rsidRDefault="00046FB1" w:rsidP="00046FB1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71C3E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Velg ikonet som passer til formålet, plasser</w:t>
                            </w:r>
                            <w:r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ikonet</w:t>
                            </w:r>
                            <w:r w:rsidRPr="00171C3E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på side 1. </w:t>
                            </w:r>
                            <w:r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Pr="00171C3E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Slett deretter denne siden.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CDD0" id="Text Box 64" o:spid="_x0000_s1028" type="#_x0000_t202" style="position:absolute;margin-left:99.95pt;margin-top:376.25pt;width:395.4pt;height:221.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" filled="f" stroked="f" strokeweight=".5pt">
                <v:textbox>
                  <w:txbxContent>
                    <w:p w14:paraId="64AD6B4B" w14:textId="77777777" w:rsidR="00046FB1" w:rsidRPr="00171C3E" w:rsidRDefault="00046FB1" w:rsidP="00046FB1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171C3E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Velg ikonet som passer til formålet, plasser</w:t>
                      </w:r>
                      <w:r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 xml:space="preserve"> ikonet</w:t>
                      </w:r>
                      <w:r w:rsidRPr="00171C3E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 xml:space="preserve"> på side 1. </w:t>
                      </w:r>
                      <w:r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Pr="00171C3E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Slett deretter denne siden.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48"/>
          <w:szCs w:val="48"/>
        </w:rPr>
        <w:drawing>
          <wp:anchor distT="0" distB="0" distL="114300" distR="114300" simplePos="0" relativeHeight="251657216" behindDoc="0" locked="0" layoutInCell="1" allowOverlap="1" wp14:anchorId="3CB5C3F5" wp14:editId="1D9D420F">
            <wp:simplePos x="0" y="0"/>
            <wp:positionH relativeFrom="column">
              <wp:posOffset>-84455</wp:posOffset>
            </wp:positionH>
            <wp:positionV relativeFrom="page">
              <wp:posOffset>3154045</wp:posOffset>
            </wp:positionV>
            <wp:extent cx="876300" cy="5715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4FA16AAF" wp14:editId="16A045AA">
            <wp:simplePos x="0" y="0"/>
            <wp:positionH relativeFrom="column">
              <wp:posOffset>1556385</wp:posOffset>
            </wp:positionH>
            <wp:positionV relativeFrom="page">
              <wp:posOffset>3065780</wp:posOffset>
            </wp:positionV>
            <wp:extent cx="838200" cy="6604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26FA115A" wp14:editId="5BF30F56">
            <wp:simplePos x="0" y="0"/>
            <wp:positionH relativeFrom="column">
              <wp:posOffset>3178175</wp:posOffset>
            </wp:positionH>
            <wp:positionV relativeFrom="page">
              <wp:posOffset>3065780</wp:posOffset>
            </wp:positionV>
            <wp:extent cx="774700" cy="6477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6F2208C1" wp14:editId="6EFF8736">
            <wp:simplePos x="0" y="0"/>
            <wp:positionH relativeFrom="column">
              <wp:posOffset>4918710</wp:posOffset>
            </wp:positionH>
            <wp:positionV relativeFrom="page">
              <wp:posOffset>3098800</wp:posOffset>
            </wp:positionV>
            <wp:extent cx="622300" cy="6223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3A131" w14:textId="05C1BEA8" w:rsidR="00476C9E" w:rsidRDefault="00476C9E" w:rsidP="00476C9E">
      <w:pPr>
        <w:spacing w:after="200" w:line="276" w:lineRule="auto"/>
        <w:rPr>
          <w:color w:val="5BB1BC"/>
          <w:sz w:val="48"/>
          <w:szCs w:val="48"/>
        </w:rPr>
      </w:pPr>
    </w:p>
    <w:p w14:paraId="5E1527F5" w14:textId="2464493F" w:rsidR="00476C9E" w:rsidRDefault="00476C9E" w:rsidP="00476C9E">
      <w:pPr>
        <w:rPr>
          <w:sz w:val="48"/>
          <w:szCs w:val="48"/>
        </w:rPr>
      </w:pPr>
    </w:p>
    <w:p w14:paraId="289E4DC1" w14:textId="197784FF" w:rsidR="008E13EF" w:rsidRDefault="00476C9E" w:rsidP="00476C9E">
      <w:pPr>
        <w:tabs>
          <w:tab w:val="left" w:pos="1561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14:paraId="5E6CBA1A" w14:textId="699A5F5E" w:rsidR="008E13EF" w:rsidRDefault="008E13EF" w:rsidP="00476C9E">
      <w:pPr>
        <w:tabs>
          <w:tab w:val="left" w:pos="1561"/>
        </w:tabs>
        <w:rPr>
          <w:sz w:val="48"/>
          <w:szCs w:val="48"/>
        </w:rPr>
      </w:pPr>
    </w:p>
    <w:p w14:paraId="1D33F84E" w14:textId="746E449B" w:rsidR="008E13EF" w:rsidRDefault="008E13EF" w:rsidP="00476C9E">
      <w:pPr>
        <w:tabs>
          <w:tab w:val="left" w:pos="1561"/>
        </w:tabs>
        <w:rPr>
          <w:sz w:val="48"/>
          <w:szCs w:val="48"/>
        </w:rPr>
      </w:pPr>
    </w:p>
    <w:p w14:paraId="657A4DEA" w14:textId="3A2933A5" w:rsidR="008E13EF" w:rsidRDefault="008E13EF" w:rsidP="00476C9E">
      <w:pPr>
        <w:tabs>
          <w:tab w:val="left" w:pos="1561"/>
        </w:tabs>
        <w:rPr>
          <w:sz w:val="48"/>
          <w:szCs w:val="48"/>
        </w:rPr>
      </w:pPr>
    </w:p>
    <w:p w14:paraId="0569F3E7" w14:textId="23D1D05D" w:rsidR="008E13EF" w:rsidRDefault="008E13EF" w:rsidP="00476C9E">
      <w:pPr>
        <w:tabs>
          <w:tab w:val="left" w:pos="1561"/>
        </w:tabs>
        <w:rPr>
          <w:sz w:val="48"/>
          <w:szCs w:val="48"/>
        </w:rPr>
      </w:pPr>
    </w:p>
    <w:p w14:paraId="454B3EFC" w14:textId="7D5BC4F6" w:rsidR="008E13EF" w:rsidRDefault="008E13EF" w:rsidP="00476C9E">
      <w:pPr>
        <w:tabs>
          <w:tab w:val="left" w:pos="1561"/>
        </w:tabs>
        <w:rPr>
          <w:sz w:val="48"/>
          <w:szCs w:val="48"/>
        </w:rPr>
      </w:pPr>
    </w:p>
    <w:p w14:paraId="1FAB152C" w14:textId="57C295CA" w:rsidR="00046FB1" w:rsidRDefault="00046FB1" w:rsidP="00476C9E">
      <w:pPr>
        <w:tabs>
          <w:tab w:val="left" w:pos="1561"/>
        </w:tabs>
        <w:rPr>
          <w:sz w:val="48"/>
          <w:szCs w:val="48"/>
        </w:rPr>
      </w:pPr>
    </w:p>
    <w:p w14:paraId="39470060" w14:textId="0E6E757E" w:rsidR="008E13EF" w:rsidRDefault="008E13EF" w:rsidP="00476C9E">
      <w:pPr>
        <w:tabs>
          <w:tab w:val="left" w:pos="1561"/>
        </w:tabs>
        <w:rPr>
          <w:sz w:val="48"/>
          <w:szCs w:val="48"/>
        </w:rPr>
      </w:pPr>
    </w:p>
    <w:p w14:paraId="4DD24644" w14:textId="3D82F1E8" w:rsidR="00476C9E" w:rsidRPr="00476C9E" w:rsidRDefault="00476C9E" w:rsidP="00476C9E">
      <w:pPr>
        <w:tabs>
          <w:tab w:val="left" w:pos="1561"/>
        </w:tabs>
        <w:rPr>
          <w:sz w:val="48"/>
          <w:szCs w:val="48"/>
        </w:rPr>
        <w:sectPr w:rsidR="00476C9E" w:rsidRPr="00476C9E" w:rsidSect="00476C9E">
          <w:headerReference w:type="default" r:id="rId20"/>
          <w:footerReference w:type="default" r:id="rId21"/>
          <w:pgSz w:w="11906" w:h="16838"/>
          <w:pgMar w:top="1417" w:right="1417" w:bottom="1417" w:left="1417" w:header="1531" w:footer="708" w:gutter="0"/>
          <w:cols w:space="708"/>
          <w:titlePg/>
          <w:docGrid w:linePitch="360"/>
        </w:sectPr>
      </w:pPr>
    </w:p>
    <w:p w14:paraId="5D3411E7" w14:textId="319FAF66" w:rsidR="00D8716D" w:rsidRDefault="00D8716D" w:rsidP="00E245B0">
      <w:pPr>
        <w:rPr>
          <w:lang w:val="en-US"/>
        </w:rPr>
      </w:pPr>
    </w:p>
    <w:p w14:paraId="5618A5C8" w14:textId="77777777" w:rsidR="00D8716D" w:rsidRDefault="00D8716D" w:rsidP="00E245B0">
      <w:pPr>
        <w:rPr>
          <w:lang w:val="en-US"/>
        </w:rPr>
      </w:pPr>
    </w:p>
    <w:tbl>
      <w:tblPr>
        <w:tblStyle w:val="TableGrid"/>
        <w:tblpPr w:leftFromText="180" w:rightFromText="180" w:vertAnchor="page" w:horzAnchor="margin" w:tblpY="2396"/>
        <w:tblW w:w="0" w:type="auto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690"/>
        <w:gridCol w:w="1556"/>
        <w:gridCol w:w="1468"/>
        <w:gridCol w:w="1352"/>
      </w:tblGrid>
      <w:tr w:rsidR="00171C3E" w:rsidRPr="0048101D" w14:paraId="7C4F081B" w14:textId="77777777" w:rsidTr="00171C3E">
        <w:trPr>
          <w:cantSplit/>
          <w:trHeight w:val="454"/>
        </w:trPr>
        <w:tc>
          <w:tcPr>
            <w:tcW w:w="4690" w:type="dxa"/>
            <w:shd w:val="clear" w:color="auto" w:fill="ECF5FA"/>
            <w:vAlign w:val="center"/>
          </w:tcPr>
          <w:p w14:paraId="7E78C256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  <w:r w:rsidRPr="0048101D">
              <w:rPr>
                <w:b/>
                <w:color w:val="17365D" w:themeColor="text2" w:themeShade="BF"/>
              </w:rPr>
              <w:t xml:space="preserve">Sakstittel </w:t>
            </w:r>
          </w:p>
        </w:tc>
        <w:tc>
          <w:tcPr>
            <w:tcW w:w="1556" w:type="dxa"/>
            <w:shd w:val="clear" w:color="auto" w:fill="ECF5FA"/>
            <w:vAlign w:val="center"/>
          </w:tcPr>
          <w:p w14:paraId="79C44A90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  <w:r w:rsidRPr="0048101D">
              <w:rPr>
                <w:b/>
                <w:color w:val="17365D" w:themeColor="text2" w:themeShade="BF"/>
              </w:rPr>
              <w:t xml:space="preserve">Saksnr.       </w:t>
            </w:r>
          </w:p>
        </w:tc>
        <w:tc>
          <w:tcPr>
            <w:tcW w:w="1468" w:type="dxa"/>
            <w:shd w:val="clear" w:color="auto" w:fill="ECF5FA"/>
            <w:vAlign w:val="center"/>
          </w:tcPr>
          <w:p w14:paraId="7A6D67AD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  <w:r w:rsidRPr="0048101D">
              <w:rPr>
                <w:b/>
                <w:color w:val="17365D" w:themeColor="text2" w:themeShade="BF"/>
              </w:rPr>
              <w:t xml:space="preserve">Mnd./År        </w:t>
            </w:r>
          </w:p>
        </w:tc>
        <w:tc>
          <w:tcPr>
            <w:tcW w:w="1352" w:type="dxa"/>
            <w:shd w:val="clear" w:color="auto" w:fill="ECF5FA"/>
            <w:vAlign w:val="center"/>
          </w:tcPr>
          <w:p w14:paraId="522F514E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  <w:r w:rsidRPr="0048101D">
              <w:rPr>
                <w:b/>
                <w:color w:val="17365D" w:themeColor="text2" w:themeShade="BF"/>
              </w:rPr>
              <w:t>Sign.</w:t>
            </w:r>
          </w:p>
        </w:tc>
      </w:tr>
      <w:tr w:rsidR="00171C3E" w:rsidRPr="0048101D" w14:paraId="361F5069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7EF6EDCA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620D537E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34490561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706036B2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28638671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6A5CAED3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00ABB6F6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5696BAD5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6F8A5172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346CEC3F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0D2952A1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05539919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732506CE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6E830BE9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7FD30345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51AFF771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66B4799F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34AAC538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165CC3DF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47FFBCEB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5D317649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4D93B10D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35FC1418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229BA46D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040966D6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38FF5C9D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3790B353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453C4B26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351BBC09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6160EE21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77BAD0BE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54E70148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3D291587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6C2BA4DF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3983DFA0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5E9C5036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2DBE1ADC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71192B55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6DA04BAB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7A168BD6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1326C463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5148B379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6D1A1AEC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1D87B424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563F7DC9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4DFF8AE0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5F7F9036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3BCC437B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264593B0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2C0BE3EE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5CC9605C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3482892E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0ED588CC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30EDC0D8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56D5C397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5F33E38C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64AD53A4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686E95FD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757CFBD3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18DA3D4F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61BD4E19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3669F18B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196440E2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3619DA58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010091C6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076EC34A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3F469B37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12BD62B4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06803F14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600EC21D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0DE5128E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280578DA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74FA0910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373AA668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574BF397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3139C6AD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1087A328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3E8AF3DF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73BA90A5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171C3E" w:rsidRPr="0048101D" w14:paraId="3D5F8929" w14:textId="77777777" w:rsidTr="00171C3E">
        <w:trPr>
          <w:cantSplit/>
          <w:trHeight w:val="454"/>
        </w:trPr>
        <w:tc>
          <w:tcPr>
            <w:tcW w:w="4690" w:type="dxa"/>
            <w:vAlign w:val="center"/>
          </w:tcPr>
          <w:p w14:paraId="17CCC631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6" w:type="dxa"/>
            <w:vAlign w:val="center"/>
          </w:tcPr>
          <w:p w14:paraId="25DC1394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468" w:type="dxa"/>
            <w:vAlign w:val="center"/>
          </w:tcPr>
          <w:p w14:paraId="06E7DD13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352" w:type="dxa"/>
            <w:vAlign w:val="center"/>
          </w:tcPr>
          <w:p w14:paraId="0818E03F" w14:textId="77777777" w:rsidR="00171C3E" w:rsidRPr="0048101D" w:rsidRDefault="00171C3E" w:rsidP="00171C3E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</w:tbl>
    <w:p w14:paraId="2EFC4A89" w14:textId="77777777" w:rsidR="00D8716D" w:rsidRDefault="00D8716D">
      <w:pPr>
        <w:spacing w:after="200" w:line="276" w:lineRule="auto"/>
        <w:rPr>
          <w:lang w:val="en-US"/>
        </w:rPr>
      </w:pPr>
    </w:p>
    <w:tbl>
      <w:tblPr>
        <w:tblStyle w:val="TableGrid"/>
        <w:tblW w:w="0" w:type="auto"/>
        <w:tblBorders>
          <w:top w:val="single" w:sz="2" w:space="0" w:color="17365D" w:themeColor="text2" w:themeShade="BF"/>
          <w:left w:val="single" w:sz="2" w:space="0" w:color="17365D" w:themeColor="text2" w:themeShade="BF"/>
          <w:bottom w:val="single" w:sz="2" w:space="0" w:color="17365D" w:themeColor="text2" w:themeShade="BF"/>
          <w:right w:val="single" w:sz="2" w:space="0" w:color="17365D" w:themeColor="text2" w:themeShade="BF"/>
          <w:insideH w:val="single" w:sz="2" w:space="0" w:color="17365D" w:themeColor="text2" w:themeShade="BF"/>
          <w:insideV w:val="single" w:sz="2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4610"/>
        <w:gridCol w:w="1517"/>
        <w:gridCol w:w="1433"/>
        <w:gridCol w:w="1506"/>
      </w:tblGrid>
      <w:tr w:rsidR="00D8716D" w:rsidRPr="0048101D" w14:paraId="58F19267" w14:textId="77777777" w:rsidTr="00597F0B">
        <w:trPr>
          <w:cantSplit/>
          <w:trHeight w:val="567"/>
        </w:trPr>
        <w:tc>
          <w:tcPr>
            <w:tcW w:w="5524" w:type="dxa"/>
            <w:shd w:val="clear" w:color="auto" w:fill="ECF6FB"/>
            <w:vAlign w:val="center"/>
          </w:tcPr>
          <w:p w14:paraId="1FC444E2" w14:textId="77777777" w:rsidR="00D8716D" w:rsidRPr="0048101D" w:rsidRDefault="00D8716D" w:rsidP="00597F0B">
            <w:pPr>
              <w:rPr>
                <w:rFonts w:cstheme="minorHAnsi"/>
                <w:b/>
                <w:color w:val="17365D" w:themeColor="text2" w:themeShade="BF"/>
                <w:szCs w:val="24"/>
              </w:rPr>
            </w:pPr>
            <w:r w:rsidRPr="0048101D">
              <w:rPr>
                <w:rFonts w:cstheme="minorHAnsi"/>
                <w:b/>
                <w:color w:val="17365D" w:themeColor="text2" w:themeShade="BF"/>
                <w:szCs w:val="24"/>
              </w:rPr>
              <w:t>Utarbeidet av</w:t>
            </w:r>
          </w:p>
        </w:tc>
        <w:tc>
          <w:tcPr>
            <w:tcW w:w="1701" w:type="dxa"/>
            <w:shd w:val="clear" w:color="auto" w:fill="ECF6FB"/>
            <w:vAlign w:val="center"/>
          </w:tcPr>
          <w:p w14:paraId="47936725" w14:textId="77777777" w:rsidR="00D8716D" w:rsidRPr="0048101D" w:rsidRDefault="00D8716D" w:rsidP="00597F0B">
            <w:pPr>
              <w:rPr>
                <w:rFonts w:cstheme="minorHAnsi"/>
                <w:b/>
                <w:color w:val="17365D" w:themeColor="text2" w:themeShade="BF"/>
                <w:szCs w:val="24"/>
              </w:rPr>
            </w:pPr>
            <w:r w:rsidRPr="0048101D">
              <w:rPr>
                <w:b/>
                <w:color w:val="17365D" w:themeColor="text2" w:themeShade="BF"/>
              </w:rPr>
              <w:t xml:space="preserve">Aksnr.       </w:t>
            </w:r>
          </w:p>
        </w:tc>
        <w:tc>
          <w:tcPr>
            <w:tcW w:w="1559" w:type="dxa"/>
            <w:shd w:val="clear" w:color="auto" w:fill="ECF6FB"/>
            <w:vAlign w:val="center"/>
          </w:tcPr>
          <w:p w14:paraId="7CE8D67F" w14:textId="77777777" w:rsidR="00D8716D" w:rsidRPr="0048101D" w:rsidRDefault="00D8716D" w:rsidP="00597F0B">
            <w:pPr>
              <w:rPr>
                <w:rFonts w:cstheme="minorHAnsi"/>
                <w:b/>
                <w:color w:val="17365D" w:themeColor="text2" w:themeShade="BF"/>
                <w:szCs w:val="24"/>
              </w:rPr>
            </w:pPr>
            <w:r w:rsidRPr="0048101D">
              <w:rPr>
                <w:b/>
                <w:color w:val="17365D" w:themeColor="text2" w:themeShade="BF"/>
              </w:rPr>
              <w:t>Tegnnr.</w:t>
            </w:r>
          </w:p>
        </w:tc>
        <w:tc>
          <w:tcPr>
            <w:tcW w:w="1617" w:type="dxa"/>
            <w:shd w:val="clear" w:color="auto" w:fill="ECF6FB"/>
            <w:vAlign w:val="center"/>
          </w:tcPr>
          <w:p w14:paraId="0B79C119" w14:textId="77777777" w:rsidR="00D8716D" w:rsidRPr="0048101D" w:rsidRDefault="00D8716D" w:rsidP="00597F0B">
            <w:pPr>
              <w:rPr>
                <w:rFonts w:cstheme="minorHAnsi"/>
                <w:b/>
                <w:color w:val="17365D" w:themeColor="text2" w:themeShade="BF"/>
                <w:szCs w:val="24"/>
              </w:rPr>
            </w:pPr>
            <w:r w:rsidRPr="0048101D">
              <w:rPr>
                <w:b/>
                <w:color w:val="17365D" w:themeColor="text2" w:themeShade="BF"/>
              </w:rPr>
              <w:t>Saksbeh.</w:t>
            </w:r>
          </w:p>
        </w:tc>
      </w:tr>
      <w:tr w:rsidR="00D8716D" w:rsidRPr="0048101D" w14:paraId="3BCACED6" w14:textId="77777777" w:rsidTr="00597F0B">
        <w:trPr>
          <w:cantSplit/>
          <w:trHeight w:val="567"/>
        </w:trPr>
        <w:tc>
          <w:tcPr>
            <w:tcW w:w="5524" w:type="dxa"/>
            <w:vAlign w:val="center"/>
          </w:tcPr>
          <w:p w14:paraId="468A6DB5" w14:textId="77777777" w:rsidR="00D8716D" w:rsidRPr="0048101D" w:rsidRDefault="00D8716D" w:rsidP="00597F0B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79F8EFF" w14:textId="77777777" w:rsidR="00D8716D" w:rsidRPr="0048101D" w:rsidRDefault="00D8716D" w:rsidP="00597F0B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F3DA919" w14:textId="77777777" w:rsidR="00D8716D" w:rsidRPr="0048101D" w:rsidRDefault="00D8716D" w:rsidP="00597F0B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617" w:type="dxa"/>
            <w:vAlign w:val="center"/>
          </w:tcPr>
          <w:p w14:paraId="0B8D0378" w14:textId="77777777" w:rsidR="00D8716D" w:rsidRPr="0048101D" w:rsidRDefault="00D8716D" w:rsidP="00597F0B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  <w:tr w:rsidR="00D8716D" w:rsidRPr="0048101D" w14:paraId="470FF381" w14:textId="77777777" w:rsidTr="00597F0B">
        <w:trPr>
          <w:cantSplit/>
          <w:trHeight w:val="567"/>
        </w:trPr>
        <w:tc>
          <w:tcPr>
            <w:tcW w:w="5524" w:type="dxa"/>
            <w:vAlign w:val="center"/>
          </w:tcPr>
          <w:p w14:paraId="6E6DC314" w14:textId="77777777" w:rsidR="00D8716D" w:rsidRPr="0048101D" w:rsidRDefault="00D8716D" w:rsidP="00597F0B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3E1C038" w14:textId="77777777" w:rsidR="00D8716D" w:rsidRPr="0048101D" w:rsidRDefault="00D8716D" w:rsidP="00597F0B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697D1D4" w14:textId="77777777" w:rsidR="00D8716D" w:rsidRPr="0048101D" w:rsidRDefault="00D8716D" w:rsidP="00597F0B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  <w:tc>
          <w:tcPr>
            <w:tcW w:w="1617" w:type="dxa"/>
            <w:vAlign w:val="center"/>
          </w:tcPr>
          <w:p w14:paraId="09596F50" w14:textId="77777777" w:rsidR="00D8716D" w:rsidRPr="0048101D" w:rsidRDefault="00D8716D" w:rsidP="00597F0B">
            <w:pPr>
              <w:rPr>
                <w:rFonts w:cstheme="minorHAnsi"/>
                <w:color w:val="17365D" w:themeColor="text2" w:themeShade="BF"/>
                <w:szCs w:val="24"/>
              </w:rPr>
            </w:pPr>
          </w:p>
        </w:tc>
      </w:tr>
    </w:tbl>
    <w:p w14:paraId="702E8664" w14:textId="77777777" w:rsidR="00171C3E" w:rsidRDefault="00171C3E">
      <w:pPr>
        <w:spacing w:after="200" w:line="276" w:lineRule="auto"/>
        <w:rPr>
          <w:lang w:val="en-US"/>
        </w:rPr>
        <w:sectPr w:rsidR="00171C3E" w:rsidSect="00171C3E">
          <w:pgSz w:w="11906" w:h="16838"/>
          <w:pgMar w:top="1417" w:right="1417" w:bottom="1417" w:left="1417" w:header="1531" w:footer="708" w:gutter="0"/>
          <w:cols w:space="708"/>
          <w:docGrid w:linePitch="360"/>
        </w:sectPr>
      </w:pPr>
    </w:p>
    <w:p w14:paraId="2BDE105B" w14:textId="4CFA58C2" w:rsidR="00171C3E" w:rsidRDefault="00171C3E">
      <w:pPr>
        <w:spacing w:after="200" w:line="276" w:lineRule="auto"/>
        <w:rPr>
          <w:lang w:val="en-US"/>
        </w:rPr>
      </w:pPr>
    </w:p>
    <w:p w14:paraId="6F3A7209" w14:textId="6B366F15" w:rsidR="00476C9E" w:rsidRDefault="00476C9E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14:paraId="1F4CA473" w14:textId="77777777" w:rsidR="0088631D" w:rsidRPr="00931D9F" w:rsidRDefault="0088631D" w:rsidP="00E245B0">
      <w:pPr>
        <w:rPr>
          <w:lang w:val="en-US"/>
        </w:rPr>
        <w:sectPr w:rsidR="0088631D" w:rsidRPr="00931D9F" w:rsidSect="00575BB7">
          <w:pgSz w:w="11906" w:h="16838"/>
          <w:pgMar w:top="1417" w:right="1417" w:bottom="1417" w:left="1417" w:header="1531" w:footer="708" w:gutter="0"/>
          <w:cols w:space="708"/>
          <w:docGrid w:linePitch="360"/>
        </w:sectPr>
      </w:pPr>
    </w:p>
    <w:p w14:paraId="44EBFA09" w14:textId="2A03B19D" w:rsidR="008E13EF" w:rsidRPr="00931D9F" w:rsidRDefault="00D97567" w:rsidP="00D97567">
      <w:pPr>
        <w:spacing w:line="14" w:lineRule="exact"/>
        <w:rPr>
          <w:color w:val="FFFFFF" w:themeColor="background1"/>
          <w:sz w:val="2"/>
          <w:szCs w:val="2"/>
          <w:lang w:val="en-US"/>
        </w:rPr>
      </w:pPr>
      <w:r w:rsidRPr="00931D9F">
        <w:rPr>
          <w:color w:val="FFFFFF" w:themeColor="background1"/>
          <w:sz w:val="2"/>
          <w:szCs w:val="2"/>
          <w:lang w:val="en-US"/>
        </w:rPr>
        <w:lastRenderedPageBreak/>
        <w:t xml:space="preserve"> </w:t>
      </w:r>
    </w:p>
    <w:p w14:paraId="6CB3A180" w14:textId="7C96096B" w:rsidR="003837FC" w:rsidRPr="008E13EF" w:rsidRDefault="008E13EF" w:rsidP="00D97567">
      <w:pPr>
        <w:spacing w:line="14" w:lineRule="exact"/>
        <w:rPr>
          <w:color w:val="FFFFFF" w:themeColor="background1"/>
          <w:sz w:val="2"/>
          <w:szCs w:val="2"/>
        </w:rPr>
      </w:pPr>
      <w:r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3360" behindDoc="1" locked="1" layoutInCell="1" allowOverlap="1" wp14:anchorId="0FB51935" wp14:editId="7D0D23FB">
            <wp:simplePos x="0" y="0"/>
            <wp:positionH relativeFrom="page">
              <wp:align>center</wp:align>
            </wp:positionH>
            <wp:positionV relativeFrom="page">
              <wp:posOffset>1043940</wp:posOffset>
            </wp:positionV>
            <wp:extent cx="2952000" cy="522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" r="-6"/>
                    <a:stretch/>
                  </pic:blipFill>
                  <pic:spPr>
                    <a:xfrm>
                      <a:off x="0" y="0"/>
                      <a:ext cx="29520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30845BE" wp14:editId="6BAC3AFC">
                <wp:simplePos x="0" y="0"/>
                <wp:positionH relativeFrom="column">
                  <wp:posOffset>-884805</wp:posOffset>
                </wp:positionH>
                <wp:positionV relativeFrom="page">
                  <wp:posOffset>4616450</wp:posOffset>
                </wp:positionV>
                <wp:extent cx="7558405" cy="6000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40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050" w:type="dxa"/>
                              <w:jc w:val="center"/>
                              <w:tblBorders>
                                <w:left w:val="single" w:sz="2" w:space="0" w:color="000000" w:themeColor="text1"/>
                                <w:right w:val="single" w:sz="2" w:space="0" w:color="000000" w:themeColor="text1"/>
                                <w:insideH w:val="single" w:sz="2" w:space="0" w:color="000000" w:themeColor="text1"/>
                                <w:insideV w:val="single" w:sz="2" w:space="0" w:color="000000" w:themeColor="text1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525"/>
                              <w:gridCol w:w="4525"/>
                            </w:tblGrid>
                            <w:tr w:rsidR="008E13EF" w14:paraId="3522D7F1" w14:textId="77777777" w:rsidTr="008D5C53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4525" w:type="dxa"/>
                                  <w:vAlign w:val="center"/>
                                </w:tcPr>
                                <w:p w14:paraId="4D0F8386" w14:textId="77777777" w:rsidR="008E13EF" w:rsidRPr="00EC5EAE" w:rsidRDefault="008E13EF" w:rsidP="008D5C53">
                                  <w:pPr>
                                    <w:pStyle w:val="Footer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C5EA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Postadresse:</w:t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 xml:space="preserve"> Nærøysund kommune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>Postboks 133,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>Sentrum, 7900 Rørvi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  <w:vAlign w:val="center"/>
                                </w:tcPr>
                                <w:p w14:paraId="67358930" w14:textId="77777777" w:rsidR="008E13EF" w:rsidRDefault="008E13EF" w:rsidP="008D5C53">
                                  <w:pPr>
                                    <w:pStyle w:val="Footer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Kontakt: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post@naroysund.kommune.no</w:t>
                                  </w:r>
                                </w:p>
                                <w:p w14:paraId="0BDCEAA8" w14:textId="77777777" w:rsidR="008E13EF" w:rsidRPr="00EC5EAE" w:rsidRDefault="008E13EF" w:rsidP="008D5C53">
                                  <w:pPr>
                                    <w:pStyle w:val="Footer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Tlf.: 909 37 381/ 906 28 700</w:t>
                                  </w:r>
                                </w:p>
                              </w:tc>
                            </w:tr>
                          </w:tbl>
                          <w:p w14:paraId="14C31923" w14:textId="77777777" w:rsidR="008E13EF" w:rsidRDefault="008E13EF" w:rsidP="008E13EF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0845B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-69.65pt;margin-top:363.5pt;width:595.15pt;height:47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" fillcolor="white [3201]" stroked="f" strokeweight=".5pt">
                <v:textbox inset="0,0,0,0">
                  <w:txbxContent>
                    <w:tbl>
                      <w:tblPr>
                        <w:tblW w:w="9050" w:type="dxa"/>
                        <w:jc w:val="center"/>
                        <w:tblBorders>
                          <w:left w:val="single" w:sz="2" w:space="0" w:color="000000" w:themeColor="text1"/>
                          <w:right w:val="single" w:sz="2" w:space="0" w:color="000000" w:themeColor="text1"/>
                          <w:insideH w:val="single" w:sz="2" w:space="0" w:color="000000" w:themeColor="text1"/>
                          <w:insideV w:val="single" w:sz="2" w:space="0" w:color="000000" w:themeColor="text1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525"/>
                        <w:gridCol w:w="4525"/>
                      </w:tblGrid>
                      <w:tr w:rsidR="008E13EF" w14:paraId="3522D7F1" w14:textId="77777777" w:rsidTr="008D5C53">
                        <w:trPr>
                          <w:trHeight w:val="279"/>
                          <w:jc w:val="center"/>
                        </w:trPr>
                        <w:tc>
                          <w:tcPr>
                            <w:tcW w:w="4525" w:type="dxa"/>
                            <w:vAlign w:val="center"/>
                          </w:tcPr>
                          <w:p w14:paraId="4D0F8386" w14:textId="77777777" w:rsidR="008E13EF" w:rsidRPr="00EC5EAE" w:rsidRDefault="008E13EF" w:rsidP="008D5C53">
                            <w:pPr>
                              <w:pStyle w:val="Footer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C5EAE">
                              <w:rPr>
                                <w:b/>
                                <w:sz w:val="20"/>
                                <w:szCs w:val="20"/>
                              </w:rPr>
                              <w:t>Postadresse:</w:t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 xml:space="preserve"> Nærøysund kommune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>Postboks 133,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>Sentrum, 7900 Rørvi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525" w:type="dxa"/>
                            <w:vAlign w:val="center"/>
                          </w:tcPr>
                          <w:p w14:paraId="67358930" w14:textId="77777777" w:rsidR="008E13EF" w:rsidRDefault="008E13EF" w:rsidP="008D5C53">
                            <w:pPr>
                              <w:pStyle w:val="Footer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Kontakt: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post@naroysund.kommune.no</w:t>
                            </w:r>
                          </w:p>
                          <w:p w14:paraId="0BDCEAA8" w14:textId="77777777" w:rsidR="008E13EF" w:rsidRPr="00EC5EAE" w:rsidRDefault="008E13EF" w:rsidP="008D5C53">
                            <w:pPr>
                              <w:pStyle w:val="Footer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Tlf.: 909 37 381/ 906 28 700</w:t>
                            </w:r>
                          </w:p>
                        </w:tc>
                      </w:tr>
                    </w:tbl>
                    <w:p w14:paraId="14C31923" w14:textId="77777777" w:rsidR="008E13EF" w:rsidRDefault="008E13EF" w:rsidP="008E13EF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5408" behindDoc="1" locked="1" layoutInCell="1" allowOverlap="1" wp14:anchorId="17FC68FB" wp14:editId="791A00A4">
            <wp:simplePos x="0" y="0"/>
            <wp:positionH relativeFrom="page">
              <wp:posOffset>1890395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6432" behindDoc="1" locked="1" layoutInCell="1" allowOverlap="1" wp14:anchorId="6BEBE290" wp14:editId="75977CA0">
            <wp:simplePos x="0" y="0"/>
            <wp:positionH relativeFrom="page">
              <wp:posOffset>3780790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7456" behindDoc="1" locked="1" layoutInCell="1" allowOverlap="1" wp14:anchorId="3EAD4BB9" wp14:editId="4F94F970">
            <wp:simplePos x="0" y="0"/>
            <wp:positionH relativeFrom="page">
              <wp:posOffset>5670550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8480" behindDoc="1" locked="1" layoutInCell="1" allowOverlap="1" wp14:anchorId="5D59B35A" wp14:editId="21322C82">
            <wp:simplePos x="0" y="0"/>
            <wp:positionH relativeFrom="page">
              <wp:posOffset>0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9504" behindDoc="1" locked="0" layoutInCell="1" allowOverlap="1" wp14:anchorId="203C195B" wp14:editId="1CE24382">
            <wp:simplePos x="0" y="0"/>
            <wp:positionH relativeFrom="page">
              <wp:posOffset>1890395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70528" behindDoc="1" locked="1" layoutInCell="1" allowOverlap="1" wp14:anchorId="228F6856" wp14:editId="2F448242">
            <wp:simplePos x="0" y="0"/>
            <wp:positionH relativeFrom="page">
              <wp:posOffset>3780790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71552" behindDoc="1" locked="1" layoutInCell="1" allowOverlap="1" wp14:anchorId="3F964F83" wp14:editId="7245E202">
            <wp:simplePos x="0" y="0"/>
            <wp:positionH relativeFrom="page">
              <wp:posOffset>5670550</wp:posOffset>
            </wp:positionH>
            <wp:positionV relativeFrom="page">
              <wp:posOffset>7291070</wp:posOffset>
            </wp:positionV>
            <wp:extent cx="1890000" cy="1890000"/>
            <wp:effectExtent l="0" t="0" r="254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72576" behindDoc="1" locked="1" layoutInCell="1" allowOverlap="1" wp14:anchorId="6723A7E2" wp14:editId="0509E6BC">
            <wp:simplePos x="0" y="0"/>
            <wp:positionH relativeFrom="page">
              <wp:posOffset>0</wp:posOffset>
            </wp:positionH>
            <wp:positionV relativeFrom="page">
              <wp:posOffset>5400675</wp:posOffset>
            </wp:positionV>
            <wp:extent cx="1890000" cy="1890000"/>
            <wp:effectExtent l="0" t="0" r="254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73600" behindDoc="1" locked="1" layoutInCell="1" allowOverlap="1" wp14:anchorId="22F43A4B" wp14:editId="569E0EDD">
            <wp:simplePos x="0" y="0"/>
            <wp:positionH relativeFrom="page">
              <wp:align>center</wp:align>
            </wp:positionH>
            <wp:positionV relativeFrom="page">
              <wp:posOffset>9721215</wp:posOffset>
            </wp:positionV>
            <wp:extent cx="3189600" cy="316800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37FC" w:rsidRPr="008E13EF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2EB20" w14:textId="77777777" w:rsidR="00DB3C3A" w:rsidRDefault="00DB3C3A" w:rsidP="00384483">
      <w:r>
        <w:separator/>
      </w:r>
    </w:p>
  </w:endnote>
  <w:endnote w:type="continuationSeparator" w:id="0">
    <w:p w14:paraId="1E607F90" w14:textId="77777777" w:rsidR="00DB3C3A" w:rsidRDefault="00DB3C3A" w:rsidP="00384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DejaVu Sans Book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42859" w14:textId="30CD97D5" w:rsidR="00900DB9" w:rsidRDefault="00900D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27A1A" w14:textId="270BA46E" w:rsidR="00900DB9" w:rsidRDefault="00900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9FEA9" w14:textId="77777777" w:rsidR="00DB3C3A" w:rsidRDefault="00DB3C3A" w:rsidP="00384483">
      <w:r>
        <w:separator/>
      </w:r>
    </w:p>
  </w:footnote>
  <w:footnote w:type="continuationSeparator" w:id="0">
    <w:p w14:paraId="46D1CB4A" w14:textId="77777777" w:rsidR="00DB3C3A" w:rsidRDefault="00DB3C3A" w:rsidP="00384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34B47" w14:textId="34874740" w:rsidR="00900DB9" w:rsidRDefault="00BD2A96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4C53113" wp14:editId="0420F9DE">
          <wp:simplePos x="0" y="0"/>
          <wp:positionH relativeFrom="column">
            <wp:posOffset>3588</wp:posOffset>
          </wp:positionH>
          <wp:positionV relativeFrom="paragraph">
            <wp:posOffset>-498460</wp:posOffset>
          </wp:positionV>
          <wp:extent cx="1893570" cy="403194"/>
          <wp:effectExtent l="0" t="0" r="0" b="381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mmunevåpen faktura 90x420 p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0089" cy="406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C9278" w14:textId="7BAA6194" w:rsidR="00900DB9" w:rsidRDefault="00900D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F62A8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00D5808"/>
    <w:multiLevelType w:val="multilevel"/>
    <w:tmpl w:val="9A263250"/>
    <w:lvl w:ilvl="0">
      <w:start w:val="1"/>
      <w:numFmt w:val="decimal"/>
      <w:pStyle w:val="Heading1"/>
      <w:lvlText w:val="%1.0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0145888"/>
    <w:multiLevelType w:val="hybridMultilevel"/>
    <w:tmpl w:val="84C61AE0"/>
    <w:lvl w:ilvl="0" w:tplc="CB60CA5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2"/>
  <w:displayBackgroundShape/>
  <w:hideSpellingErrors/>
  <w:hideGrammaticalErrors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492"/>
    <w:rsid w:val="000108F8"/>
    <w:rsid w:val="00046FB1"/>
    <w:rsid w:val="00051123"/>
    <w:rsid w:val="00082F23"/>
    <w:rsid w:val="000B527B"/>
    <w:rsid w:val="000C0883"/>
    <w:rsid w:val="000C3317"/>
    <w:rsid w:val="000E5E79"/>
    <w:rsid w:val="00105C0F"/>
    <w:rsid w:val="00123E07"/>
    <w:rsid w:val="00130D81"/>
    <w:rsid w:val="00142B4E"/>
    <w:rsid w:val="00171C3E"/>
    <w:rsid w:val="001C2309"/>
    <w:rsid w:val="002040CE"/>
    <w:rsid w:val="00245111"/>
    <w:rsid w:val="0025618F"/>
    <w:rsid w:val="00256CFB"/>
    <w:rsid w:val="002B65B0"/>
    <w:rsid w:val="002D1526"/>
    <w:rsid w:val="002E783C"/>
    <w:rsid w:val="00316CD4"/>
    <w:rsid w:val="003207DC"/>
    <w:rsid w:val="00360B80"/>
    <w:rsid w:val="00365B17"/>
    <w:rsid w:val="003837FC"/>
    <w:rsid w:val="00384483"/>
    <w:rsid w:val="003D7316"/>
    <w:rsid w:val="00434657"/>
    <w:rsid w:val="004354A3"/>
    <w:rsid w:val="004633BA"/>
    <w:rsid w:val="00476C9E"/>
    <w:rsid w:val="004A0941"/>
    <w:rsid w:val="004C36DE"/>
    <w:rsid w:val="004F2A35"/>
    <w:rsid w:val="00510A1D"/>
    <w:rsid w:val="005164D8"/>
    <w:rsid w:val="005233F5"/>
    <w:rsid w:val="00542F29"/>
    <w:rsid w:val="00543492"/>
    <w:rsid w:val="005578A3"/>
    <w:rsid w:val="00572555"/>
    <w:rsid w:val="00575BB7"/>
    <w:rsid w:val="0059621B"/>
    <w:rsid w:val="005F170D"/>
    <w:rsid w:val="00602D28"/>
    <w:rsid w:val="0060756B"/>
    <w:rsid w:val="00627D2C"/>
    <w:rsid w:val="006E1AE6"/>
    <w:rsid w:val="007067E1"/>
    <w:rsid w:val="00713BB2"/>
    <w:rsid w:val="00731E06"/>
    <w:rsid w:val="00793C56"/>
    <w:rsid w:val="007A3E63"/>
    <w:rsid w:val="007C5764"/>
    <w:rsid w:val="007E44B2"/>
    <w:rsid w:val="007F16B6"/>
    <w:rsid w:val="008549CB"/>
    <w:rsid w:val="00857822"/>
    <w:rsid w:val="00863D03"/>
    <w:rsid w:val="0088631D"/>
    <w:rsid w:val="00890758"/>
    <w:rsid w:val="008B3AF3"/>
    <w:rsid w:val="008E13EF"/>
    <w:rsid w:val="008F2069"/>
    <w:rsid w:val="008F7746"/>
    <w:rsid w:val="00900DB9"/>
    <w:rsid w:val="00931D9F"/>
    <w:rsid w:val="00967560"/>
    <w:rsid w:val="009918C9"/>
    <w:rsid w:val="009A2430"/>
    <w:rsid w:val="009E5B43"/>
    <w:rsid w:val="00A16C05"/>
    <w:rsid w:val="00A415DB"/>
    <w:rsid w:val="00A52C40"/>
    <w:rsid w:val="00A56BE8"/>
    <w:rsid w:val="00A7064D"/>
    <w:rsid w:val="00A852F2"/>
    <w:rsid w:val="00AC384A"/>
    <w:rsid w:val="00AF0B50"/>
    <w:rsid w:val="00BC16AF"/>
    <w:rsid w:val="00BD2A96"/>
    <w:rsid w:val="00BD6B80"/>
    <w:rsid w:val="00BE6219"/>
    <w:rsid w:val="00C213E5"/>
    <w:rsid w:val="00C30686"/>
    <w:rsid w:val="00C5707C"/>
    <w:rsid w:val="00C83508"/>
    <w:rsid w:val="00CA256B"/>
    <w:rsid w:val="00CD35C4"/>
    <w:rsid w:val="00CE2514"/>
    <w:rsid w:val="00D37611"/>
    <w:rsid w:val="00D46C00"/>
    <w:rsid w:val="00D50C94"/>
    <w:rsid w:val="00D57586"/>
    <w:rsid w:val="00D8716D"/>
    <w:rsid w:val="00D90840"/>
    <w:rsid w:val="00D92FFC"/>
    <w:rsid w:val="00D93A89"/>
    <w:rsid w:val="00D97567"/>
    <w:rsid w:val="00DA0A54"/>
    <w:rsid w:val="00DB3C3A"/>
    <w:rsid w:val="00DF081B"/>
    <w:rsid w:val="00E1686E"/>
    <w:rsid w:val="00E245B0"/>
    <w:rsid w:val="00E24C00"/>
    <w:rsid w:val="00E501BD"/>
    <w:rsid w:val="00E5569E"/>
    <w:rsid w:val="00E74119"/>
    <w:rsid w:val="00E84D3A"/>
    <w:rsid w:val="00E85DB1"/>
    <w:rsid w:val="00EC7ABB"/>
    <w:rsid w:val="00EF6979"/>
    <w:rsid w:val="00F22768"/>
    <w:rsid w:val="00F24CA9"/>
    <w:rsid w:val="00F348E2"/>
    <w:rsid w:val="00F4057C"/>
    <w:rsid w:val="00F955E1"/>
    <w:rsid w:val="00FA631E"/>
    <w:rsid w:val="00FC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2269F87"/>
  <w15:docId w15:val="{283FF2EF-B6FC-5449-9F6F-1965948B2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48E2"/>
    <w:pPr>
      <w:spacing w:after="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07DC"/>
    <w:pPr>
      <w:keepNext/>
      <w:keepLines/>
      <w:numPr>
        <w:numId w:val="1"/>
      </w:numPr>
      <w:spacing w:before="280" w:after="380"/>
      <w:ind w:left="567" w:hanging="567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207DC"/>
    <w:pPr>
      <w:keepNext/>
      <w:keepLines/>
      <w:numPr>
        <w:ilvl w:val="1"/>
        <w:numId w:val="1"/>
      </w:numPr>
      <w:spacing w:before="120" w:after="12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207DC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22768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768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768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768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768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768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rsid w:val="0059621B"/>
  </w:style>
  <w:style w:type="paragraph" w:styleId="Closing">
    <w:name w:val="Closing"/>
    <w:basedOn w:val="EnvelopeAddress"/>
    <w:link w:val="ClosingChar"/>
    <w:uiPriority w:val="99"/>
    <w:semiHidden/>
    <w:rsid w:val="0059621B"/>
    <w:pPr>
      <w:keepNext/>
      <w:keepLines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16C05"/>
  </w:style>
  <w:style w:type="paragraph" w:styleId="BodyText">
    <w:name w:val="Body Text"/>
    <w:basedOn w:val="Normal"/>
    <w:link w:val="BodyTextChar"/>
    <w:uiPriority w:val="99"/>
    <w:semiHidden/>
    <w:rsid w:val="0059621B"/>
  </w:style>
  <w:style w:type="character" w:customStyle="1" w:styleId="BodyTextChar">
    <w:name w:val="Body Text Char"/>
    <w:basedOn w:val="DefaultParagraphFont"/>
    <w:link w:val="BodyText"/>
    <w:uiPriority w:val="99"/>
    <w:semiHidden/>
    <w:rsid w:val="00A16C05"/>
  </w:style>
  <w:style w:type="paragraph" w:styleId="Title">
    <w:name w:val="Title"/>
    <w:basedOn w:val="Normal"/>
    <w:next w:val="Normal"/>
    <w:link w:val="TitleChar"/>
    <w:uiPriority w:val="10"/>
    <w:qFormat/>
    <w:rsid w:val="00360B80"/>
    <w:pPr>
      <w:spacing w:after="460"/>
      <w:contextualSpacing/>
    </w:pPr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0B80"/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0B80"/>
    <w:pPr>
      <w:numPr>
        <w:ilvl w:val="1"/>
      </w:numPr>
    </w:pPr>
    <w:rPr>
      <w:rFonts w:asciiTheme="majorHAnsi" w:eastAsiaTheme="majorEastAsia" w:hAnsiTheme="majorHAnsi" w:cstheme="majorBidi"/>
      <w:iCs/>
      <w:spacing w:val="15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60B80"/>
    <w:rPr>
      <w:rFonts w:asciiTheme="majorHAnsi" w:eastAsiaTheme="majorEastAsia" w:hAnsiTheme="majorHAnsi" w:cstheme="majorBidi"/>
      <w:iCs/>
      <w:spacing w:val="15"/>
      <w:sz w:val="36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207D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207DC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38448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483"/>
  </w:style>
  <w:style w:type="paragraph" w:styleId="Footer">
    <w:name w:val="footer"/>
    <w:basedOn w:val="Normal"/>
    <w:link w:val="FooterChar"/>
    <w:uiPriority w:val="99"/>
    <w:unhideWhenUsed/>
    <w:rsid w:val="0038448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483"/>
  </w:style>
  <w:style w:type="paragraph" w:styleId="BalloonText">
    <w:name w:val="Balloon Text"/>
    <w:basedOn w:val="Normal"/>
    <w:link w:val="BalloonTextChar"/>
    <w:uiPriority w:val="99"/>
    <w:semiHidden/>
    <w:unhideWhenUsed/>
    <w:rsid w:val="003844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48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837FC"/>
    <w:rPr>
      <w:color w:val="808080"/>
    </w:rPr>
  </w:style>
  <w:style w:type="paragraph" w:customStyle="1" w:styleId="Forsidedato">
    <w:name w:val="Forsidedato"/>
    <w:basedOn w:val="Normal"/>
    <w:qFormat/>
    <w:rsid w:val="003837FC"/>
    <w:rPr>
      <w:caps/>
      <w:color w:val="00ADEE"/>
    </w:rPr>
  </w:style>
  <w:style w:type="character" w:customStyle="1" w:styleId="Heading3Char">
    <w:name w:val="Heading 3 Char"/>
    <w:basedOn w:val="DefaultParagraphFont"/>
    <w:link w:val="Heading3"/>
    <w:uiPriority w:val="9"/>
    <w:rsid w:val="003207DC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7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7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76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7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7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7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UnrOverskrift">
    <w:name w:val="Unr. Overskrift"/>
    <w:basedOn w:val="Normal"/>
    <w:qFormat/>
    <w:rsid w:val="003207DC"/>
    <w:pPr>
      <w:spacing w:before="280" w:after="140"/>
    </w:pPr>
    <w:rPr>
      <w:rFonts w:asciiTheme="majorHAnsi" w:hAnsiTheme="majorHAnsi"/>
      <w:b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E245B0"/>
  </w:style>
  <w:style w:type="paragraph" w:styleId="TOC2">
    <w:name w:val="toc 2"/>
    <w:basedOn w:val="Normal"/>
    <w:next w:val="Normal"/>
    <w:autoRedefine/>
    <w:uiPriority w:val="39"/>
    <w:unhideWhenUsed/>
    <w:rsid w:val="00E245B0"/>
    <w:pPr>
      <w:ind w:left="198"/>
    </w:pPr>
  </w:style>
  <w:style w:type="character" w:styleId="Hyperlink">
    <w:name w:val="Hyperlink"/>
    <w:basedOn w:val="DefaultParagraphFont"/>
    <w:uiPriority w:val="99"/>
    <w:unhideWhenUsed/>
    <w:rsid w:val="00E245B0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qFormat/>
    <w:rsid w:val="00D92FFC"/>
    <w:pPr>
      <w:numPr>
        <w:numId w:val="2"/>
      </w:numPr>
      <w:ind w:left="714" w:hanging="357"/>
      <w:contextualSpacing/>
    </w:pPr>
  </w:style>
  <w:style w:type="table" w:styleId="TableGrid">
    <w:name w:val="Table Grid"/>
    <w:basedOn w:val="TableNormal"/>
    <w:uiPriority w:val="59"/>
    <w:rsid w:val="004F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lyKommune">
    <w:name w:val="Meløy Kommune"/>
    <w:basedOn w:val="TableNormal"/>
    <w:uiPriority w:val="99"/>
    <w:rsid w:val="004F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rPr>
        <w:b/>
      </w:rPr>
    </w:tblStylePr>
  </w:style>
  <w:style w:type="paragraph" w:customStyle="1" w:styleId="Standardtekst">
    <w:name w:val="Standardtekst"/>
    <w:basedOn w:val="Normal"/>
    <w:rsid w:val="0054349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eastAsia="nb-NO"/>
    </w:rPr>
  </w:style>
  <w:style w:type="paragraph" w:styleId="ListParagraph">
    <w:name w:val="List Paragraph"/>
    <w:basedOn w:val="Normal"/>
    <w:uiPriority w:val="34"/>
    <w:qFormat/>
    <w:rsid w:val="00575BB7"/>
    <w:pPr>
      <w:ind w:left="720"/>
      <w:contextualSpacing/>
    </w:pPr>
  </w:style>
  <w:style w:type="paragraph" w:styleId="Revision">
    <w:name w:val="Revision"/>
    <w:hidden/>
    <w:uiPriority w:val="99"/>
    <w:semiHidden/>
    <w:rsid w:val="00476C9E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H:\Profilh&#229;ndbok\Profil%202013\Rapportmal\rapport%20Folder\Rapport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C774B-958A-5F45-89EF-9724EF7E7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H:\Profilhåndbok\Profil 2013\Rapportmal\rapport Folder\Rapportmal.dotm</Template>
  <TotalTime>14</TotalTime>
  <Pages>5</Pages>
  <Words>36</Words>
  <Characters>208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Årsevaluering 2015</vt:lpstr>
      <vt:lpstr>Arbeidsprogram 2016</vt:lpstr>
    </vt:vector>
  </TitlesOfParts>
  <Company>Meløy Kommune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Årsevaluering 2015</dc:title>
  <dc:subject>virksomhe</dc:subject>
  <dc:creator>Trond Skoglund</dc:creator>
  <dc:description>Template by addpoint.no</dc:description>
  <cp:lastModifiedBy>Katarzyna Dynowska</cp:lastModifiedBy>
  <cp:revision>4</cp:revision>
  <dcterms:created xsi:type="dcterms:W3CDTF">2020-05-11T09:35:00Z</dcterms:created>
  <dcterms:modified xsi:type="dcterms:W3CDTF">2020-05-11T10:44:00Z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