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D4A29F" w14:textId="1446C6BD" w:rsidR="008549CB" w:rsidRPr="00575BB7" w:rsidRDefault="00335521" w:rsidP="00575BB7">
      <w:pPr>
        <w:spacing w:before="1000"/>
        <w:rPr>
          <w:color w:val="FFFFFF" w:themeColor="background1"/>
          <w:sz w:val="2"/>
          <w:szCs w:val="2"/>
        </w:rPr>
        <w:sectPr w:rsidR="008549CB" w:rsidRPr="00575BB7" w:rsidSect="001A2B5D">
          <w:pgSz w:w="16838" w:h="11906" w:orient="landscape"/>
          <w:pgMar w:top="1134" w:right="1134" w:bottom="1134" w:left="1134" w:header="709" w:footer="709" w:gutter="0"/>
          <w:cols w:space="708"/>
          <w:titlePg/>
          <w:docGrid w:linePitch="360"/>
        </w:sectPr>
      </w:pPr>
      <w:bookmarkStart w:id="0" w:name="forside"/>
      <w:r w:rsidRPr="00B361D4">
        <w:rPr>
          <w:noProof/>
          <w:color w:val="FFFFFF" w:themeColor="background1"/>
          <w:sz w:val="2"/>
          <w:szCs w:val="2"/>
        </w:rPr>
        <w:drawing>
          <wp:anchor distT="0" distB="0" distL="114300" distR="114300" simplePos="0" relativeHeight="251692032" behindDoc="0" locked="0" layoutInCell="1" allowOverlap="1" wp14:anchorId="71D3D765" wp14:editId="7DA9F4FA">
            <wp:simplePos x="0" y="0"/>
            <wp:positionH relativeFrom="column">
              <wp:posOffset>9097645</wp:posOffset>
            </wp:positionH>
            <wp:positionV relativeFrom="paragraph">
              <wp:posOffset>4728845</wp:posOffset>
            </wp:positionV>
            <wp:extent cx="577850" cy="472440"/>
            <wp:effectExtent l="0" t="0" r="0" b="3810"/>
            <wp:wrapNone/>
            <wp:docPr id="31" name="Picture 58">
              <a:extLst xmlns:a="http://schemas.openxmlformats.org/drawingml/2006/main">
                <a:ext uri="{FF2B5EF4-FFF2-40B4-BE49-F238E27FC236}">
                  <a16:creationId xmlns:a16="http://schemas.microsoft.com/office/drawing/2014/main" id="{4D03A722-6DA2-480F-8690-CC18F5D9F4A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58">
                      <a:extLst>
                        <a:ext uri="{FF2B5EF4-FFF2-40B4-BE49-F238E27FC236}">
                          <a16:creationId xmlns:a16="http://schemas.microsoft.com/office/drawing/2014/main" id="{4D03A722-6DA2-480F-8690-CC18F5D9F4AB}"/>
                        </a:ext>
                      </a:extLst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47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631" w:rsidRPr="00B361D4">
        <w:rPr>
          <w:noProof/>
          <w:color w:val="FFFFFF" w:themeColor="background1"/>
          <w:sz w:val="2"/>
          <w:szCs w:val="2"/>
        </w:rPr>
        <w:drawing>
          <wp:anchor distT="0" distB="0" distL="114300" distR="114300" simplePos="0" relativeHeight="251688960" behindDoc="0" locked="0" layoutInCell="1" allowOverlap="1" wp14:anchorId="41759811" wp14:editId="6269E641">
            <wp:simplePos x="0" y="0"/>
            <wp:positionH relativeFrom="column">
              <wp:posOffset>9116060</wp:posOffset>
            </wp:positionH>
            <wp:positionV relativeFrom="paragraph">
              <wp:posOffset>2373630</wp:posOffset>
            </wp:positionV>
            <wp:extent cx="525605" cy="544844"/>
            <wp:effectExtent l="0" t="0" r="8255" b="7620"/>
            <wp:wrapNone/>
            <wp:docPr id="28" name="Picture 55">
              <a:extLst xmlns:a="http://schemas.openxmlformats.org/drawingml/2006/main">
                <a:ext uri="{FF2B5EF4-FFF2-40B4-BE49-F238E27FC236}">
                  <a16:creationId xmlns:a16="http://schemas.microsoft.com/office/drawing/2014/main" id="{08B7DBC2-DFF0-486B-8110-1BB86079339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55">
                      <a:extLst>
                        <a:ext uri="{FF2B5EF4-FFF2-40B4-BE49-F238E27FC236}">
                          <a16:creationId xmlns:a16="http://schemas.microsoft.com/office/drawing/2014/main" id="{08B7DBC2-DFF0-486B-8110-1BB860793391}"/>
                        </a:ext>
                      </a:extLst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605" cy="544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D5C">
        <w:rPr>
          <w:noProof/>
          <w:color w:val="FFFFFF" w:themeColor="background1"/>
          <w:sz w:val="2"/>
          <w:szCs w:val="2"/>
        </w:rPr>
        <w:drawing>
          <wp:anchor distT="0" distB="0" distL="114300" distR="114300" simplePos="0" relativeHeight="251698176" behindDoc="0" locked="0" layoutInCell="1" allowOverlap="1" wp14:anchorId="58AFEC53" wp14:editId="165FFFFB">
            <wp:simplePos x="0" y="0"/>
            <wp:positionH relativeFrom="column">
              <wp:posOffset>1022985</wp:posOffset>
            </wp:positionH>
            <wp:positionV relativeFrom="paragraph">
              <wp:posOffset>1594484</wp:posOffset>
            </wp:positionV>
            <wp:extent cx="1343025" cy="1339215"/>
            <wp:effectExtent l="0" t="0" r="9525" b="0"/>
            <wp:wrapNone/>
            <wp:docPr id="35" name="Bilde 35" descr="Et bilde som inneholder pers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ilde 35" descr="Et bilde som inneholder person&#10;&#10;Automatisk generert beskrivels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B5D" w:rsidRPr="00B361D4">
        <w:rPr>
          <w:noProof/>
          <w:color w:val="FFFFFF" w:themeColor="background1"/>
          <w:sz w:val="2"/>
          <w:szCs w:val="2"/>
        </w:rPr>
        <w:drawing>
          <wp:anchor distT="0" distB="0" distL="114300" distR="114300" simplePos="0" relativeHeight="251691008" behindDoc="0" locked="0" layoutInCell="1" allowOverlap="1" wp14:anchorId="19CED485" wp14:editId="3F442B5F">
            <wp:simplePos x="0" y="0"/>
            <wp:positionH relativeFrom="column">
              <wp:posOffset>9098915</wp:posOffset>
            </wp:positionH>
            <wp:positionV relativeFrom="paragraph">
              <wp:posOffset>3774893</wp:posOffset>
            </wp:positionV>
            <wp:extent cx="603885" cy="408305"/>
            <wp:effectExtent l="0" t="0" r="5715" b="0"/>
            <wp:wrapNone/>
            <wp:docPr id="30" name="Picture 57">
              <a:extLst xmlns:a="http://schemas.openxmlformats.org/drawingml/2006/main">
                <a:ext uri="{FF2B5EF4-FFF2-40B4-BE49-F238E27FC236}">
                  <a16:creationId xmlns:a16="http://schemas.microsoft.com/office/drawing/2014/main" id="{D2AF1F9A-0036-4341-80E5-18D2901DA1E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57">
                      <a:extLst>
                        <a:ext uri="{FF2B5EF4-FFF2-40B4-BE49-F238E27FC236}">
                          <a16:creationId xmlns:a16="http://schemas.microsoft.com/office/drawing/2014/main" id="{D2AF1F9A-0036-4341-80E5-18D2901DA1EE}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ADB" w:rsidRPr="00FC1715">
        <w:rPr>
          <w:noProof/>
          <w:color w:val="FFFFFF" w:themeColor="background1"/>
          <w:sz w:val="2"/>
          <w:szCs w:val="2"/>
        </w:rPr>
        <w:drawing>
          <wp:anchor distT="0" distB="0" distL="114300" distR="114300" simplePos="0" relativeHeight="251641856" behindDoc="0" locked="0" layoutInCell="1" allowOverlap="1" wp14:anchorId="21AD0C64" wp14:editId="5705ED0C">
            <wp:simplePos x="0" y="0"/>
            <wp:positionH relativeFrom="column">
              <wp:posOffset>7876540</wp:posOffset>
            </wp:positionH>
            <wp:positionV relativeFrom="page">
              <wp:posOffset>6301541</wp:posOffset>
            </wp:positionV>
            <wp:extent cx="641867" cy="593767"/>
            <wp:effectExtent l="0" t="0" r="635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41867" cy="593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ADB" w:rsidRPr="00B361D4">
        <w:rPr>
          <w:noProof/>
          <w:color w:val="FFFFFF" w:themeColor="background1"/>
          <w:sz w:val="2"/>
          <w:szCs w:val="2"/>
        </w:rPr>
        <w:drawing>
          <wp:anchor distT="0" distB="0" distL="114300" distR="114300" simplePos="0" relativeHeight="251695104" behindDoc="0" locked="0" layoutInCell="1" allowOverlap="1" wp14:anchorId="419AD15E" wp14:editId="444CB89D">
            <wp:simplePos x="0" y="0"/>
            <wp:positionH relativeFrom="column">
              <wp:posOffset>9185275</wp:posOffset>
            </wp:positionH>
            <wp:positionV relativeFrom="paragraph">
              <wp:posOffset>5732391</wp:posOffset>
            </wp:positionV>
            <wp:extent cx="429707" cy="445352"/>
            <wp:effectExtent l="0" t="0" r="8890" b="0"/>
            <wp:wrapNone/>
            <wp:docPr id="36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F19F7983-2A2B-4A8A-9F68-072ED9ECFF4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60">
                      <a:extLst>
                        <a:ext uri="{FF2B5EF4-FFF2-40B4-BE49-F238E27FC236}">
                          <a16:creationId xmlns:a16="http://schemas.microsoft.com/office/drawing/2014/main" id="{F19F7983-2A2B-4A8A-9F68-072ED9ECFF40}"/>
                        </a:ext>
                      </a:extLst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707" cy="445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ADB" w:rsidRPr="00B361D4">
        <w:rPr>
          <w:noProof/>
          <w:color w:val="FFFFFF" w:themeColor="background1"/>
          <w:sz w:val="2"/>
          <w:szCs w:val="2"/>
        </w:rPr>
        <w:drawing>
          <wp:anchor distT="0" distB="0" distL="114300" distR="114300" simplePos="0" relativeHeight="251693056" behindDoc="0" locked="0" layoutInCell="1" allowOverlap="1" wp14:anchorId="4EBED4BB" wp14:editId="5E0AD5B9">
            <wp:simplePos x="0" y="0"/>
            <wp:positionH relativeFrom="column">
              <wp:posOffset>9111615</wp:posOffset>
            </wp:positionH>
            <wp:positionV relativeFrom="paragraph">
              <wp:posOffset>-365760</wp:posOffset>
            </wp:positionV>
            <wp:extent cx="534389" cy="463138"/>
            <wp:effectExtent l="0" t="0" r="0" b="0"/>
            <wp:wrapNone/>
            <wp:docPr id="34" name="Picture 59">
              <a:extLst xmlns:a="http://schemas.openxmlformats.org/drawingml/2006/main">
                <a:ext uri="{FF2B5EF4-FFF2-40B4-BE49-F238E27FC236}">
                  <a16:creationId xmlns:a16="http://schemas.microsoft.com/office/drawing/2014/main" id="{D2E8F792-A2FF-4E9A-9FAD-CCD5B0DB9B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59">
                      <a:extLst>
                        <a:ext uri="{FF2B5EF4-FFF2-40B4-BE49-F238E27FC236}">
                          <a16:creationId xmlns:a16="http://schemas.microsoft.com/office/drawing/2014/main" id="{D2E8F792-A2FF-4E9A-9FAD-CCD5B0DB9B6A}"/>
                        </a:ext>
                      </a:extLst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389" cy="463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ADB" w:rsidRPr="00B361D4">
        <w:rPr>
          <w:noProof/>
          <w:color w:val="FFFFFF" w:themeColor="background1"/>
          <w:sz w:val="2"/>
          <w:szCs w:val="2"/>
        </w:rPr>
        <w:drawing>
          <wp:anchor distT="0" distB="0" distL="114300" distR="114300" simplePos="0" relativeHeight="251686912" behindDoc="0" locked="0" layoutInCell="1" allowOverlap="1" wp14:anchorId="0725F082" wp14:editId="02977307">
            <wp:simplePos x="0" y="0"/>
            <wp:positionH relativeFrom="column">
              <wp:posOffset>9159240</wp:posOffset>
            </wp:positionH>
            <wp:positionV relativeFrom="paragraph">
              <wp:posOffset>485775</wp:posOffset>
            </wp:positionV>
            <wp:extent cx="456008" cy="472698"/>
            <wp:effectExtent l="0" t="0" r="1270" b="3810"/>
            <wp:wrapNone/>
            <wp:docPr id="15" name="Picture 53">
              <a:extLst xmlns:a="http://schemas.openxmlformats.org/drawingml/2006/main">
                <a:ext uri="{FF2B5EF4-FFF2-40B4-BE49-F238E27FC236}">
                  <a16:creationId xmlns:a16="http://schemas.microsoft.com/office/drawing/2014/main" id="{3F5DB87D-D422-4EE2-8585-5501E57E946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53">
                      <a:extLst>
                        <a:ext uri="{FF2B5EF4-FFF2-40B4-BE49-F238E27FC236}">
                          <a16:creationId xmlns:a16="http://schemas.microsoft.com/office/drawing/2014/main" id="{3F5DB87D-D422-4EE2-8585-5501E57E9465}"/>
                        </a:ext>
                      </a:extLst>
                    </pic:cNvPr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6008" cy="472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64C" w:rsidRPr="00B361D4">
        <w:rPr>
          <w:noProof/>
          <w:color w:val="FFFFFF" w:themeColor="background1"/>
          <w:sz w:val="2"/>
          <w:szCs w:val="2"/>
        </w:rPr>
        <w:drawing>
          <wp:anchor distT="0" distB="0" distL="114300" distR="114300" simplePos="0" relativeHeight="251687936" behindDoc="0" locked="0" layoutInCell="1" allowOverlap="1" wp14:anchorId="6D945AD1" wp14:editId="15698C83">
            <wp:simplePos x="0" y="0"/>
            <wp:positionH relativeFrom="column">
              <wp:posOffset>9117802</wp:posOffset>
            </wp:positionH>
            <wp:positionV relativeFrom="paragraph">
              <wp:posOffset>1454312</wp:posOffset>
            </wp:positionV>
            <wp:extent cx="508768" cy="527391"/>
            <wp:effectExtent l="0" t="0" r="5715" b="6350"/>
            <wp:wrapNone/>
            <wp:docPr id="26" name="Picture 54">
              <a:extLst xmlns:a="http://schemas.openxmlformats.org/drawingml/2006/main">
                <a:ext uri="{FF2B5EF4-FFF2-40B4-BE49-F238E27FC236}">
                  <a16:creationId xmlns:a16="http://schemas.microsoft.com/office/drawing/2014/main" id="{8861FAA6-75BB-41D9-AEDC-1CFBC27407B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54">
                      <a:extLst>
                        <a:ext uri="{FF2B5EF4-FFF2-40B4-BE49-F238E27FC236}">
                          <a16:creationId xmlns:a16="http://schemas.microsoft.com/office/drawing/2014/main" id="{8861FAA6-75BB-41D9-AEDC-1CFBC27407B2}"/>
                        </a:ext>
                      </a:extLst>
                    </pic:cNvPr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768" cy="527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A49">
        <w:rPr>
          <w:noProof/>
          <w:color w:val="FFFFFF" w:themeColor="background1"/>
          <w:sz w:val="2"/>
          <w:szCs w:val="2"/>
        </w:rPr>
        <w:drawing>
          <wp:anchor distT="0" distB="0" distL="114300" distR="114300" simplePos="0" relativeHeight="251699200" behindDoc="0" locked="0" layoutInCell="1" allowOverlap="1" wp14:anchorId="3B0491D6" wp14:editId="3B20EF79">
            <wp:simplePos x="0" y="0"/>
            <wp:positionH relativeFrom="column">
              <wp:posOffset>1024255</wp:posOffset>
            </wp:positionH>
            <wp:positionV relativeFrom="paragraph">
              <wp:posOffset>4829175</wp:posOffset>
            </wp:positionV>
            <wp:extent cx="1343660" cy="1343660"/>
            <wp:effectExtent l="0" t="0" r="8890" b="8890"/>
            <wp:wrapNone/>
            <wp:docPr id="38" name="Bilde 38" descr="Et bilde som inneholder tekst, vindu, person, inn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e 38" descr="Et bilde som inneholder tekst, vindu, person, innendørs&#10;&#10;Automatisk generert beskrivels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A49">
        <w:rPr>
          <w:noProof/>
          <w:color w:val="FFFFFF" w:themeColor="background1"/>
          <w:sz w:val="2"/>
          <w:szCs w:val="2"/>
        </w:rPr>
        <w:drawing>
          <wp:anchor distT="0" distB="0" distL="114300" distR="114300" simplePos="0" relativeHeight="251702272" behindDoc="0" locked="0" layoutInCell="1" allowOverlap="1" wp14:anchorId="75E3D017" wp14:editId="2E2F36B2">
            <wp:simplePos x="0" y="0"/>
            <wp:positionH relativeFrom="column">
              <wp:posOffset>-436245</wp:posOffset>
            </wp:positionH>
            <wp:positionV relativeFrom="paragraph">
              <wp:posOffset>1597660</wp:posOffset>
            </wp:positionV>
            <wp:extent cx="1363345" cy="1339215"/>
            <wp:effectExtent l="0" t="0" r="8255" b="0"/>
            <wp:wrapNone/>
            <wp:docPr id="42" name="Bilde 42" descr="Et bilde som inneholder himmel, utendørs, vann, bå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Bilde 42" descr="Et bilde som inneholder himmel, utendørs, vann, båt&#10;&#10;Automatisk generert beskrivels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A49">
        <w:rPr>
          <w:noProof/>
          <w:color w:val="FFFFFF" w:themeColor="background1"/>
          <w:sz w:val="2"/>
          <w:szCs w:val="2"/>
        </w:rPr>
        <w:drawing>
          <wp:anchor distT="0" distB="0" distL="114300" distR="114300" simplePos="0" relativeHeight="251700224" behindDoc="0" locked="0" layoutInCell="1" allowOverlap="1" wp14:anchorId="4E3EA782" wp14:editId="59E4AA77">
            <wp:simplePos x="0" y="0"/>
            <wp:positionH relativeFrom="column">
              <wp:posOffset>-434340</wp:posOffset>
            </wp:positionH>
            <wp:positionV relativeFrom="paragraph">
              <wp:posOffset>3130550</wp:posOffset>
            </wp:positionV>
            <wp:extent cx="1363345" cy="1367790"/>
            <wp:effectExtent l="0" t="0" r="8255" b="3810"/>
            <wp:wrapNone/>
            <wp:docPr id="39" name="Bilde 39" descr="Et bilde som inneholder person, poser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de 39" descr="Et bilde som inneholder person, poserer&#10;&#10;Automatisk generert beskrivels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A49">
        <w:rPr>
          <w:noProof/>
          <w:color w:val="FFFFFF" w:themeColor="background1"/>
          <w:sz w:val="2"/>
          <w:szCs w:val="2"/>
        </w:rPr>
        <w:drawing>
          <wp:anchor distT="0" distB="0" distL="114300" distR="114300" simplePos="0" relativeHeight="251703296" behindDoc="0" locked="0" layoutInCell="1" allowOverlap="1" wp14:anchorId="5F2EFFFF" wp14:editId="4AEF5034">
            <wp:simplePos x="0" y="0"/>
            <wp:positionH relativeFrom="column">
              <wp:posOffset>1017905</wp:posOffset>
            </wp:positionH>
            <wp:positionV relativeFrom="paragraph">
              <wp:posOffset>3130550</wp:posOffset>
            </wp:positionV>
            <wp:extent cx="1343025" cy="1367155"/>
            <wp:effectExtent l="0" t="0" r="9525" b="4445"/>
            <wp:wrapNone/>
            <wp:docPr id="43" name="Bilde 43" descr="Et bilde som inneholder utendørs, himmel, gress, pattedy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Bilde 43" descr="Et bilde som inneholder utendørs, himmel, gress, pattedyr&#10;&#10;Automatisk generert beskrivels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A49">
        <w:rPr>
          <w:noProof/>
          <w:color w:val="FFFFFF" w:themeColor="background1"/>
          <w:sz w:val="2"/>
          <w:szCs w:val="2"/>
        </w:rPr>
        <w:drawing>
          <wp:anchor distT="0" distB="0" distL="114300" distR="114300" simplePos="0" relativeHeight="251701248" behindDoc="0" locked="0" layoutInCell="1" allowOverlap="1" wp14:anchorId="1C7697DF" wp14:editId="2A1035DE">
            <wp:simplePos x="0" y="0"/>
            <wp:positionH relativeFrom="column">
              <wp:posOffset>-436880</wp:posOffset>
            </wp:positionH>
            <wp:positionV relativeFrom="paragraph">
              <wp:posOffset>4829810</wp:posOffset>
            </wp:positionV>
            <wp:extent cx="1363345" cy="1343025"/>
            <wp:effectExtent l="0" t="0" r="8255" b="9525"/>
            <wp:wrapNone/>
            <wp:docPr id="41" name="Bilde 41" descr="Et bilde som inneholder utendørs, snø, militære kjøretøy, transpo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de 41" descr="Et bilde som inneholder utendørs, snø, militære kjøretøy, transport&#10;&#10;Automatisk generert beskrivels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A49">
        <w:rPr>
          <w:noProof/>
          <w:color w:val="FFFFFF" w:themeColor="background1"/>
          <w:sz w:val="2"/>
          <w:szCs w:val="2"/>
        </w:rPr>
        <w:drawing>
          <wp:anchor distT="0" distB="0" distL="114300" distR="114300" simplePos="0" relativeHeight="251705344" behindDoc="0" locked="0" layoutInCell="1" allowOverlap="1" wp14:anchorId="28166D3F" wp14:editId="5F3FB504">
            <wp:simplePos x="0" y="0"/>
            <wp:positionH relativeFrom="column">
              <wp:posOffset>-435610</wp:posOffset>
            </wp:positionH>
            <wp:positionV relativeFrom="paragraph">
              <wp:posOffset>-43180</wp:posOffset>
            </wp:positionV>
            <wp:extent cx="1339215" cy="1343660"/>
            <wp:effectExtent l="0" t="0" r="0" b="8890"/>
            <wp:wrapNone/>
            <wp:docPr id="47" name="Bilde 47" descr="Et bilde som inneholder pers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Bilde 47" descr="Et bilde som inneholder person&#10;&#10;Automatisk generert beskrivels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6A49">
        <w:rPr>
          <w:noProof/>
          <w:color w:val="FFFFFF" w:themeColor="background1"/>
          <w:sz w:val="2"/>
          <w:szCs w:val="2"/>
        </w:rPr>
        <w:drawing>
          <wp:anchor distT="0" distB="0" distL="114300" distR="114300" simplePos="0" relativeHeight="251704320" behindDoc="0" locked="0" layoutInCell="1" allowOverlap="1" wp14:anchorId="04AE0076" wp14:editId="4EA2EE93">
            <wp:simplePos x="0" y="0"/>
            <wp:positionH relativeFrom="column">
              <wp:posOffset>1020915</wp:posOffset>
            </wp:positionH>
            <wp:positionV relativeFrom="paragraph">
              <wp:posOffset>-38735</wp:posOffset>
            </wp:positionV>
            <wp:extent cx="1343660" cy="1343660"/>
            <wp:effectExtent l="0" t="0" r="8890" b="8890"/>
            <wp:wrapNone/>
            <wp:docPr id="45" name="Bilde 45" descr="Et bilde som inneholder himmel, utendørs, gammel, fler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ilde 45" descr="Et bilde som inneholder himmel, utendørs, gammel, flere&#10;&#10;Automatisk generert beskrivels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2E7">
        <w:rPr>
          <w:noProof/>
          <w:color w:val="FFFFFF" w:themeColor="background1"/>
          <w:sz w:val="2"/>
          <w:szCs w:val="2"/>
          <w:lang w:eastAsia="nb-NO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CA3C4C3" wp14:editId="45FE79B4">
                <wp:simplePos x="0" y="0"/>
                <wp:positionH relativeFrom="column">
                  <wp:posOffset>2861310</wp:posOffset>
                </wp:positionH>
                <wp:positionV relativeFrom="page">
                  <wp:posOffset>2181225</wp:posOffset>
                </wp:positionV>
                <wp:extent cx="4093535" cy="1924050"/>
                <wp:effectExtent l="0" t="0" r="254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3535" cy="192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6B1D9B" w14:textId="05EDC4B3" w:rsidR="00C5707C" w:rsidRDefault="00782C32" w:rsidP="00FC1715">
                            <w:pPr>
                              <w:rPr>
                                <w:color w:val="17365D" w:themeColor="text2" w:themeShade="B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17365D" w:themeColor="text2" w:themeShade="BF"/>
                                <w:sz w:val="56"/>
                                <w:szCs w:val="56"/>
                              </w:rPr>
                              <w:t xml:space="preserve">Temaplan for </w:t>
                            </w:r>
                            <w:proofErr w:type="gramStart"/>
                            <w:r>
                              <w:rPr>
                                <w:color w:val="17365D" w:themeColor="text2" w:themeShade="BF"/>
                                <w:sz w:val="56"/>
                                <w:szCs w:val="56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color w:val="17365D" w:themeColor="text2" w:themeShade="BF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14:paraId="5640FE3F" w14:textId="27EA0C54" w:rsidR="00645C25" w:rsidRPr="00645C25" w:rsidRDefault="00645C25" w:rsidP="00FC1715">
                            <w:pPr>
                              <w:rPr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3C4C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25.3pt;margin-top:171.75pt;width:322.35pt;height:151.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" filled="f" stroked="f" strokeweight=".5pt">
                <v:textbox inset="0,0,0,0">
                  <w:txbxContent>
                    <w:p w14:paraId="3A6B1D9B" w14:textId="05EDC4B3" w:rsidR="00C5707C" w:rsidRDefault="00782C32" w:rsidP="00FC1715">
                      <w:pPr>
                        <w:rPr>
                          <w:color w:val="17365D" w:themeColor="text2" w:themeShade="BF"/>
                          <w:sz w:val="56"/>
                          <w:szCs w:val="56"/>
                        </w:rPr>
                      </w:pPr>
                      <w:r>
                        <w:rPr>
                          <w:color w:val="17365D" w:themeColor="text2" w:themeShade="BF"/>
                          <w:sz w:val="56"/>
                          <w:szCs w:val="56"/>
                        </w:rPr>
                        <w:t xml:space="preserve">Temaplan for </w:t>
                      </w:r>
                      <w:proofErr w:type="gramStart"/>
                      <w:r>
                        <w:rPr>
                          <w:color w:val="17365D" w:themeColor="text2" w:themeShade="BF"/>
                          <w:sz w:val="56"/>
                          <w:szCs w:val="56"/>
                        </w:rPr>
                        <w:t>…….</w:t>
                      </w:r>
                      <w:proofErr w:type="gramEnd"/>
                      <w:r>
                        <w:rPr>
                          <w:color w:val="17365D" w:themeColor="text2" w:themeShade="BF"/>
                          <w:sz w:val="56"/>
                          <w:szCs w:val="56"/>
                        </w:rPr>
                        <w:t>.</w:t>
                      </w:r>
                    </w:p>
                    <w:p w14:paraId="5640FE3F" w14:textId="27EA0C54" w:rsidR="00645C25" w:rsidRPr="00645C25" w:rsidRDefault="00645C25" w:rsidP="00FC1715">
                      <w:pPr>
                        <w:rPr>
                          <w:color w:val="17365D" w:themeColor="text2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361D4" w:rsidRPr="00B361D4">
        <w:rPr>
          <w:noProof/>
          <w:color w:val="FFFFFF" w:themeColor="background1"/>
          <w:sz w:val="2"/>
          <w:szCs w:val="2"/>
        </w:rPr>
        <w:drawing>
          <wp:anchor distT="0" distB="0" distL="114300" distR="114300" simplePos="0" relativeHeight="251694080" behindDoc="0" locked="0" layoutInCell="1" allowOverlap="1" wp14:anchorId="6F30752C" wp14:editId="228EA488">
            <wp:simplePos x="0" y="0"/>
            <wp:positionH relativeFrom="column">
              <wp:posOffset>10375265</wp:posOffset>
            </wp:positionH>
            <wp:positionV relativeFrom="paragraph">
              <wp:posOffset>5646420</wp:posOffset>
            </wp:positionV>
            <wp:extent cx="622300" cy="622300"/>
            <wp:effectExtent l="0" t="0" r="6350" b="6350"/>
            <wp:wrapNone/>
            <wp:docPr id="33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F19F7983-2A2B-4A8A-9F68-072ED9ECFF4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60">
                      <a:extLst>
                        <a:ext uri="{FF2B5EF4-FFF2-40B4-BE49-F238E27FC236}">
                          <a16:creationId xmlns:a16="http://schemas.microsoft.com/office/drawing/2014/main" id="{F19F7983-2A2B-4A8A-9F68-072ED9ECFF40}"/>
                        </a:ext>
                      </a:extLst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1715" w:rsidRPr="00FC1715">
        <w:rPr>
          <w:noProof/>
          <w:color w:val="FFFFFF" w:themeColor="background1"/>
          <w:sz w:val="2"/>
          <w:szCs w:val="2"/>
        </w:rPr>
        <w:drawing>
          <wp:anchor distT="0" distB="0" distL="114300" distR="114300" simplePos="0" relativeHeight="251640832" behindDoc="0" locked="1" layoutInCell="1" allowOverlap="1" wp14:anchorId="1688538E" wp14:editId="3E5A970F">
            <wp:simplePos x="0" y="0"/>
            <wp:positionH relativeFrom="page">
              <wp:posOffset>3971290</wp:posOffset>
            </wp:positionH>
            <wp:positionV relativeFrom="page">
              <wp:posOffset>520700</wp:posOffset>
            </wp:positionV>
            <wp:extent cx="2806700" cy="925830"/>
            <wp:effectExtent l="0" t="0" r="0" b="762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C00" w:rsidRPr="00D46C00">
        <w:rPr>
          <w:noProof/>
          <w:color w:val="FFFFFF" w:themeColor="background1"/>
          <w:sz w:val="2"/>
          <w:szCs w:val="2"/>
        </w:rPr>
        <w:drawing>
          <wp:anchor distT="0" distB="0" distL="114300" distR="114300" simplePos="0" relativeHeight="251638784" behindDoc="1" locked="1" layoutInCell="1" allowOverlap="1" wp14:anchorId="4B8FFFF0" wp14:editId="1635D654">
            <wp:simplePos x="0" y="0"/>
            <wp:positionH relativeFrom="column">
              <wp:posOffset>4993640</wp:posOffset>
            </wp:positionH>
            <wp:positionV relativeFrom="page">
              <wp:posOffset>2605405</wp:posOffset>
            </wp:positionV>
            <wp:extent cx="7559040" cy="2364105"/>
            <wp:effectExtent l="6667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9040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9CB" w:rsidRPr="00510A1D">
        <w:rPr>
          <w:noProof/>
          <w:color w:val="FFFFFF" w:themeColor="background1"/>
          <w:sz w:val="2"/>
          <w:szCs w:val="2"/>
          <w:lang w:eastAsia="nb-NO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B440E80" wp14:editId="79AE7DA1">
                <wp:simplePos x="0" y="0"/>
                <wp:positionH relativeFrom="column">
                  <wp:posOffset>-804697</wp:posOffset>
                </wp:positionH>
                <wp:positionV relativeFrom="paragraph">
                  <wp:posOffset>2721229</wp:posOffset>
                </wp:positionV>
                <wp:extent cx="80467" cy="2011680"/>
                <wp:effectExtent l="0" t="0" r="0" b="7620"/>
                <wp:wrapNone/>
                <wp:docPr id="46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7" cy="2011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A5CC39" id="Rectangle 8" o:spid="_x0000_s1026" style="position:absolute;margin-left:-63.35pt;margin-top:214.25pt;width:6.35pt;height:158.4pt;z-index:25163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" fillcolor="white [3212]" stroked="f" strokeweight="2pt"/>
            </w:pict>
          </mc:Fallback>
        </mc:AlternateContent>
      </w:r>
    </w:p>
    <w:bookmarkEnd w:id="0"/>
    <w:p w14:paraId="1C222691" w14:textId="77777777" w:rsidR="000743A4" w:rsidRDefault="000743A4" w:rsidP="00E245B0">
      <w:pPr>
        <w:rPr>
          <w:lang w:val="en-US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878697334"/>
        <w:docPartObj>
          <w:docPartGallery w:val="Table of Contents"/>
          <w:docPartUnique/>
        </w:docPartObj>
      </w:sdtPr>
      <w:sdtEndPr>
        <w:rPr>
          <w:b/>
          <w:bCs/>
          <w:sz w:val="24"/>
        </w:rPr>
      </w:sdtEndPr>
      <w:sdtContent>
        <w:p w14:paraId="53576B56" w14:textId="77777777" w:rsidR="00AA03E1" w:rsidRDefault="00AA03E1" w:rsidP="00AA03E1">
          <w:pPr>
            <w:pStyle w:val="Overskriftforinnholdsfortegnelse"/>
            <w:spacing w:line="360" w:lineRule="auto"/>
          </w:pPr>
          <w:r>
            <w:t>Innhold</w:t>
          </w:r>
        </w:p>
        <w:p w14:paraId="0A712240" w14:textId="410E2FBA" w:rsidR="003767DE" w:rsidRDefault="00AA03E1">
          <w:pPr>
            <w:pStyle w:val="INNH1"/>
            <w:tabs>
              <w:tab w:val="left" w:pos="660"/>
              <w:tab w:val="right" w:leader="dot" w:pos="13992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6266475" w:history="1">
            <w:r w:rsidR="003767DE" w:rsidRPr="00211279">
              <w:rPr>
                <w:rStyle w:val="Hyperkobling"/>
                <w:noProof/>
              </w:rPr>
              <w:t>1.0</w:t>
            </w:r>
            <w:r w:rsidR="003767DE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3767DE" w:rsidRPr="00211279">
              <w:rPr>
                <w:rStyle w:val="Hyperkobling"/>
                <w:noProof/>
              </w:rPr>
              <w:t>Introduksjon til temaplanen</w:t>
            </w:r>
            <w:r w:rsidR="003767DE">
              <w:rPr>
                <w:noProof/>
                <w:webHidden/>
              </w:rPr>
              <w:tab/>
            </w:r>
            <w:r w:rsidR="003767DE">
              <w:rPr>
                <w:noProof/>
                <w:webHidden/>
              </w:rPr>
              <w:fldChar w:fldCharType="begin"/>
            </w:r>
            <w:r w:rsidR="003767DE">
              <w:rPr>
                <w:noProof/>
                <w:webHidden/>
              </w:rPr>
              <w:instrText xml:space="preserve"> PAGEREF _Toc106266475 \h </w:instrText>
            </w:r>
            <w:r w:rsidR="003767DE">
              <w:rPr>
                <w:noProof/>
                <w:webHidden/>
              </w:rPr>
            </w:r>
            <w:r w:rsidR="003767DE">
              <w:rPr>
                <w:noProof/>
                <w:webHidden/>
              </w:rPr>
              <w:fldChar w:fldCharType="separate"/>
            </w:r>
            <w:r w:rsidR="003767DE">
              <w:rPr>
                <w:noProof/>
                <w:webHidden/>
              </w:rPr>
              <w:t>3</w:t>
            </w:r>
            <w:r w:rsidR="003767DE">
              <w:rPr>
                <w:noProof/>
                <w:webHidden/>
              </w:rPr>
              <w:fldChar w:fldCharType="end"/>
            </w:r>
          </w:hyperlink>
        </w:p>
        <w:p w14:paraId="313BB67C" w14:textId="0555A502" w:rsidR="003767DE" w:rsidRDefault="003767DE">
          <w:pPr>
            <w:pStyle w:val="INNH2"/>
            <w:tabs>
              <w:tab w:val="left" w:pos="880"/>
              <w:tab w:val="right" w:leader="dot" w:pos="13992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06266476" w:history="1">
            <w:r w:rsidRPr="00211279">
              <w:rPr>
                <w:rStyle w:val="Hyperkobling"/>
                <w:noProof/>
              </w:rPr>
              <w:t>1.1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211279">
              <w:rPr>
                <w:rStyle w:val="Hyperkobling"/>
                <w:noProof/>
              </w:rPr>
              <w:t>Medvirkning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_Toc106266476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D48697" w14:textId="4059702D" w:rsidR="003767DE" w:rsidRDefault="003767DE">
          <w:pPr>
            <w:pStyle w:val="INNH1"/>
            <w:tabs>
              <w:tab w:val="left" w:pos="660"/>
              <w:tab w:val="right" w:leader="dot" w:pos="13992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06266477" w:history="1">
            <w:r w:rsidRPr="00211279">
              <w:rPr>
                <w:rStyle w:val="Hyperkobling"/>
                <w:noProof/>
              </w:rPr>
              <w:t>2.0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211279">
              <w:rPr>
                <w:rStyle w:val="Hyperkobling"/>
                <w:noProof/>
              </w:rPr>
              <w:t>Overordnede mål og føringer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_Toc106266477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3C3D01" w14:textId="50C391FB" w:rsidR="003767DE" w:rsidRDefault="003767DE">
          <w:pPr>
            <w:pStyle w:val="INNH2"/>
            <w:tabs>
              <w:tab w:val="left" w:pos="880"/>
              <w:tab w:val="right" w:leader="dot" w:pos="13992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06266478" w:history="1">
            <w:r w:rsidRPr="00211279">
              <w:rPr>
                <w:rStyle w:val="Hyperkobling"/>
                <w:noProof/>
              </w:rPr>
              <w:t>2.1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211279">
              <w:rPr>
                <w:rStyle w:val="Hyperkobling"/>
                <w:noProof/>
              </w:rPr>
              <w:t>Kommuneplanens samfunnsdel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_Toc106266478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FD0349" w14:textId="5A7F8B11" w:rsidR="003767DE" w:rsidRDefault="003767DE">
          <w:pPr>
            <w:pStyle w:val="INNH1"/>
            <w:tabs>
              <w:tab w:val="left" w:pos="660"/>
              <w:tab w:val="right" w:leader="dot" w:pos="13992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06266479" w:history="1">
            <w:r w:rsidRPr="00211279">
              <w:rPr>
                <w:rStyle w:val="Hyperkobling"/>
                <w:noProof/>
              </w:rPr>
              <w:t>3.0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211279">
              <w:rPr>
                <w:rStyle w:val="Hyperkobling"/>
                <w:noProof/>
              </w:rPr>
              <w:t>Tema 1 (fritekst som tilpasses planen)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_Toc106266479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740300" w14:textId="1632D041" w:rsidR="003767DE" w:rsidRDefault="003767DE">
          <w:pPr>
            <w:pStyle w:val="INNH1"/>
            <w:tabs>
              <w:tab w:val="left" w:pos="660"/>
              <w:tab w:val="right" w:leader="dot" w:pos="13992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06266480" w:history="1">
            <w:r w:rsidRPr="00211279">
              <w:rPr>
                <w:rStyle w:val="Hyperkobling"/>
                <w:noProof/>
              </w:rPr>
              <w:t>4.0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211279">
              <w:rPr>
                <w:rStyle w:val="Hyperkobling"/>
                <w:noProof/>
              </w:rPr>
              <w:t>Tiltaksdel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_Toc106266480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CEBD46" w14:textId="75A3FE06" w:rsidR="00AA03E1" w:rsidRDefault="00AA03E1" w:rsidP="00AA03E1">
          <w:pPr>
            <w:spacing w:line="360" w:lineRule="auto"/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0DF7B902" w14:textId="77777777" w:rsidR="000743A4" w:rsidRDefault="000743A4" w:rsidP="00AA03E1">
      <w:pPr>
        <w:spacing w:line="360" w:lineRule="auto"/>
      </w:pPr>
    </w:p>
    <w:p w14:paraId="16E125D5" w14:textId="77777777" w:rsidR="000743A4" w:rsidRDefault="000743A4" w:rsidP="00AA03E1">
      <w:pPr>
        <w:spacing w:line="360" w:lineRule="auto"/>
      </w:pPr>
    </w:p>
    <w:p w14:paraId="7826982A" w14:textId="77777777" w:rsidR="00AA03E1" w:rsidRDefault="00AA03E1" w:rsidP="00AA03E1"/>
    <w:p w14:paraId="7BA87FA3" w14:textId="77777777" w:rsidR="00AA03E1" w:rsidRDefault="00AA03E1" w:rsidP="00AA03E1"/>
    <w:p w14:paraId="0A357E23" w14:textId="093CAB6A" w:rsidR="00AA03E1" w:rsidRPr="003767DE" w:rsidRDefault="003767DE" w:rsidP="00AA03E1">
      <w:pPr>
        <w:rPr>
          <w:color w:val="FF0000"/>
        </w:rPr>
      </w:pPr>
      <w:r>
        <w:rPr>
          <w:color w:val="FF0000"/>
        </w:rPr>
        <w:t xml:space="preserve">Dette er en plan mal. Den kan endres, formes og tilpasses den enkelte plan etter eget ønske. For utarbeidelse av forside, ta kontakt med kommunikasjonsrådgiver ved strategi og samfunn. </w:t>
      </w:r>
    </w:p>
    <w:p w14:paraId="37C79E1B" w14:textId="54C0690C" w:rsidR="00AA03E1" w:rsidRDefault="00AA03E1" w:rsidP="00AA03E1"/>
    <w:p w14:paraId="748AE173" w14:textId="0EF7EECB" w:rsidR="00C56A49" w:rsidRDefault="00C56A49" w:rsidP="00AA03E1"/>
    <w:p w14:paraId="0425FED2" w14:textId="77777777" w:rsidR="00C56A49" w:rsidRDefault="00C56A49" w:rsidP="00AA03E1"/>
    <w:p w14:paraId="00094D3A" w14:textId="77777777" w:rsidR="00AA03E1" w:rsidRDefault="00AA03E1" w:rsidP="00AA03E1"/>
    <w:p w14:paraId="7FE44E42" w14:textId="77777777" w:rsidR="00AA03E1" w:rsidRDefault="00AA03E1" w:rsidP="00AA03E1"/>
    <w:p w14:paraId="749B2FEA" w14:textId="77777777" w:rsidR="00AA03E1" w:rsidRDefault="00AA03E1" w:rsidP="00AA03E1"/>
    <w:p w14:paraId="008A07E4" w14:textId="77777777" w:rsidR="00AA03E1" w:rsidRDefault="00AA03E1" w:rsidP="00AA03E1"/>
    <w:p w14:paraId="5F046CF3" w14:textId="77777777" w:rsidR="005C5DBD" w:rsidRDefault="005C5DBD" w:rsidP="00AA03E1"/>
    <w:p w14:paraId="7D5B5E78" w14:textId="77777777" w:rsidR="00AA03E1" w:rsidRDefault="00AA03E1" w:rsidP="00AA03E1"/>
    <w:p w14:paraId="46154956" w14:textId="77777777" w:rsidR="00AA03E1" w:rsidRDefault="00AA03E1" w:rsidP="00AA03E1"/>
    <w:p w14:paraId="508978C7" w14:textId="77777777" w:rsidR="00AA03E1" w:rsidRDefault="00AA03E1" w:rsidP="00AA03E1"/>
    <w:p w14:paraId="44EB3871" w14:textId="56451A1A" w:rsidR="00AA03E1" w:rsidRDefault="00AA03E1" w:rsidP="00AA03E1">
      <w:pPr>
        <w:pStyle w:val="Overskrift1"/>
      </w:pPr>
      <w:bookmarkStart w:id="1" w:name="_Toc106266475"/>
      <w:r>
        <w:lastRenderedPageBreak/>
        <w:t>In</w:t>
      </w:r>
      <w:r w:rsidR="003767DE">
        <w:t>troduksjon til temaplanen</w:t>
      </w:r>
      <w:bookmarkEnd w:id="1"/>
    </w:p>
    <w:p w14:paraId="0EE13234" w14:textId="77777777" w:rsidR="00AA03E1" w:rsidRPr="003C3453" w:rsidRDefault="00AA03E1" w:rsidP="00AA03E1">
      <w:pPr>
        <w:rPr>
          <w:i/>
          <w:iCs/>
        </w:rPr>
      </w:pPr>
      <w:r w:rsidRPr="003C3453">
        <w:rPr>
          <w:i/>
          <w:iCs/>
        </w:rPr>
        <w:t xml:space="preserve">Kort innledning om temaplanen og dens tematiske område. </w:t>
      </w:r>
    </w:p>
    <w:p w14:paraId="13B9DAD2" w14:textId="5C0C58D1" w:rsidR="0025239B" w:rsidRPr="003C3453" w:rsidRDefault="0025239B" w:rsidP="0025239B">
      <w:pPr>
        <w:rPr>
          <w:i/>
          <w:iCs/>
        </w:rPr>
      </w:pPr>
      <w:r w:rsidRPr="003C3453">
        <w:rPr>
          <w:i/>
          <w:iCs/>
        </w:rPr>
        <w:t>Hva er formålet med temaplanen?</w:t>
      </w:r>
    </w:p>
    <w:p w14:paraId="0B2D3779" w14:textId="202ABCAA" w:rsidR="00AA03E1" w:rsidRDefault="00AA03E1" w:rsidP="00AA03E1"/>
    <w:p w14:paraId="22948D9E" w14:textId="77777777" w:rsidR="00AA03E1" w:rsidRDefault="00AA03E1" w:rsidP="00AA03E1"/>
    <w:p w14:paraId="50A4D966" w14:textId="04720EC6" w:rsidR="003C3453" w:rsidRDefault="003767DE" w:rsidP="00AA03E1">
      <w:pPr>
        <w:pStyle w:val="Overskrift2"/>
      </w:pPr>
      <w:bookmarkStart w:id="2" w:name="_Toc106266476"/>
      <w:r>
        <w:t>Medvirkning</w:t>
      </w:r>
      <w:bookmarkEnd w:id="2"/>
    </w:p>
    <w:p w14:paraId="1CE80265" w14:textId="77777777" w:rsidR="003C3453" w:rsidRPr="00EB5B25" w:rsidRDefault="003C3453" w:rsidP="00AA03E1"/>
    <w:p w14:paraId="3CB34559" w14:textId="0333E45E" w:rsidR="00AA03E1" w:rsidRDefault="003767DE" w:rsidP="003C3453">
      <w:pPr>
        <w:pStyle w:val="Overskrift1"/>
      </w:pPr>
      <w:bookmarkStart w:id="3" w:name="_Toc106266477"/>
      <w:r>
        <w:t>Overordnede mål og føringer</w:t>
      </w:r>
      <w:bookmarkEnd w:id="3"/>
    </w:p>
    <w:p w14:paraId="78CCA9C2" w14:textId="6E998561" w:rsidR="003767DE" w:rsidRDefault="003767DE" w:rsidP="003767DE">
      <w:proofErr w:type="spellStart"/>
      <w:r>
        <w:t>Fns</w:t>
      </w:r>
      <w:proofErr w:type="spellEnd"/>
      <w:r>
        <w:t xml:space="preserve"> bærekraftsmål, nasjonale, regionale og lokale føringer</w:t>
      </w:r>
    </w:p>
    <w:p w14:paraId="4EA7BB46" w14:textId="13C84A51" w:rsidR="003767DE" w:rsidRDefault="003767DE" w:rsidP="003767DE"/>
    <w:p w14:paraId="05D7CFC2" w14:textId="08024C54" w:rsidR="003767DE" w:rsidRPr="003767DE" w:rsidRDefault="003767DE" w:rsidP="003767DE">
      <w:pPr>
        <w:pStyle w:val="Overskrift2"/>
      </w:pPr>
      <w:bookmarkStart w:id="4" w:name="_Toc106266478"/>
      <w:r>
        <w:t>Kommuneplanens samfunnsdel</w:t>
      </w:r>
      <w:bookmarkEnd w:id="4"/>
      <w:r>
        <w:t xml:space="preserve"> </w:t>
      </w:r>
    </w:p>
    <w:p w14:paraId="22C71759" w14:textId="77777777" w:rsidR="003C3453" w:rsidRDefault="003C3453" w:rsidP="003C3453">
      <w:pPr>
        <w:rPr>
          <w:i/>
          <w:iCs/>
        </w:rPr>
      </w:pPr>
    </w:p>
    <w:p w14:paraId="4BDD6098" w14:textId="77777777" w:rsidR="00AA03E1" w:rsidRDefault="00AA03E1" w:rsidP="00AA03E1"/>
    <w:p w14:paraId="0C284F8D" w14:textId="77777777" w:rsidR="00AA03E1" w:rsidRDefault="00AA03E1" w:rsidP="00AA03E1"/>
    <w:p w14:paraId="01808BD3" w14:textId="5A773646" w:rsidR="00AA03E1" w:rsidRDefault="003767DE" w:rsidP="003767DE">
      <w:pPr>
        <w:pStyle w:val="Overskrift1"/>
      </w:pPr>
      <w:bookmarkStart w:id="5" w:name="_Toc106266479"/>
      <w:r>
        <w:t xml:space="preserve">Tema 1 </w:t>
      </w:r>
      <w:r>
        <w:rPr>
          <w:color w:val="FF0000"/>
        </w:rPr>
        <w:t>(fritekst som tilpasses planen)</w:t>
      </w:r>
      <w:bookmarkEnd w:id="5"/>
    </w:p>
    <w:p w14:paraId="3B80C896" w14:textId="6ECFCA3C" w:rsidR="00AA03E1" w:rsidRDefault="00AA03E1" w:rsidP="00AA03E1">
      <w:pPr>
        <w:rPr>
          <w:i/>
          <w:iCs/>
        </w:rPr>
      </w:pPr>
      <w:r w:rsidRPr="003C3453">
        <w:rPr>
          <w:i/>
          <w:iCs/>
        </w:rPr>
        <w:t xml:space="preserve">Gjengi hovedtrekkene i involvering/medvirkning som er gjennomført i planarbeidet. Samt hvordan arbeidet har vært organisert. </w:t>
      </w:r>
    </w:p>
    <w:p w14:paraId="348E61E0" w14:textId="554D8E70" w:rsidR="003767DE" w:rsidRDefault="003767DE" w:rsidP="00AA03E1">
      <w:pPr>
        <w:rPr>
          <w:i/>
          <w:iCs/>
        </w:rPr>
      </w:pPr>
    </w:p>
    <w:p w14:paraId="1B5E4425" w14:textId="77777777" w:rsidR="003767DE" w:rsidRPr="003C3453" w:rsidRDefault="003767DE" w:rsidP="00AA03E1">
      <w:pPr>
        <w:rPr>
          <w:i/>
          <w:iCs/>
        </w:rPr>
      </w:pPr>
    </w:p>
    <w:p w14:paraId="569BFF67" w14:textId="5F3E1629" w:rsidR="00AA03E1" w:rsidRDefault="00AA03E1" w:rsidP="00AA03E1"/>
    <w:p w14:paraId="6BE4FB3C" w14:textId="4A870C8E" w:rsidR="003767DE" w:rsidRDefault="003767DE" w:rsidP="00AA03E1"/>
    <w:p w14:paraId="39F982D2" w14:textId="341C86F6" w:rsidR="003767DE" w:rsidRDefault="003767DE" w:rsidP="00AA03E1"/>
    <w:p w14:paraId="7B2E15FC" w14:textId="41EBCABE" w:rsidR="003767DE" w:rsidRDefault="003767DE" w:rsidP="003767DE">
      <w:pPr>
        <w:pStyle w:val="Overskrift1"/>
      </w:pPr>
      <w:bookmarkStart w:id="6" w:name="_Toc106266480"/>
      <w:r>
        <w:lastRenderedPageBreak/>
        <w:t>Tiltaksd</w:t>
      </w:r>
      <w:r>
        <w:t>el</w:t>
      </w:r>
      <w:bookmarkEnd w:id="6"/>
    </w:p>
    <w:p w14:paraId="27E550DB" w14:textId="77777777" w:rsidR="003767DE" w:rsidRDefault="003767DE" w:rsidP="003767DE">
      <w:r>
        <w:t xml:space="preserve">Handlingsdel for de neste fire årene. Grunnlag for innarbeidelse i årsbudsjett. Tiltakene legges i prioritert rekkefølge. </w:t>
      </w:r>
    </w:p>
    <w:p w14:paraId="0DCDB6AA" w14:textId="77777777" w:rsidR="003767DE" w:rsidRPr="003767DE" w:rsidRDefault="003767DE" w:rsidP="003767DE"/>
    <w:tbl>
      <w:tblPr>
        <w:tblStyle w:val="Tabellrutenett"/>
        <w:tblW w:w="16013" w:type="dxa"/>
        <w:jc w:val="center"/>
        <w:tblLayout w:type="fixed"/>
        <w:tblLook w:val="04A0" w:firstRow="1" w:lastRow="0" w:firstColumn="1" w:lastColumn="0" w:noHBand="0" w:noVBand="1"/>
      </w:tblPr>
      <w:tblGrid>
        <w:gridCol w:w="2598"/>
        <w:gridCol w:w="5812"/>
        <w:gridCol w:w="3260"/>
        <w:gridCol w:w="4343"/>
      </w:tblGrid>
      <w:tr w:rsidR="00AA03E1" w:rsidRPr="00B20A10" w14:paraId="3F1BC019" w14:textId="77777777" w:rsidTr="009018F8">
        <w:trPr>
          <w:jc w:val="center"/>
        </w:trPr>
        <w:tc>
          <w:tcPr>
            <w:tcW w:w="16013" w:type="dxa"/>
            <w:gridSpan w:val="4"/>
            <w:shd w:val="clear" w:color="auto" w:fill="auto"/>
          </w:tcPr>
          <w:p w14:paraId="6480DFEF" w14:textId="51CC203B" w:rsidR="00AA03E1" w:rsidRPr="00B20A10" w:rsidRDefault="00AA03E1" w:rsidP="002C31F3">
            <w:pPr>
              <w:jc w:val="center"/>
              <w:rPr>
                <w:b/>
                <w:sz w:val="28"/>
              </w:rPr>
            </w:pPr>
            <w:bookmarkStart w:id="7" w:name="_Hlk63766256"/>
            <w:r w:rsidRPr="00B20A10">
              <w:rPr>
                <w:b/>
                <w:sz w:val="28"/>
              </w:rPr>
              <w:t>Tiltaksplan</w:t>
            </w:r>
            <w:r>
              <w:rPr>
                <w:b/>
                <w:sz w:val="28"/>
              </w:rPr>
              <w:t xml:space="preserve"> – Eksempel</w:t>
            </w:r>
          </w:p>
        </w:tc>
      </w:tr>
      <w:tr w:rsidR="00AA03E1" w14:paraId="6354DE72" w14:textId="77777777" w:rsidTr="009018F8">
        <w:trPr>
          <w:jc w:val="center"/>
        </w:trPr>
        <w:tc>
          <w:tcPr>
            <w:tcW w:w="16013" w:type="dxa"/>
            <w:gridSpan w:val="4"/>
            <w:shd w:val="clear" w:color="auto" w:fill="auto"/>
          </w:tcPr>
          <w:p w14:paraId="2D462A74" w14:textId="74540DF3" w:rsidR="00AA03E1" w:rsidRDefault="00AA03E1" w:rsidP="002C31F3">
            <w:r w:rsidRPr="00DE56D1">
              <w:rPr>
                <w:b/>
              </w:rPr>
              <w:t xml:space="preserve">Hovedmål </w:t>
            </w:r>
            <w:r>
              <w:t xml:space="preserve">1 (hentes fra samfunnsplan) </w:t>
            </w:r>
          </w:p>
          <w:p w14:paraId="219B7143" w14:textId="0837594D" w:rsidR="00AA03E1" w:rsidRPr="00CA7C40" w:rsidRDefault="00BB6271" w:rsidP="00645C25">
            <w:pPr>
              <w:rPr>
                <w:i/>
                <w:iCs/>
              </w:rPr>
            </w:pPr>
            <w:r w:rsidRPr="00CA7C40">
              <w:rPr>
                <w:rFonts w:ascii="ScalaSans-Bold" w:hAnsi="ScalaSans-Bold" w:cs="ScalaSans-Bold"/>
                <w:i/>
                <w:iCs/>
                <w:color w:val="00B050"/>
                <w:szCs w:val="24"/>
              </w:rPr>
              <w:t>Vi vil være en åpen og kommuniserende kommune</w:t>
            </w:r>
          </w:p>
        </w:tc>
      </w:tr>
      <w:tr w:rsidR="004B61BA" w14:paraId="2C38C8A7" w14:textId="77777777" w:rsidTr="004B61BA">
        <w:trPr>
          <w:jc w:val="center"/>
        </w:trPr>
        <w:tc>
          <w:tcPr>
            <w:tcW w:w="2598" w:type="dxa"/>
            <w:shd w:val="clear" w:color="auto" w:fill="F2F2F2" w:themeFill="background1" w:themeFillShade="F2"/>
          </w:tcPr>
          <w:p w14:paraId="5BA58ECE" w14:textId="5AB40DEE" w:rsidR="004B61BA" w:rsidRDefault="004B61BA" w:rsidP="002C31F3">
            <w:pPr>
              <w:rPr>
                <w:b/>
              </w:rPr>
            </w:pPr>
            <w:r>
              <w:rPr>
                <w:b/>
              </w:rPr>
              <w:t xml:space="preserve">Strategi </w:t>
            </w:r>
          </w:p>
          <w:p w14:paraId="48873CDA" w14:textId="3C0EB97C" w:rsidR="004B61BA" w:rsidRPr="00201631" w:rsidRDefault="004B61BA" w:rsidP="002C31F3">
            <w:pPr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Hentes fra samfunnsplanen. Et tiltak kan berøre flere strategier</w:t>
            </w:r>
          </w:p>
          <w:p w14:paraId="79646500" w14:textId="11F9645B" w:rsidR="004B61BA" w:rsidRDefault="004B61BA" w:rsidP="002C31F3">
            <w:pPr>
              <w:rPr>
                <w:i/>
              </w:rPr>
            </w:pPr>
          </w:p>
          <w:p w14:paraId="1B83ADFC" w14:textId="77777777" w:rsidR="004B61BA" w:rsidRDefault="004B61BA" w:rsidP="002C31F3">
            <w:pPr>
              <w:rPr>
                <w:i/>
              </w:rPr>
            </w:pPr>
          </w:p>
          <w:p w14:paraId="25B64F20" w14:textId="77777777" w:rsidR="004B61BA" w:rsidRPr="00E673F0" w:rsidRDefault="004B61BA" w:rsidP="002C31F3">
            <w:pPr>
              <w:rPr>
                <w:i/>
              </w:rPr>
            </w:pPr>
            <w:r>
              <w:rPr>
                <w:i/>
              </w:rPr>
              <w:t xml:space="preserve"> </w:t>
            </w:r>
          </w:p>
        </w:tc>
        <w:tc>
          <w:tcPr>
            <w:tcW w:w="5812" w:type="dxa"/>
            <w:shd w:val="clear" w:color="auto" w:fill="F2F2F2" w:themeFill="background1" w:themeFillShade="F2"/>
          </w:tcPr>
          <w:p w14:paraId="5E064967" w14:textId="6AFC8713" w:rsidR="004B61BA" w:rsidRPr="00DE56D1" w:rsidRDefault="004B61BA" w:rsidP="002C31F3">
            <w:pPr>
              <w:rPr>
                <w:b/>
              </w:rPr>
            </w:pPr>
            <w:r w:rsidRPr="00DE56D1">
              <w:rPr>
                <w:b/>
              </w:rPr>
              <w:t>Tiltak</w:t>
            </w:r>
          </w:p>
          <w:p w14:paraId="323AD8E6" w14:textId="32B648A5" w:rsidR="004B61BA" w:rsidRPr="00E673F0" w:rsidRDefault="004B61BA" w:rsidP="002C31F3">
            <w:pPr>
              <w:rPr>
                <w:i/>
              </w:rPr>
            </w:pPr>
            <w:r>
              <w:rPr>
                <w:i/>
              </w:rPr>
              <w:t>Gi en kort beskrivelse av hva tiltaket går ut på</w:t>
            </w:r>
          </w:p>
        </w:tc>
        <w:tc>
          <w:tcPr>
            <w:tcW w:w="3260" w:type="dxa"/>
            <w:shd w:val="clear" w:color="auto" w:fill="F2F2F2" w:themeFill="background1" w:themeFillShade="F2"/>
          </w:tcPr>
          <w:p w14:paraId="60F3629F" w14:textId="77777777" w:rsidR="004B61BA" w:rsidRPr="00DE56D1" w:rsidRDefault="004B61BA" w:rsidP="002C31F3">
            <w:pPr>
              <w:rPr>
                <w:b/>
              </w:rPr>
            </w:pPr>
            <w:r w:rsidRPr="00DE56D1">
              <w:rPr>
                <w:b/>
              </w:rPr>
              <w:t xml:space="preserve">Ansvar </w:t>
            </w:r>
          </w:p>
          <w:p w14:paraId="741B61E6" w14:textId="77777777" w:rsidR="004B61BA" w:rsidRPr="00DE56D1" w:rsidRDefault="004B61BA" w:rsidP="002C31F3">
            <w:pPr>
              <w:rPr>
                <w:i/>
              </w:rPr>
            </w:pPr>
            <w:r w:rsidRPr="00DE56D1">
              <w:rPr>
                <w:i/>
              </w:rPr>
              <w:t>Hvem er ansvarlig for å iverksette og følge opp tiltaket</w:t>
            </w:r>
          </w:p>
        </w:tc>
        <w:tc>
          <w:tcPr>
            <w:tcW w:w="4343" w:type="dxa"/>
            <w:shd w:val="clear" w:color="auto" w:fill="F2F2F2" w:themeFill="background1" w:themeFillShade="F2"/>
          </w:tcPr>
          <w:p w14:paraId="5987A339" w14:textId="77777777" w:rsidR="004B61BA" w:rsidRPr="00DE56D1" w:rsidRDefault="004B61BA" w:rsidP="002C31F3">
            <w:pPr>
              <w:rPr>
                <w:b/>
              </w:rPr>
            </w:pPr>
            <w:r w:rsidRPr="00DE56D1">
              <w:rPr>
                <w:b/>
              </w:rPr>
              <w:t xml:space="preserve">Forventede gevinster for bruker innbygger eller samfunn </w:t>
            </w:r>
          </w:p>
          <w:p w14:paraId="438DA67C" w14:textId="77777777" w:rsidR="004B61BA" w:rsidRPr="00DE56D1" w:rsidRDefault="004B61BA" w:rsidP="002C31F3">
            <w:pPr>
              <w:rPr>
                <w:i/>
              </w:rPr>
            </w:pPr>
            <w:r w:rsidRPr="00DE56D1">
              <w:rPr>
                <w:i/>
              </w:rPr>
              <w:t xml:space="preserve">Kort beskrivelse </w:t>
            </w:r>
            <w:r>
              <w:rPr>
                <w:i/>
              </w:rPr>
              <w:t>av forventede gevinster og hvordan tiltaket er tenkt evaluert.</w:t>
            </w:r>
          </w:p>
        </w:tc>
      </w:tr>
      <w:tr w:rsidR="004B61BA" w14:paraId="4C8E930F" w14:textId="77777777" w:rsidTr="004B61BA">
        <w:trPr>
          <w:jc w:val="center"/>
        </w:trPr>
        <w:tc>
          <w:tcPr>
            <w:tcW w:w="2598" w:type="dxa"/>
          </w:tcPr>
          <w:p w14:paraId="6F6062F0" w14:textId="62B988C6" w:rsidR="004B61BA" w:rsidRPr="00CA7C40" w:rsidRDefault="004B61BA" w:rsidP="002C31F3">
            <w:pPr>
              <w:rPr>
                <w:rFonts w:cstheme="minorHAnsi"/>
                <w:i/>
                <w:iCs/>
                <w:color w:val="00B050"/>
                <w:szCs w:val="24"/>
              </w:rPr>
            </w:pPr>
            <w:r w:rsidRPr="00CA7C40">
              <w:rPr>
                <w:rFonts w:ascii="ScalaSansPro" w:hAnsi="ScalaSansPro" w:cs="ScalaSansPro"/>
                <w:i/>
                <w:iCs/>
                <w:color w:val="00B050"/>
                <w:szCs w:val="24"/>
              </w:rPr>
              <w:t xml:space="preserve">Videreutvikle kommunens </w:t>
            </w:r>
            <w:proofErr w:type="spellStart"/>
            <w:r w:rsidRPr="00CA7C40">
              <w:rPr>
                <w:rFonts w:ascii="ScalaSansPro" w:hAnsi="ScalaSansPro" w:cs="ScalaSansPro"/>
                <w:i/>
                <w:iCs/>
                <w:color w:val="00B050"/>
                <w:szCs w:val="24"/>
              </w:rPr>
              <w:t>kommunikasjonskanalerfor</w:t>
            </w:r>
            <w:proofErr w:type="spellEnd"/>
            <w:r w:rsidRPr="00CA7C40">
              <w:rPr>
                <w:rFonts w:ascii="ScalaSansPro" w:hAnsi="ScalaSansPro" w:cs="ScalaSansPro"/>
                <w:i/>
                <w:iCs/>
                <w:color w:val="00B050"/>
                <w:szCs w:val="24"/>
              </w:rPr>
              <w:t xml:space="preserve"> dialog og informasjon</w:t>
            </w:r>
          </w:p>
        </w:tc>
        <w:tc>
          <w:tcPr>
            <w:tcW w:w="5812" w:type="dxa"/>
          </w:tcPr>
          <w:p w14:paraId="5FC073DE" w14:textId="56010A6C" w:rsidR="004B61BA" w:rsidRPr="00312E11" w:rsidRDefault="004B61BA" w:rsidP="002C31F3">
            <w:pPr>
              <w:rPr>
                <w:i/>
                <w:iCs/>
                <w:color w:val="00B050"/>
              </w:rPr>
            </w:pPr>
            <w:r>
              <w:rPr>
                <w:i/>
                <w:iCs/>
                <w:color w:val="00B050"/>
              </w:rPr>
              <w:t>Utvikle en egen App for Nærøysund kommune med informasjon om arrangementer, møteplasser og kulturtilbud</w:t>
            </w:r>
          </w:p>
        </w:tc>
        <w:tc>
          <w:tcPr>
            <w:tcW w:w="3260" w:type="dxa"/>
          </w:tcPr>
          <w:p w14:paraId="5B186A37" w14:textId="77777777" w:rsidR="004B61BA" w:rsidRDefault="004B61BA" w:rsidP="002C31F3">
            <w:pPr>
              <w:rPr>
                <w:i/>
                <w:iCs/>
                <w:color w:val="00B050"/>
              </w:rPr>
            </w:pPr>
          </w:p>
          <w:p w14:paraId="554B1628" w14:textId="0938CE0B" w:rsidR="004B61BA" w:rsidRPr="00312E11" w:rsidRDefault="004B61BA" w:rsidP="002C31F3">
            <w:pPr>
              <w:rPr>
                <w:i/>
                <w:iCs/>
                <w:color w:val="00B050"/>
              </w:rPr>
            </w:pPr>
            <w:r>
              <w:rPr>
                <w:i/>
                <w:iCs/>
                <w:color w:val="00B050"/>
              </w:rPr>
              <w:t>Oppvekst og familie / kultur</w:t>
            </w:r>
          </w:p>
        </w:tc>
        <w:tc>
          <w:tcPr>
            <w:tcW w:w="4343" w:type="dxa"/>
          </w:tcPr>
          <w:p w14:paraId="0F2D0111" w14:textId="5F1BD75A" w:rsidR="004B61BA" w:rsidRPr="00312E11" w:rsidRDefault="004B61BA" w:rsidP="002C31F3">
            <w:pPr>
              <w:rPr>
                <w:i/>
                <w:iCs/>
                <w:color w:val="00B050"/>
              </w:rPr>
            </w:pPr>
            <w:r>
              <w:rPr>
                <w:i/>
                <w:iCs/>
                <w:color w:val="00B050"/>
              </w:rPr>
              <w:t>Bedre synliggjøring av kommunens aktiviteter, og økt deltagelse på arrangementer og kulturtilbud. Måles gjennom deltagelse</w:t>
            </w:r>
          </w:p>
        </w:tc>
      </w:tr>
      <w:tr w:rsidR="00312E11" w14:paraId="6D2F6DDB" w14:textId="77777777" w:rsidTr="009018F8">
        <w:trPr>
          <w:jc w:val="center"/>
        </w:trPr>
        <w:tc>
          <w:tcPr>
            <w:tcW w:w="16013" w:type="dxa"/>
            <w:gridSpan w:val="4"/>
          </w:tcPr>
          <w:p w14:paraId="523D6F0E" w14:textId="16091C51" w:rsidR="00312E11" w:rsidRDefault="00312E11" w:rsidP="00312E11">
            <w:r w:rsidRPr="00DE56D1">
              <w:rPr>
                <w:b/>
              </w:rPr>
              <w:t xml:space="preserve">Hovedmål </w:t>
            </w:r>
            <w:r w:rsidR="00564B47">
              <w:rPr>
                <w:b/>
              </w:rPr>
              <w:t>2</w:t>
            </w:r>
            <w:r>
              <w:t xml:space="preserve"> (hentes fra samfunnsplan) </w:t>
            </w:r>
          </w:p>
          <w:p w14:paraId="0C2E7447" w14:textId="145A3F68" w:rsidR="00312E11" w:rsidRPr="00CA7C40" w:rsidRDefault="00564B47" w:rsidP="00312E11">
            <w:pPr>
              <w:rPr>
                <w:i/>
                <w:iCs/>
                <w:color w:val="00B050"/>
              </w:rPr>
            </w:pPr>
            <w:r w:rsidRPr="00CA7C40">
              <w:rPr>
                <w:rFonts w:ascii="ScalaSans-Bold" w:hAnsi="ScalaSans-Bold" w:cs="ScalaSans-Bold"/>
                <w:i/>
                <w:iCs/>
                <w:color w:val="00B050"/>
                <w:szCs w:val="24"/>
              </w:rPr>
              <w:t>Nærøysund er en innovativ og bærekraftig blå-grønn matregion</w:t>
            </w:r>
          </w:p>
        </w:tc>
      </w:tr>
      <w:tr w:rsidR="004B61BA" w14:paraId="0E291247" w14:textId="77777777" w:rsidTr="004B61BA">
        <w:trPr>
          <w:jc w:val="center"/>
        </w:trPr>
        <w:tc>
          <w:tcPr>
            <w:tcW w:w="2598" w:type="dxa"/>
          </w:tcPr>
          <w:p w14:paraId="449BFA4F" w14:textId="1793420B" w:rsidR="004B61BA" w:rsidRPr="00312E11" w:rsidRDefault="004B61BA" w:rsidP="00312E11">
            <w:pPr>
              <w:rPr>
                <w:b/>
              </w:rPr>
            </w:pPr>
            <w:r w:rsidRPr="00DE56D1">
              <w:rPr>
                <w:b/>
              </w:rPr>
              <w:t>Delmål</w:t>
            </w:r>
          </w:p>
        </w:tc>
        <w:tc>
          <w:tcPr>
            <w:tcW w:w="5812" w:type="dxa"/>
          </w:tcPr>
          <w:p w14:paraId="2EDE8A42" w14:textId="168733DE" w:rsidR="004B61BA" w:rsidRPr="00312E11" w:rsidRDefault="004B61BA" w:rsidP="00312E11">
            <w:pPr>
              <w:rPr>
                <w:b/>
              </w:rPr>
            </w:pPr>
            <w:r w:rsidRPr="00DE56D1">
              <w:rPr>
                <w:b/>
              </w:rPr>
              <w:t>Tiltak</w:t>
            </w:r>
          </w:p>
        </w:tc>
        <w:tc>
          <w:tcPr>
            <w:tcW w:w="3260" w:type="dxa"/>
          </w:tcPr>
          <w:p w14:paraId="79F3DD2D" w14:textId="48A2FD4C" w:rsidR="004B61BA" w:rsidRPr="00312E11" w:rsidRDefault="004B61BA" w:rsidP="00312E11">
            <w:pPr>
              <w:rPr>
                <w:b/>
              </w:rPr>
            </w:pPr>
            <w:r w:rsidRPr="00DE56D1">
              <w:rPr>
                <w:b/>
              </w:rPr>
              <w:t xml:space="preserve">Ansvar </w:t>
            </w:r>
          </w:p>
        </w:tc>
        <w:tc>
          <w:tcPr>
            <w:tcW w:w="4343" w:type="dxa"/>
          </w:tcPr>
          <w:p w14:paraId="1B790E5F" w14:textId="2FDC17C4" w:rsidR="004B61BA" w:rsidRPr="00312E11" w:rsidRDefault="004B61BA" w:rsidP="00312E11">
            <w:pPr>
              <w:rPr>
                <w:b/>
              </w:rPr>
            </w:pPr>
            <w:r w:rsidRPr="00DE56D1">
              <w:rPr>
                <w:b/>
              </w:rPr>
              <w:t xml:space="preserve">Forventede gevinster for bruker innbygger eller samfunn </w:t>
            </w:r>
          </w:p>
        </w:tc>
      </w:tr>
      <w:tr w:rsidR="004B61BA" w14:paraId="24A07C58" w14:textId="77777777" w:rsidTr="004B61BA">
        <w:trPr>
          <w:jc w:val="center"/>
        </w:trPr>
        <w:tc>
          <w:tcPr>
            <w:tcW w:w="2598" w:type="dxa"/>
          </w:tcPr>
          <w:p w14:paraId="25CAD215" w14:textId="6DF318EB" w:rsidR="004B61BA" w:rsidRPr="009018F8" w:rsidRDefault="004B61BA" w:rsidP="00312E11">
            <w:pPr>
              <w:rPr>
                <w:b/>
                <w:i/>
                <w:iCs/>
              </w:rPr>
            </w:pPr>
            <w:r w:rsidRPr="009018F8">
              <w:rPr>
                <w:rFonts w:ascii="ScalaSansPro" w:hAnsi="ScalaSansPro" w:cs="ScalaSansPro"/>
                <w:i/>
                <w:iCs/>
                <w:color w:val="00B050"/>
                <w:szCs w:val="24"/>
              </w:rPr>
              <w:t xml:space="preserve">Videreutvikle </w:t>
            </w:r>
            <w:r>
              <w:rPr>
                <w:rFonts w:ascii="ScalaSansPro" w:hAnsi="ScalaSansPro" w:cs="ScalaSansPro"/>
                <w:i/>
                <w:iCs/>
                <w:color w:val="00B050"/>
                <w:szCs w:val="24"/>
              </w:rPr>
              <w:t xml:space="preserve">og styrke </w:t>
            </w:r>
            <w:r w:rsidRPr="009018F8">
              <w:rPr>
                <w:rFonts w:ascii="ScalaSansPro" w:hAnsi="ScalaSansPro" w:cs="ScalaSansPro"/>
                <w:i/>
                <w:iCs/>
                <w:color w:val="00B050"/>
                <w:szCs w:val="24"/>
              </w:rPr>
              <w:t>samarbeidet mellom kommunen og næringslivet</w:t>
            </w:r>
          </w:p>
        </w:tc>
        <w:tc>
          <w:tcPr>
            <w:tcW w:w="5812" w:type="dxa"/>
          </w:tcPr>
          <w:p w14:paraId="70EA421F" w14:textId="159B0810" w:rsidR="004B61BA" w:rsidRPr="009018F8" w:rsidRDefault="004B61BA" w:rsidP="00312E11">
            <w:pPr>
              <w:rPr>
                <w:b/>
                <w:i/>
                <w:iCs/>
              </w:rPr>
            </w:pPr>
            <w:r w:rsidRPr="009018F8">
              <w:rPr>
                <w:i/>
                <w:iCs/>
                <w:color w:val="00B050"/>
              </w:rPr>
              <w:t xml:space="preserve">Samhandle med næringsklyngen i </w:t>
            </w:r>
            <w:proofErr w:type="spellStart"/>
            <w:r w:rsidRPr="009018F8">
              <w:rPr>
                <w:i/>
                <w:iCs/>
                <w:color w:val="00B050"/>
              </w:rPr>
              <w:t>InnovArena</w:t>
            </w:r>
            <w:proofErr w:type="spellEnd"/>
            <w:r w:rsidRPr="009018F8">
              <w:rPr>
                <w:i/>
                <w:iCs/>
                <w:color w:val="00B050"/>
              </w:rPr>
              <w:t xml:space="preserve"> og andre næringsforeninger som en katalysator og nettverksbygger. </w:t>
            </w:r>
          </w:p>
        </w:tc>
        <w:tc>
          <w:tcPr>
            <w:tcW w:w="3260" w:type="dxa"/>
          </w:tcPr>
          <w:p w14:paraId="7ED7B712" w14:textId="209C3D52" w:rsidR="004B61BA" w:rsidRPr="009018F8" w:rsidRDefault="004B61BA" w:rsidP="00312E11">
            <w:pPr>
              <w:rPr>
                <w:bCs/>
                <w:i/>
                <w:iCs/>
              </w:rPr>
            </w:pPr>
            <w:r w:rsidRPr="009018F8">
              <w:rPr>
                <w:bCs/>
                <w:i/>
                <w:iCs/>
                <w:color w:val="00B050"/>
              </w:rPr>
              <w:t>Strategi og samfunn</w:t>
            </w:r>
          </w:p>
        </w:tc>
        <w:tc>
          <w:tcPr>
            <w:tcW w:w="4343" w:type="dxa"/>
          </w:tcPr>
          <w:p w14:paraId="34971F82" w14:textId="5F45CF03" w:rsidR="004B61BA" w:rsidRPr="009018F8" w:rsidRDefault="004B61BA" w:rsidP="00312E11">
            <w:pPr>
              <w:rPr>
                <w:bCs/>
                <w:i/>
                <w:iCs/>
                <w:color w:val="00B050"/>
              </w:rPr>
            </w:pPr>
            <w:r>
              <w:rPr>
                <w:bCs/>
                <w:i/>
                <w:iCs/>
                <w:color w:val="00B050"/>
              </w:rPr>
              <w:t>Effektive prosesser mellom kommune og næringsliv. Bedre kommunikasjon og omdømme</w:t>
            </w:r>
          </w:p>
        </w:tc>
      </w:tr>
    </w:tbl>
    <w:bookmarkEnd w:id="7"/>
    <w:p w14:paraId="41BDB4CE" w14:textId="6B810C83" w:rsidR="00AA03E1" w:rsidRPr="009018F8" w:rsidRDefault="00AA03E1" w:rsidP="009018F8">
      <w:pPr>
        <w:spacing w:after="200" w:line="276" w:lineRule="auto"/>
        <w:rPr>
          <w:i/>
          <w:iCs/>
          <w:color w:val="FF0000"/>
        </w:rPr>
      </w:pPr>
      <w:r w:rsidRPr="009018F8">
        <w:rPr>
          <w:i/>
          <w:iCs/>
          <w:color w:val="FF0000"/>
        </w:rPr>
        <w:t>*Denne siden er kun til veiledning. Slett</w:t>
      </w:r>
      <w:r w:rsidR="00645C25" w:rsidRPr="009018F8">
        <w:rPr>
          <w:i/>
          <w:iCs/>
          <w:color w:val="FF0000"/>
        </w:rPr>
        <w:t xml:space="preserve"> siden</w:t>
      </w:r>
      <w:r w:rsidRPr="009018F8">
        <w:rPr>
          <w:i/>
          <w:iCs/>
          <w:color w:val="FF0000"/>
        </w:rPr>
        <w:t xml:space="preserve"> når planen er fer</w:t>
      </w:r>
      <w:r w:rsidR="00645C25" w:rsidRPr="009018F8">
        <w:rPr>
          <w:i/>
          <w:iCs/>
          <w:color w:val="FF0000"/>
        </w:rPr>
        <w:t xml:space="preserve">dig. (merk all tekst på denne siden og trykk </w:t>
      </w:r>
      <w:proofErr w:type="spellStart"/>
      <w:r w:rsidR="00645C25" w:rsidRPr="009018F8">
        <w:rPr>
          <w:i/>
          <w:iCs/>
          <w:color w:val="FF0000"/>
        </w:rPr>
        <w:t>delete</w:t>
      </w:r>
      <w:proofErr w:type="spellEnd"/>
      <w:r w:rsidR="00645C25" w:rsidRPr="009018F8">
        <w:rPr>
          <w:i/>
          <w:iCs/>
          <w:color w:val="FF0000"/>
        </w:rPr>
        <w:t xml:space="preserve"> på tastaturet)</w:t>
      </w:r>
    </w:p>
    <w:p w14:paraId="23AD5D78" w14:textId="102E68C2" w:rsidR="003C3453" w:rsidRPr="003C3453" w:rsidRDefault="004B61BA" w:rsidP="003C3453">
      <w:r w:rsidRPr="00DB33FB">
        <w:rPr>
          <w:b/>
          <w:bCs/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712512" behindDoc="0" locked="0" layoutInCell="1" allowOverlap="1" wp14:anchorId="46CE6C0F" wp14:editId="096C0F63">
            <wp:simplePos x="0" y="0"/>
            <wp:positionH relativeFrom="column">
              <wp:posOffset>2074460</wp:posOffset>
            </wp:positionH>
            <wp:positionV relativeFrom="paragraph">
              <wp:posOffset>41910</wp:posOffset>
            </wp:positionV>
            <wp:extent cx="549910" cy="511175"/>
            <wp:effectExtent l="0" t="0" r="2540" b="3175"/>
            <wp:wrapSquare wrapText="bothSides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de 2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09AD8" w14:textId="5BEA332A" w:rsidR="004B61BA" w:rsidRPr="00E62409" w:rsidRDefault="004B61BA" w:rsidP="004B61BA">
      <w:pPr>
        <w:rPr>
          <w:b/>
          <w:bCs/>
          <w:i/>
          <w:iCs/>
          <w:sz w:val="14"/>
          <w:szCs w:val="14"/>
        </w:rPr>
      </w:pPr>
    </w:p>
    <w:p w14:paraId="2C413387" w14:textId="4E683E64" w:rsidR="004B61BA" w:rsidRPr="00E62409" w:rsidRDefault="004B61BA" w:rsidP="004B61BA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Gode liv i Nærøysund</w:t>
      </w:r>
      <w:r w:rsidRPr="00527F33">
        <w:rPr>
          <w:noProof/>
        </w:rPr>
        <w:t xml:space="preserve"> </w:t>
      </w:r>
    </w:p>
    <w:tbl>
      <w:tblPr>
        <w:tblStyle w:val="Tabellrutenett"/>
        <w:tblW w:w="16013" w:type="dxa"/>
        <w:jc w:val="center"/>
        <w:tblLook w:val="04A0" w:firstRow="1" w:lastRow="0" w:firstColumn="1" w:lastColumn="0" w:noHBand="0" w:noVBand="1"/>
      </w:tblPr>
      <w:tblGrid>
        <w:gridCol w:w="2787"/>
        <w:gridCol w:w="5500"/>
        <w:gridCol w:w="2253"/>
        <w:gridCol w:w="5473"/>
      </w:tblGrid>
      <w:tr w:rsidR="004B61BA" w:rsidRPr="00B26D17" w14:paraId="45485015" w14:textId="77777777" w:rsidTr="002052B2">
        <w:trPr>
          <w:jc w:val="center"/>
        </w:trPr>
        <w:tc>
          <w:tcPr>
            <w:tcW w:w="16013" w:type="dxa"/>
            <w:gridSpan w:val="4"/>
            <w:shd w:val="clear" w:color="auto" w:fill="57B1BE"/>
          </w:tcPr>
          <w:p w14:paraId="5E128036" w14:textId="77777777" w:rsidR="004B61BA" w:rsidRDefault="004B61BA" w:rsidP="004B61B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Nærøysund vil ha aktive innbyggere som klarer seg best mulig gjennom hele livet </w:t>
            </w:r>
          </w:p>
          <w:p w14:paraId="4900F874" w14:textId="77777777" w:rsidR="004B61BA" w:rsidRPr="00A11981" w:rsidRDefault="004B61BA" w:rsidP="002052B2">
            <w:pPr>
              <w:rPr>
                <w:rFonts w:cstheme="minorHAnsi"/>
                <w:szCs w:val="24"/>
              </w:rPr>
            </w:pPr>
          </w:p>
        </w:tc>
      </w:tr>
      <w:tr w:rsidR="004B61BA" w:rsidRPr="00B26D17" w14:paraId="3D44E98A" w14:textId="77777777" w:rsidTr="002052B2">
        <w:trPr>
          <w:jc w:val="center"/>
        </w:trPr>
        <w:tc>
          <w:tcPr>
            <w:tcW w:w="2787" w:type="dxa"/>
            <w:shd w:val="clear" w:color="auto" w:fill="F2F2F2" w:themeFill="background1" w:themeFillShade="F2"/>
          </w:tcPr>
          <w:p w14:paraId="02351C96" w14:textId="77777777" w:rsidR="004B61BA" w:rsidRPr="00527F33" w:rsidRDefault="004B61BA" w:rsidP="002052B2">
            <w:pPr>
              <w:rPr>
                <w:b/>
              </w:rPr>
            </w:pPr>
            <w:r w:rsidRPr="00DE56D1">
              <w:rPr>
                <w:b/>
              </w:rPr>
              <w:t>Delmål</w:t>
            </w:r>
            <w:r>
              <w:rPr>
                <w:b/>
              </w:rPr>
              <w:t xml:space="preserve"> / Strategi</w:t>
            </w:r>
          </w:p>
        </w:tc>
        <w:tc>
          <w:tcPr>
            <w:tcW w:w="5500" w:type="dxa"/>
            <w:shd w:val="clear" w:color="auto" w:fill="F2F2F2" w:themeFill="background1" w:themeFillShade="F2"/>
          </w:tcPr>
          <w:p w14:paraId="4A9649A2" w14:textId="77777777" w:rsidR="004B61BA" w:rsidRPr="00FF3642" w:rsidRDefault="004B61BA" w:rsidP="002052B2">
            <w:pPr>
              <w:rPr>
                <w:b/>
              </w:rPr>
            </w:pPr>
            <w:r w:rsidRPr="00DE56D1">
              <w:rPr>
                <w:b/>
              </w:rPr>
              <w:t>Tiltak</w:t>
            </w:r>
          </w:p>
        </w:tc>
        <w:tc>
          <w:tcPr>
            <w:tcW w:w="2253" w:type="dxa"/>
            <w:shd w:val="clear" w:color="auto" w:fill="F2F2F2" w:themeFill="background1" w:themeFillShade="F2"/>
          </w:tcPr>
          <w:p w14:paraId="0293ACF7" w14:textId="77777777" w:rsidR="004B61BA" w:rsidRPr="00527F33" w:rsidRDefault="004B61BA" w:rsidP="002052B2">
            <w:pPr>
              <w:rPr>
                <w:b/>
              </w:rPr>
            </w:pPr>
            <w:r w:rsidRPr="00DE56D1">
              <w:rPr>
                <w:b/>
              </w:rPr>
              <w:t xml:space="preserve">Ansvar </w:t>
            </w:r>
          </w:p>
        </w:tc>
        <w:tc>
          <w:tcPr>
            <w:tcW w:w="5473" w:type="dxa"/>
            <w:shd w:val="clear" w:color="auto" w:fill="F2F2F2" w:themeFill="background1" w:themeFillShade="F2"/>
          </w:tcPr>
          <w:p w14:paraId="765F336E" w14:textId="77777777" w:rsidR="004B61BA" w:rsidRPr="00FF3642" w:rsidRDefault="004B61BA" w:rsidP="002052B2">
            <w:pPr>
              <w:rPr>
                <w:b/>
              </w:rPr>
            </w:pPr>
            <w:r w:rsidRPr="00DE56D1">
              <w:rPr>
                <w:b/>
              </w:rPr>
              <w:t>Forventede gevinster for bruker</w:t>
            </w:r>
            <w:r>
              <w:rPr>
                <w:b/>
              </w:rPr>
              <w:t>,</w:t>
            </w:r>
            <w:r w:rsidRPr="00DE56D1">
              <w:rPr>
                <w:b/>
              </w:rPr>
              <w:t xml:space="preserve"> innbygger eller samfunn </w:t>
            </w:r>
          </w:p>
        </w:tc>
      </w:tr>
      <w:tr w:rsidR="004B61BA" w:rsidRPr="00D40378" w14:paraId="7AB431A3" w14:textId="77777777" w:rsidTr="002052B2">
        <w:trPr>
          <w:jc w:val="center"/>
        </w:trPr>
        <w:tc>
          <w:tcPr>
            <w:tcW w:w="2787" w:type="dxa"/>
            <w:vAlign w:val="center"/>
          </w:tcPr>
          <w:p w14:paraId="17C0372A" w14:textId="409915B4" w:rsidR="004B61BA" w:rsidRPr="00087408" w:rsidRDefault="004B61BA" w:rsidP="002052B2">
            <w:pPr>
              <w:rPr>
                <w:rFonts w:cstheme="minorHAnsi"/>
                <w:color w:val="00002C"/>
                <w:szCs w:val="24"/>
              </w:rPr>
            </w:pPr>
          </w:p>
        </w:tc>
        <w:tc>
          <w:tcPr>
            <w:tcW w:w="5500" w:type="dxa"/>
          </w:tcPr>
          <w:p w14:paraId="5D1AF282" w14:textId="2AFCD58C" w:rsidR="004B61BA" w:rsidRPr="00DB33FB" w:rsidRDefault="004B61BA" w:rsidP="002052B2">
            <w:pPr>
              <w:rPr>
                <w:szCs w:val="24"/>
              </w:rPr>
            </w:pPr>
          </w:p>
        </w:tc>
        <w:tc>
          <w:tcPr>
            <w:tcW w:w="2253" w:type="dxa"/>
          </w:tcPr>
          <w:p w14:paraId="46AEFC44" w14:textId="77777777" w:rsidR="004B61BA" w:rsidRPr="00087408" w:rsidRDefault="004B61BA" w:rsidP="002052B2">
            <w:pPr>
              <w:rPr>
                <w:szCs w:val="24"/>
              </w:rPr>
            </w:pPr>
          </w:p>
        </w:tc>
        <w:tc>
          <w:tcPr>
            <w:tcW w:w="5473" w:type="dxa"/>
          </w:tcPr>
          <w:p w14:paraId="53ABA3B5" w14:textId="77777777" w:rsidR="004B61BA" w:rsidRPr="00FF3642" w:rsidRDefault="004B61BA" w:rsidP="002052B2"/>
        </w:tc>
      </w:tr>
      <w:tr w:rsidR="004B61BA" w:rsidRPr="00D40378" w14:paraId="4D0D842D" w14:textId="77777777" w:rsidTr="002052B2">
        <w:trPr>
          <w:jc w:val="center"/>
        </w:trPr>
        <w:tc>
          <w:tcPr>
            <w:tcW w:w="2787" w:type="dxa"/>
            <w:vAlign w:val="center"/>
          </w:tcPr>
          <w:p w14:paraId="6DE14714" w14:textId="4BE27CEC" w:rsidR="004B61BA" w:rsidRDefault="004B61BA" w:rsidP="002052B2">
            <w:pPr>
              <w:rPr>
                <w:rFonts w:ascii="ScalaSansPro" w:hAnsi="ScalaSansPro" w:cs="ScalaSansPro"/>
                <w:color w:val="00002C"/>
              </w:rPr>
            </w:pPr>
          </w:p>
        </w:tc>
        <w:tc>
          <w:tcPr>
            <w:tcW w:w="5500" w:type="dxa"/>
          </w:tcPr>
          <w:p w14:paraId="7670B6AF" w14:textId="77777777" w:rsidR="004B61BA" w:rsidRPr="00DB33FB" w:rsidRDefault="004B61BA" w:rsidP="002052B2">
            <w:pPr>
              <w:rPr>
                <w:szCs w:val="24"/>
              </w:rPr>
            </w:pPr>
          </w:p>
        </w:tc>
        <w:tc>
          <w:tcPr>
            <w:tcW w:w="2253" w:type="dxa"/>
          </w:tcPr>
          <w:p w14:paraId="5D1D517B" w14:textId="77777777" w:rsidR="004B61BA" w:rsidRDefault="004B61BA" w:rsidP="002052B2">
            <w:pPr>
              <w:rPr>
                <w:szCs w:val="24"/>
              </w:rPr>
            </w:pPr>
          </w:p>
        </w:tc>
        <w:tc>
          <w:tcPr>
            <w:tcW w:w="5473" w:type="dxa"/>
          </w:tcPr>
          <w:p w14:paraId="48CBC9E7" w14:textId="77777777" w:rsidR="004B61BA" w:rsidRPr="00FF3642" w:rsidRDefault="004B61BA" w:rsidP="002052B2"/>
        </w:tc>
      </w:tr>
      <w:tr w:rsidR="004B61BA" w:rsidRPr="00D40378" w14:paraId="0E28C86C" w14:textId="77777777" w:rsidTr="002052B2">
        <w:trPr>
          <w:jc w:val="center"/>
        </w:trPr>
        <w:tc>
          <w:tcPr>
            <w:tcW w:w="2787" w:type="dxa"/>
            <w:vAlign w:val="center"/>
          </w:tcPr>
          <w:p w14:paraId="4E7FAE5F" w14:textId="77777777" w:rsidR="004B61BA" w:rsidRDefault="004B61BA" w:rsidP="002052B2">
            <w:pPr>
              <w:rPr>
                <w:rFonts w:ascii="ScalaSansPro" w:hAnsi="ScalaSansPro" w:cs="ScalaSansPro"/>
                <w:color w:val="00002C"/>
              </w:rPr>
            </w:pPr>
          </w:p>
        </w:tc>
        <w:tc>
          <w:tcPr>
            <w:tcW w:w="5500" w:type="dxa"/>
          </w:tcPr>
          <w:p w14:paraId="2EFC809D" w14:textId="77777777" w:rsidR="004B61BA" w:rsidRPr="00DB33FB" w:rsidRDefault="004B61BA" w:rsidP="002052B2">
            <w:pPr>
              <w:rPr>
                <w:szCs w:val="24"/>
              </w:rPr>
            </w:pPr>
          </w:p>
        </w:tc>
        <w:tc>
          <w:tcPr>
            <w:tcW w:w="2253" w:type="dxa"/>
          </w:tcPr>
          <w:p w14:paraId="27DECC58" w14:textId="77777777" w:rsidR="004B61BA" w:rsidRDefault="004B61BA" w:rsidP="002052B2">
            <w:pPr>
              <w:rPr>
                <w:szCs w:val="24"/>
              </w:rPr>
            </w:pPr>
          </w:p>
        </w:tc>
        <w:tc>
          <w:tcPr>
            <w:tcW w:w="5473" w:type="dxa"/>
          </w:tcPr>
          <w:p w14:paraId="4F9B26B5" w14:textId="4ADF3E1A" w:rsidR="004B61BA" w:rsidRPr="00FF3642" w:rsidRDefault="004B61BA" w:rsidP="002052B2"/>
        </w:tc>
      </w:tr>
      <w:tr w:rsidR="004B61BA" w:rsidRPr="00D40378" w14:paraId="4BD647CA" w14:textId="77777777" w:rsidTr="004B61BA">
        <w:trPr>
          <w:trHeight w:val="96"/>
          <w:jc w:val="center"/>
        </w:trPr>
        <w:tc>
          <w:tcPr>
            <w:tcW w:w="2787" w:type="dxa"/>
            <w:vAlign w:val="center"/>
          </w:tcPr>
          <w:p w14:paraId="4D9D8278" w14:textId="77777777" w:rsidR="004B61BA" w:rsidRDefault="004B61BA" w:rsidP="002052B2">
            <w:pPr>
              <w:rPr>
                <w:rFonts w:ascii="ScalaSansPro" w:hAnsi="ScalaSansPro" w:cs="ScalaSansPro"/>
                <w:color w:val="00002C"/>
              </w:rPr>
            </w:pPr>
          </w:p>
        </w:tc>
        <w:tc>
          <w:tcPr>
            <w:tcW w:w="5500" w:type="dxa"/>
          </w:tcPr>
          <w:p w14:paraId="3F7753CD" w14:textId="715E5983" w:rsidR="004B61BA" w:rsidRPr="001566C7" w:rsidRDefault="004B61BA" w:rsidP="004B61BA">
            <w:pPr>
              <w:pStyle w:val="Listeavsnitt"/>
              <w:widowControl w:val="0"/>
              <w:numPr>
                <w:ilvl w:val="0"/>
                <w:numId w:val="7"/>
              </w:numPr>
              <w:autoSpaceDE w:val="0"/>
              <w:autoSpaceDN w:val="0"/>
              <w:contextualSpacing w:val="0"/>
              <w:rPr>
                <w:szCs w:val="24"/>
              </w:rPr>
            </w:pPr>
          </w:p>
        </w:tc>
        <w:tc>
          <w:tcPr>
            <w:tcW w:w="2253" w:type="dxa"/>
          </w:tcPr>
          <w:p w14:paraId="5FD6AAD9" w14:textId="77777777" w:rsidR="004B61BA" w:rsidRDefault="004B61BA" w:rsidP="002052B2">
            <w:pPr>
              <w:rPr>
                <w:szCs w:val="24"/>
              </w:rPr>
            </w:pPr>
          </w:p>
        </w:tc>
        <w:tc>
          <w:tcPr>
            <w:tcW w:w="5473" w:type="dxa"/>
          </w:tcPr>
          <w:p w14:paraId="49653CB2" w14:textId="77777777" w:rsidR="004B61BA" w:rsidRDefault="004B61BA" w:rsidP="002052B2"/>
        </w:tc>
      </w:tr>
    </w:tbl>
    <w:p w14:paraId="768CE307" w14:textId="25393802" w:rsidR="004B61BA" w:rsidRDefault="004B61BA" w:rsidP="004B61BA">
      <w:pPr>
        <w:rPr>
          <w:b/>
          <w:bCs/>
          <w:i/>
          <w:iCs/>
          <w:sz w:val="28"/>
          <w:szCs w:val="28"/>
        </w:rPr>
      </w:pPr>
    </w:p>
    <w:p w14:paraId="7683D345" w14:textId="2F45D641" w:rsidR="004B61BA" w:rsidRDefault="004B61BA" w:rsidP="004B61BA">
      <w:pPr>
        <w:rPr>
          <w:noProof/>
        </w:rPr>
      </w:pPr>
      <w:r w:rsidRPr="00527F33">
        <w:rPr>
          <w:noProof/>
        </w:rPr>
        <w:t xml:space="preserve"> </w:t>
      </w:r>
    </w:p>
    <w:tbl>
      <w:tblPr>
        <w:tblStyle w:val="Tabellrutenett"/>
        <w:tblW w:w="16013" w:type="dxa"/>
        <w:jc w:val="center"/>
        <w:tblLook w:val="04A0" w:firstRow="1" w:lastRow="0" w:firstColumn="1" w:lastColumn="0" w:noHBand="0" w:noVBand="1"/>
      </w:tblPr>
      <w:tblGrid>
        <w:gridCol w:w="2830"/>
        <w:gridCol w:w="5387"/>
        <w:gridCol w:w="2268"/>
        <w:gridCol w:w="5528"/>
      </w:tblGrid>
      <w:tr w:rsidR="004B61BA" w:rsidRPr="00B26D17" w14:paraId="25D5F0E8" w14:textId="77777777" w:rsidTr="002052B2">
        <w:trPr>
          <w:jc w:val="center"/>
        </w:trPr>
        <w:tc>
          <w:tcPr>
            <w:tcW w:w="16013" w:type="dxa"/>
            <w:gridSpan w:val="4"/>
            <w:shd w:val="clear" w:color="auto" w:fill="57B1BE"/>
          </w:tcPr>
          <w:p w14:paraId="1FD25E6F" w14:textId="77777777" w:rsidR="004B61BA" w:rsidRDefault="004B61BA" w:rsidP="004B61B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Nærøysund vil fremme gode oppvekstsvilkår hos barn og unge, og utjevne sosiale forskjeller i befolkningen </w:t>
            </w:r>
          </w:p>
          <w:p w14:paraId="377886BE" w14:textId="77777777" w:rsidR="004B61BA" w:rsidRPr="00A11981" w:rsidRDefault="004B61BA" w:rsidP="002052B2"/>
        </w:tc>
      </w:tr>
      <w:tr w:rsidR="004B61BA" w:rsidRPr="00B26D17" w14:paraId="033D6289" w14:textId="77777777" w:rsidTr="002052B2">
        <w:trPr>
          <w:jc w:val="center"/>
        </w:trPr>
        <w:tc>
          <w:tcPr>
            <w:tcW w:w="2830" w:type="dxa"/>
            <w:shd w:val="clear" w:color="auto" w:fill="F2F2F2" w:themeFill="background1" w:themeFillShade="F2"/>
          </w:tcPr>
          <w:p w14:paraId="1B87AB82" w14:textId="77777777" w:rsidR="004B61BA" w:rsidRPr="00527F33" w:rsidRDefault="004B61BA" w:rsidP="002052B2">
            <w:pPr>
              <w:rPr>
                <w:b/>
              </w:rPr>
            </w:pPr>
            <w:r w:rsidRPr="00DE56D1">
              <w:rPr>
                <w:b/>
              </w:rPr>
              <w:t>Delmål</w:t>
            </w:r>
            <w:r>
              <w:rPr>
                <w:b/>
              </w:rPr>
              <w:t xml:space="preserve"> / Strategi </w:t>
            </w:r>
          </w:p>
        </w:tc>
        <w:tc>
          <w:tcPr>
            <w:tcW w:w="5387" w:type="dxa"/>
            <w:shd w:val="clear" w:color="auto" w:fill="F2F2F2" w:themeFill="background1" w:themeFillShade="F2"/>
          </w:tcPr>
          <w:p w14:paraId="3ECB48AF" w14:textId="77777777" w:rsidR="004B61BA" w:rsidRPr="00FF3642" w:rsidRDefault="004B61BA" w:rsidP="002052B2">
            <w:pPr>
              <w:rPr>
                <w:b/>
              </w:rPr>
            </w:pPr>
            <w:r w:rsidRPr="00DE56D1">
              <w:rPr>
                <w:b/>
              </w:rPr>
              <w:t>Tiltak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17B02CBB" w14:textId="77777777" w:rsidR="004B61BA" w:rsidRPr="00527F33" w:rsidRDefault="004B61BA" w:rsidP="002052B2">
            <w:pPr>
              <w:rPr>
                <w:b/>
              </w:rPr>
            </w:pPr>
            <w:r w:rsidRPr="00DE56D1">
              <w:rPr>
                <w:b/>
              </w:rPr>
              <w:t xml:space="preserve">Ansvar </w:t>
            </w:r>
          </w:p>
        </w:tc>
        <w:tc>
          <w:tcPr>
            <w:tcW w:w="5528" w:type="dxa"/>
            <w:shd w:val="clear" w:color="auto" w:fill="F2F2F2" w:themeFill="background1" w:themeFillShade="F2"/>
          </w:tcPr>
          <w:p w14:paraId="5CB0BC87" w14:textId="77777777" w:rsidR="004B61BA" w:rsidRPr="00FF3642" w:rsidRDefault="004B61BA" w:rsidP="002052B2">
            <w:pPr>
              <w:rPr>
                <w:b/>
              </w:rPr>
            </w:pPr>
            <w:r w:rsidRPr="00DE56D1">
              <w:rPr>
                <w:b/>
              </w:rPr>
              <w:t xml:space="preserve">Forventede gevinster for bruker innbygger eller samfunn </w:t>
            </w:r>
          </w:p>
        </w:tc>
      </w:tr>
      <w:tr w:rsidR="004B61BA" w:rsidRPr="00B26D17" w14:paraId="4B128AED" w14:textId="77777777" w:rsidTr="002052B2">
        <w:trPr>
          <w:jc w:val="center"/>
        </w:trPr>
        <w:tc>
          <w:tcPr>
            <w:tcW w:w="2830" w:type="dxa"/>
            <w:vAlign w:val="center"/>
          </w:tcPr>
          <w:p w14:paraId="64F9CCED" w14:textId="77777777" w:rsidR="004B61BA" w:rsidRPr="00087408" w:rsidRDefault="004B61BA" w:rsidP="002052B2">
            <w:pPr>
              <w:rPr>
                <w:rFonts w:cstheme="minorHAnsi"/>
                <w:color w:val="00002C"/>
                <w:szCs w:val="24"/>
              </w:rPr>
            </w:pPr>
          </w:p>
        </w:tc>
        <w:tc>
          <w:tcPr>
            <w:tcW w:w="5387" w:type="dxa"/>
          </w:tcPr>
          <w:p w14:paraId="513FCFF6" w14:textId="77777777" w:rsidR="004B61BA" w:rsidRPr="00087408" w:rsidRDefault="004B61BA" w:rsidP="002052B2">
            <w:pPr>
              <w:rPr>
                <w:szCs w:val="24"/>
              </w:rPr>
            </w:pPr>
          </w:p>
        </w:tc>
        <w:tc>
          <w:tcPr>
            <w:tcW w:w="2268" w:type="dxa"/>
          </w:tcPr>
          <w:p w14:paraId="181A008A" w14:textId="77777777" w:rsidR="004B61BA" w:rsidRPr="00087408" w:rsidRDefault="004B61BA" w:rsidP="002052B2">
            <w:pPr>
              <w:rPr>
                <w:szCs w:val="24"/>
              </w:rPr>
            </w:pPr>
          </w:p>
        </w:tc>
        <w:tc>
          <w:tcPr>
            <w:tcW w:w="5528" w:type="dxa"/>
          </w:tcPr>
          <w:p w14:paraId="6A2C930F" w14:textId="77777777" w:rsidR="004B61BA" w:rsidRPr="00FF3642" w:rsidRDefault="004B61BA" w:rsidP="002052B2"/>
        </w:tc>
      </w:tr>
      <w:tr w:rsidR="004B61BA" w:rsidRPr="00B26D17" w14:paraId="58D9DDD8" w14:textId="77777777" w:rsidTr="002052B2">
        <w:trPr>
          <w:jc w:val="center"/>
        </w:trPr>
        <w:tc>
          <w:tcPr>
            <w:tcW w:w="2830" w:type="dxa"/>
            <w:vAlign w:val="center"/>
          </w:tcPr>
          <w:p w14:paraId="41EC5172" w14:textId="77777777" w:rsidR="004B61BA" w:rsidRPr="00087408" w:rsidRDefault="004B61BA" w:rsidP="002052B2">
            <w:pPr>
              <w:rPr>
                <w:rFonts w:cstheme="minorHAnsi"/>
                <w:color w:val="00002C"/>
                <w:szCs w:val="24"/>
              </w:rPr>
            </w:pPr>
          </w:p>
        </w:tc>
        <w:tc>
          <w:tcPr>
            <w:tcW w:w="5387" w:type="dxa"/>
          </w:tcPr>
          <w:p w14:paraId="21FD610D" w14:textId="77777777" w:rsidR="004B61BA" w:rsidRPr="00087408" w:rsidRDefault="004B61BA" w:rsidP="002052B2">
            <w:pPr>
              <w:rPr>
                <w:szCs w:val="24"/>
              </w:rPr>
            </w:pPr>
          </w:p>
        </w:tc>
        <w:tc>
          <w:tcPr>
            <w:tcW w:w="2268" w:type="dxa"/>
          </w:tcPr>
          <w:p w14:paraId="1080F303" w14:textId="77777777" w:rsidR="004B61BA" w:rsidRPr="00087408" w:rsidRDefault="004B61BA" w:rsidP="002052B2">
            <w:pPr>
              <w:rPr>
                <w:szCs w:val="24"/>
              </w:rPr>
            </w:pPr>
          </w:p>
        </w:tc>
        <w:tc>
          <w:tcPr>
            <w:tcW w:w="5528" w:type="dxa"/>
          </w:tcPr>
          <w:p w14:paraId="3DF771E9" w14:textId="77777777" w:rsidR="004B61BA" w:rsidRPr="00FF3642" w:rsidRDefault="004B61BA" w:rsidP="002052B2"/>
        </w:tc>
      </w:tr>
      <w:tr w:rsidR="004B61BA" w:rsidRPr="00B26D17" w14:paraId="3ADA08AB" w14:textId="77777777" w:rsidTr="002052B2">
        <w:trPr>
          <w:jc w:val="center"/>
        </w:trPr>
        <w:tc>
          <w:tcPr>
            <w:tcW w:w="2830" w:type="dxa"/>
            <w:vAlign w:val="center"/>
          </w:tcPr>
          <w:p w14:paraId="1D0B145E" w14:textId="77777777" w:rsidR="004B61BA" w:rsidRPr="00087408" w:rsidRDefault="004B61BA" w:rsidP="002052B2">
            <w:pPr>
              <w:rPr>
                <w:rFonts w:cstheme="minorHAnsi"/>
                <w:color w:val="00002C"/>
                <w:szCs w:val="24"/>
              </w:rPr>
            </w:pPr>
          </w:p>
        </w:tc>
        <w:tc>
          <w:tcPr>
            <w:tcW w:w="5387" w:type="dxa"/>
          </w:tcPr>
          <w:p w14:paraId="4D1916D7" w14:textId="77777777" w:rsidR="004B61BA" w:rsidRPr="00087408" w:rsidRDefault="004B61BA" w:rsidP="002052B2">
            <w:pPr>
              <w:rPr>
                <w:szCs w:val="24"/>
              </w:rPr>
            </w:pPr>
          </w:p>
        </w:tc>
        <w:tc>
          <w:tcPr>
            <w:tcW w:w="2268" w:type="dxa"/>
          </w:tcPr>
          <w:p w14:paraId="568E14E4" w14:textId="77777777" w:rsidR="004B61BA" w:rsidRPr="00087408" w:rsidRDefault="004B61BA" w:rsidP="002052B2">
            <w:pPr>
              <w:rPr>
                <w:szCs w:val="24"/>
              </w:rPr>
            </w:pPr>
          </w:p>
        </w:tc>
        <w:tc>
          <w:tcPr>
            <w:tcW w:w="5528" w:type="dxa"/>
          </w:tcPr>
          <w:p w14:paraId="23C4400D" w14:textId="77777777" w:rsidR="004B61BA" w:rsidRPr="00FF3642" w:rsidRDefault="004B61BA" w:rsidP="002052B2"/>
        </w:tc>
      </w:tr>
    </w:tbl>
    <w:p w14:paraId="4B1609D7" w14:textId="198E8690" w:rsidR="004B61BA" w:rsidRDefault="004B61BA" w:rsidP="004B61BA">
      <w:pPr>
        <w:spacing w:after="200" w:line="276" w:lineRule="auto"/>
        <w:rPr>
          <w:b/>
          <w:bCs/>
          <w:i/>
          <w:iCs/>
          <w:sz w:val="32"/>
          <w:szCs w:val="32"/>
        </w:rPr>
      </w:pPr>
    </w:p>
    <w:p w14:paraId="0BCD0800" w14:textId="77777777" w:rsidR="003767DE" w:rsidRDefault="003767DE" w:rsidP="004B61BA">
      <w:pPr>
        <w:spacing w:after="200" w:line="276" w:lineRule="auto"/>
        <w:rPr>
          <w:b/>
          <w:bCs/>
          <w:i/>
          <w:iCs/>
          <w:sz w:val="32"/>
          <w:szCs w:val="32"/>
        </w:rPr>
      </w:pPr>
    </w:p>
    <w:p w14:paraId="1F62B9EC" w14:textId="520C8B2A" w:rsidR="004B61BA" w:rsidRDefault="004B61BA" w:rsidP="004B61BA">
      <w:pPr>
        <w:spacing w:after="200" w:line="276" w:lineRule="auto"/>
        <w:rPr>
          <w:b/>
          <w:bCs/>
          <w:i/>
          <w:iCs/>
          <w:sz w:val="32"/>
          <w:szCs w:val="32"/>
        </w:rPr>
      </w:pPr>
    </w:p>
    <w:p w14:paraId="4643A3DF" w14:textId="77777777" w:rsidR="004B61BA" w:rsidRDefault="004B61BA" w:rsidP="004B61BA">
      <w:pPr>
        <w:spacing w:after="200" w:line="276" w:lineRule="auto"/>
        <w:rPr>
          <w:b/>
          <w:bCs/>
          <w:i/>
          <w:iCs/>
          <w:sz w:val="32"/>
          <w:szCs w:val="32"/>
        </w:rPr>
      </w:pPr>
    </w:p>
    <w:p w14:paraId="27844783" w14:textId="77777777" w:rsidR="004B61BA" w:rsidRPr="00DB33FB" w:rsidRDefault="004B61BA" w:rsidP="004B61BA">
      <w:pPr>
        <w:spacing w:after="200" w:line="276" w:lineRule="auto"/>
        <w:rPr>
          <w:b/>
          <w:bCs/>
          <w:i/>
          <w:iCs/>
          <w:szCs w:val="24"/>
        </w:rPr>
      </w:pPr>
      <w:r w:rsidRPr="00E6281D">
        <w:rPr>
          <w:b/>
          <w:bCs/>
          <w:i/>
          <w:iCs/>
          <w:sz w:val="32"/>
          <w:szCs w:val="32"/>
        </w:rPr>
        <w:lastRenderedPageBreak/>
        <w:t>Grønn utviklingskraft i Nærøysund</w:t>
      </w:r>
      <w:r w:rsidRPr="009B4556">
        <w:rPr>
          <w:b/>
          <w:bCs/>
          <w:i/>
          <w:iCs/>
          <w:noProof/>
          <w:sz w:val="32"/>
          <w:szCs w:val="32"/>
        </w:rPr>
        <w:drawing>
          <wp:inline distT="0" distB="0" distL="0" distR="0" wp14:anchorId="6959CF96" wp14:editId="357DA335">
            <wp:extent cx="494665" cy="450215"/>
            <wp:effectExtent l="0" t="0" r="635" b="6985"/>
            <wp:docPr id="102" name="Bild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de 2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65" cy="45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enett"/>
        <w:tblW w:w="16013" w:type="dxa"/>
        <w:jc w:val="center"/>
        <w:tblLook w:val="04A0" w:firstRow="1" w:lastRow="0" w:firstColumn="1" w:lastColumn="0" w:noHBand="0" w:noVBand="1"/>
      </w:tblPr>
      <w:tblGrid>
        <w:gridCol w:w="2762"/>
        <w:gridCol w:w="5354"/>
        <w:gridCol w:w="2091"/>
        <w:gridCol w:w="5806"/>
      </w:tblGrid>
      <w:tr w:rsidR="004B61BA" w:rsidRPr="00B26D17" w14:paraId="59BD748E" w14:textId="77777777" w:rsidTr="004B61BA">
        <w:trPr>
          <w:jc w:val="center"/>
        </w:trPr>
        <w:tc>
          <w:tcPr>
            <w:tcW w:w="16013" w:type="dxa"/>
            <w:gridSpan w:val="4"/>
            <w:shd w:val="clear" w:color="auto" w:fill="67C17C"/>
          </w:tcPr>
          <w:p w14:paraId="18B82E3B" w14:textId="23631C95" w:rsidR="004B61BA" w:rsidRPr="004B61BA" w:rsidRDefault="004B61BA" w:rsidP="004B61B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Grønn omstilling og bærekraftig forvaltning av naturressurser </w:t>
            </w:r>
          </w:p>
          <w:p w14:paraId="6CD24567" w14:textId="77777777" w:rsidR="004B61BA" w:rsidRPr="003969D6" w:rsidRDefault="004B61BA" w:rsidP="002052B2">
            <w:pPr>
              <w:rPr>
                <w:rFonts w:cstheme="minorHAnsi"/>
                <w:szCs w:val="24"/>
              </w:rPr>
            </w:pPr>
          </w:p>
        </w:tc>
      </w:tr>
      <w:tr w:rsidR="004B61BA" w:rsidRPr="00B26D17" w14:paraId="6C4746E0" w14:textId="77777777" w:rsidTr="004B61BA">
        <w:trPr>
          <w:jc w:val="center"/>
        </w:trPr>
        <w:tc>
          <w:tcPr>
            <w:tcW w:w="2762" w:type="dxa"/>
            <w:shd w:val="clear" w:color="auto" w:fill="F2F2F2" w:themeFill="background1" w:themeFillShade="F2"/>
          </w:tcPr>
          <w:p w14:paraId="542D5A67" w14:textId="77777777" w:rsidR="004B61BA" w:rsidRPr="00E6281D" w:rsidRDefault="004B61BA" w:rsidP="002052B2">
            <w:pPr>
              <w:rPr>
                <w:b/>
              </w:rPr>
            </w:pPr>
            <w:r w:rsidRPr="00DE56D1">
              <w:rPr>
                <w:b/>
              </w:rPr>
              <w:t>Delmål</w:t>
            </w:r>
            <w:r>
              <w:rPr>
                <w:b/>
              </w:rPr>
              <w:t xml:space="preserve"> / Strategi</w:t>
            </w:r>
          </w:p>
        </w:tc>
        <w:tc>
          <w:tcPr>
            <w:tcW w:w="5354" w:type="dxa"/>
            <w:shd w:val="clear" w:color="auto" w:fill="F2F2F2" w:themeFill="background1" w:themeFillShade="F2"/>
          </w:tcPr>
          <w:p w14:paraId="6AF2140E" w14:textId="77777777" w:rsidR="004B61BA" w:rsidRPr="00FF3642" w:rsidRDefault="004B61BA" w:rsidP="002052B2">
            <w:pPr>
              <w:rPr>
                <w:b/>
              </w:rPr>
            </w:pPr>
            <w:r w:rsidRPr="00DE56D1">
              <w:rPr>
                <w:b/>
              </w:rPr>
              <w:t>Tiltak</w:t>
            </w:r>
          </w:p>
        </w:tc>
        <w:tc>
          <w:tcPr>
            <w:tcW w:w="2091" w:type="dxa"/>
            <w:shd w:val="clear" w:color="auto" w:fill="F2F2F2" w:themeFill="background1" w:themeFillShade="F2"/>
          </w:tcPr>
          <w:p w14:paraId="63F859D7" w14:textId="77777777" w:rsidR="004B61BA" w:rsidRPr="009E47E5" w:rsidRDefault="004B61BA" w:rsidP="002052B2">
            <w:pPr>
              <w:rPr>
                <w:b/>
              </w:rPr>
            </w:pPr>
            <w:r w:rsidRPr="00DE56D1">
              <w:rPr>
                <w:b/>
              </w:rPr>
              <w:t>Ansvar</w:t>
            </w:r>
          </w:p>
        </w:tc>
        <w:tc>
          <w:tcPr>
            <w:tcW w:w="5806" w:type="dxa"/>
            <w:shd w:val="clear" w:color="auto" w:fill="F2F2F2" w:themeFill="background1" w:themeFillShade="F2"/>
          </w:tcPr>
          <w:p w14:paraId="499B7794" w14:textId="77777777" w:rsidR="004B61BA" w:rsidRPr="00FF3642" w:rsidRDefault="004B61BA" w:rsidP="002052B2">
            <w:pPr>
              <w:rPr>
                <w:b/>
              </w:rPr>
            </w:pPr>
            <w:r w:rsidRPr="00DE56D1">
              <w:rPr>
                <w:b/>
              </w:rPr>
              <w:t>Forventede gevinster for bruker innbygger eller samfunn</w:t>
            </w:r>
          </w:p>
        </w:tc>
      </w:tr>
      <w:tr w:rsidR="004B61BA" w:rsidRPr="00E6281D" w14:paraId="32A9A85F" w14:textId="77777777" w:rsidTr="004B61BA">
        <w:trPr>
          <w:jc w:val="center"/>
        </w:trPr>
        <w:tc>
          <w:tcPr>
            <w:tcW w:w="2762" w:type="dxa"/>
            <w:vAlign w:val="center"/>
          </w:tcPr>
          <w:p w14:paraId="0576DE9D" w14:textId="77777777" w:rsidR="004B61BA" w:rsidRPr="00087408" w:rsidRDefault="004B61BA" w:rsidP="002052B2">
            <w:pPr>
              <w:rPr>
                <w:szCs w:val="24"/>
              </w:rPr>
            </w:pPr>
          </w:p>
        </w:tc>
        <w:tc>
          <w:tcPr>
            <w:tcW w:w="5354" w:type="dxa"/>
          </w:tcPr>
          <w:p w14:paraId="3C46DB6B" w14:textId="77777777" w:rsidR="004B61BA" w:rsidRPr="00087408" w:rsidRDefault="004B61BA" w:rsidP="002052B2">
            <w:pPr>
              <w:rPr>
                <w:szCs w:val="24"/>
              </w:rPr>
            </w:pPr>
          </w:p>
        </w:tc>
        <w:tc>
          <w:tcPr>
            <w:tcW w:w="2091" w:type="dxa"/>
          </w:tcPr>
          <w:p w14:paraId="055C5C0F" w14:textId="77777777" w:rsidR="004B61BA" w:rsidRPr="00087408" w:rsidRDefault="004B61BA" w:rsidP="002052B2">
            <w:pPr>
              <w:rPr>
                <w:szCs w:val="24"/>
              </w:rPr>
            </w:pPr>
          </w:p>
        </w:tc>
        <w:tc>
          <w:tcPr>
            <w:tcW w:w="5806" w:type="dxa"/>
          </w:tcPr>
          <w:p w14:paraId="43446A2A" w14:textId="77777777" w:rsidR="004B61BA" w:rsidRPr="00FF3642" w:rsidRDefault="004B61BA" w:rsidP="002052B2"/>
        </w:tc>
      </w:tr>
      <w:tr w:rsidR="004B61BA" w:rsidRPr="00E6281D" w14:paraId="15EA7490" w14:textId="77777777" w:rsidTr="004B61BA">
        <w:trPr>
          <w:jc w:val="center"/>
        </w:trPr>
        <w:tc>
          <w:tcPr>
            <w:tcW w:w="2762" w:type="dxa"/>
            <w:vAlign w:val="center"/>
          </w:tcPr>
          <w:p w14:paraId="31AD198E" w14:textId="77777777" w:rsidR="004B61BA" w:rsidRPr="00087408" w:rsidRDefault="004B61BA" w:rsidP="002052B2">
            <w:pPr>
              <w:rPr>
                <w:szCs w:val="24"/>
              </w:rPr>
            </w:pPr>
          </w:p>
        </w:tc>
        <w:tc>
          <w:tcPr>
            <w:tcW w:w="5354" w:type="dxa"/>
          </w:tcPr>
          <w:p w14:paraId="58BA3CA5" w14:textId="77777777" w:rsidR="004B61BA" w:rsidRPr="00087408" w:rsidRDefault="004B61BA" w:rsidP="002052B2">
            <w:pPr>
              <w:rPr>
                <w:rFonts w:cstheme="minorHAnsi"/>
                <w:szCs w:val="24"/>
              </w:rPr>
            </w:pPr>
          </w:p>
        </w:tc>
        <w:tc>
          <w:tcPr>
            <w:tcW w:w="2091" w:type="dxa"/>
          </w:tcPr>
          <w:p w14:paraId="7BB55A88" w14:textId="77777777" w:rsidR="004B61BA" w:rsidRPr="00087408" w:rsidRDefault="004B61BA" w:rsidP="002052B2">
            <w:pPr>
              <w:rPr>
                <w:szCs w:val="24"/>
              </w:rPr>
            </w:pPr>
          </w:p>
        </w:tc>
        <w:tc>
          <w:tcPr>
            <w:tcW w:w="5806" w:type="dxa"/>
          </w:tcPr>
          <w:p w14:paraId="775F1661" w14:textId="77777777" w:rsidR="004B61BA" w:rsidRPr="00FF3642" w:rsidRDefault="004B61BA" w:rsidP="002052B2"/>
        </w:tc>
      </w:tr>
    </w:tbl>
    <w:p w14:paraId="5E866C63" w14:textId="77777777" w:rsidR="004B61BA" w:rsidRDefault="004B61BA" w:rsidP="004B61BA">
      <w:pPr>
        <w:tabs>
          <w:tab w:val="left" w:pos="7544"/>
        </w:tabs>
      </w:pPr>
    </w:p>
    <w:p w14:paraId="65F8F505" w14:textId="77777777" w:rsidR="004B61BA" w:rsidRDefault="004B61BA" w:rsidP="004B61BA">
      <w:pPr>
        <w:tabs>
          <w:tab w:val="left" w:pos="7544"/>
        </w:tabs>
      </w:pPr>
    </w:p>
    <w:p w14:paraId="3541D8A4" w14:textId="77777777" w:rsidR="004B61BA" w:rsidRDefault="004B61BA" w:rsidP="004B61BA">
      <w:pPr>
        <w:tabs>
          <w:tab w:val="left" w:pos="7544"/>
        </w:tabs>
      </w:pPr>
    </w:p>
    <w:tbl>
      <w:tblPr>
        <w:tblStyle w:val="Tabellrutenett"/>
        <w:tblW w:w="16013" w:type="dxa"/>
        <w:jc w:val="center"/>
        <w:tblLook w:val="04A0" w:firstRow="1" w:lastRow="0" w:firstColumn="1" w:lastColumn="0" w:noHBand="0" w:noVBand="1"/>
      </w:tblPr>
      <w:tblGrid>
        <w:gridCol w:w="2762"/>
        <w:gridCol w:w="5354"/>
        <w:gridCol w:w="2091"/>
        <w:gridCol w:w="5806"/>
      </w:tblGrid>
      <w:tr w:rsidR="004B61BA" w:rsidRPr="00B26D17" w14:paraId="1D6263E8" w14:textId="77777777" w:rsidTr="002052B2">
        <w:trPr>
          <w:jc w:val="center"/>
        </w:trPr>
        <w:tc>
          <w:tcPr>
            <w:tcW w:w="16013" w:type="dxa"/>
            <w:gridSpan w:val="4"/>
            <w:shd w:val="clear" w:color="auto" w:fill="67C17C"/>
          </w:tcPr>
          <w:p w14:paraId="458B8431" w14:textId="77777777" w:rsidR="004B61BA" w:rsidRDefault="004B61BA" w:rsidP="004B61B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Kolvereid og Rørvik som attraktive byer og styrke eksisterende grendesamfunn </w:t>
            </w:r>
          </w:p>
          <w:p w14:paraId="75C839E8" w14:textId="77777777" w:rsidR="004B61BA" w:rsidRPr="003969D6" w:rsidRDefault="004B61BA" w:rsidP="002052B2">
            <w:pPr>
              <w:rPr>
                <w:rFonts w:cstheme="minorHAnsi"/>
                <w:szCs w:val="24"/>
              </w:rPr>
            </w:pPr>
          </w:p>
        </w:tc>
      </w:tr>
      <w:tr w:rsidR="004B61BA" w:rsidRPr="00B26D17" w14:paraId="049B0F1F" w14:textId="77777777" w:rsidTr="002052B2">
        <w:trPr>
          <w:jc w:val="center"/>
        </w:trPr>
        <w:tc>
          <w:tcPr>
            <w:tcW w:w="2762" w:type="dxa"/>
            <w:shd w:val="clear" w:color="auto" w:fill="F2F2F2" w:themeFill="background1" w:themeFillShade="F2"/>
          </w:tcPr>
          <w:p w14:paraId="629F810A" w14:textId="77777777" w:rsidR="004B61BA" w:rsidRPr="00E6281D" w:rsidRDefault="004B61BA" w:rsidP="002052B2">
            <w:pPr>
              <w:rPr>
                <w:b/>
              </w:rPr>
            </w:pPr>
            <w:r w:rsidRPr="00DE56D1">
              <w:rPr>
                <w:b/>
              </w:rPr>
              <w:t>Delmål</w:t>
            </w:r>
            <w:r>
              <w:rPr>
                <w:b/>
              </w:rPr>
              <w:t xml:space="preserve"> / Strategi</w:t>
            </w:r>
          </w:p>
        </w:tc>
        <w:tc>
          <w:tcPr>
            <w:tcW w:w="5354" w:type="dxa"/>
            <w:shd w:val="clear" w:color="auto" w:fill="F2F2F2" w:themeFill="background1" w:themeFillShade="F2"/>
          </w:tcPr>
          <w:p w14:paraId="1C263A98" w14:textId="77777777" w:rsidR="004B61BA" w:rsidRPr="00FF3642" w:rsidRDefault="004B61BA" w:rsidP="002052B2">
            <w:pPr>
              <w:rPr>
                <w:b/>
              </w:rPr>
            </w:pPr>
            <w:r w:rsidRPr="00DE56D1">
              <w:rPr>
                <w:b/>
              </w:rPr>
              <w:t>Tiltak</w:t>
            </w:r>
          </w:p>
        </w:tc>
        <w:tc>
          <w:tcPr>
            <w:tcW w:w="2091" w:type="dxa"/>
            <w:shd w:val="clear" w:color="auto" w:fill="F2F2F2" w:themeFill="background1" w:themeFillShade="F2"/>
          </w:tcPr>
          <w:p w14:paraId="01A2AA85" w14:textId="77777777" w:rsidR="004B61BA" w:rsidRPr="009E47E5" w:rsidRDefault="004B61BA" w:rsidP="002052B2">
            <w:pPr>
              <w:rPr>
                <w:b/>
              </w:rPr>
            </w:pPr>
            <w:r w:rsidRPr="00DE56D1">
              <w:rPr>
                <w:b/>
              </w:rPr>
              <w:t>Ansvar</w:t>
            </w:r>
          </w:p>
        </w:tc>
        <w:tc>
          <w:tcPr>
            <w:tcW w:w="5806" w:type="dxa"/>
            <w:shd w:val="clear" w:color="auto" w:fill="F2F2F2" w:themeFill="background1" w:themeFillShade="F2"/>
          </w:tcPr>
          <w:p w14:paraId="587466DD" w14:textId="77777777" w:rsidR="004B61BA" w:rsidRPr="00FF3642" w:rsidRDefault="004B61BA" w:rsidP="002052B2">
            <w:pPr>
              <w:rPr>
                <w:b/>
              </w:rPr>
            </w:pPr>
            <w:r w:rsidRPr="00DE56D1">
              <w:rPr>
                <w:b/>
              </w:rPr>
              <w:t>Forventede gevinster for bruker innbygger eller samfunn</w:t>
            </w:r>
          </w:p>
        </w:tc>
      </w:tr>
      <w:tr w:rsidR="004B61BA" w:rsidRPr="00E6281D" w14:paraId="293034DC" w14:textId="77777777" w:rsidTr="002052B2">
        <w:trPr>
          <w:jc w:val="center"/>
        </w:trPr>
        <w:tc>
          <w:tcPr>
            <w:tcW w:w="2762" w:type="dxa"/>
            <w:vAlign w:val="center"/>
          </w:tcPr>
          <w:p w14:paraId="4B9FC73E" w14:textId="77777777" w:rsidR="004B61BA" w:rsidRPr="00087408" w:rsidRDefault="004B61BA" w:rsidP="002052B2">
            <w:pPr>
              <w:rPr>
                <w:szCs w:val="24"/>
              </w:rPr>
            </w:pPr>
          </w:p>
        </w:tc>
        <w:tc>
          <w:tcPr>
            <w:tcW w:w="5354" w:type="dxa"/>
          </w:tcPr>
          <w:p w14:paraId="4BAB6B17" w14:textId="77777777" w:rsidR="004B61BA" w:rsidRPr="00087408" w:rsidRDefault="004B61BA" w:rsidP="002052B2">
            <w:pPr>
              <w:rPr>
                <w:szCs w:val="24"/>
              </w:rPr>
            </w:pPr>
          </w:p>
        </w:tc>
        <w:tc>
          <w:tcPr>
            <w:tcW w:w="2091" w:type="dxa"/>
          </w:tcPr>
          <w:p w14:paraId="0A383BD5" w14:textId="77777777" w:rsidR="004B61BA" w:rsidRPr="00087408" w:rsidRDefault="004B61BA" w:rsidP="002052B2">
            <w:pPr>
              <w:rPr>
                <w:szCs w:val="24"/>
              </w:rPr>
            </w:pPr>
          </w:p>
        </w:tc>
        <w:tc>
          <w:tcPr>
            <w:tcW w:w="5806" w:type="dxa"/>
          </w:tcPr>
          <w:p w14:paraId="2A5C1221" w14:textId="77777777" w:rsidR="004B61BA" w:rsidRPr="00FF3642" w:rsidRDefault="004B61BA" w:rsidP="002052B2"/>
        </w:tc>
      </w:tr>
      <w:tr w:rsidR="004B61BA" w:rsidRPr="00E6281D" w14:paraId="387829D3" w14:textId="77777777" w:rsidTr="002052B2">
        <w:trPr>
          <w:jc w:val="center"/>
        </w:trPr>
        <w:tc>
          <w:tcPr>
            <w:tcW w:w="2762" w:type="dxa"/>
            <w:vAlign w:val="center"/>
          </w:tcPr>
          <w:p w14:paraId="3968B097" w14:textId="77777777" w:rsidR="004B61BA" w:rsidRPr="00087408" w:rsidRDefault="004B61BA" w:rsidP="002052B2">
            <w:pPr>
              <w:rPr>
                <w:szCs w:val="24"/>
              </w:rPr>
            </w:pPr>
          </w:p>
        </w:tc>
        <w:tc>
          <w:tcPr>
            <w:tcW w:w="5354" w:type="dxa"/>
          </w:tcPr>
          <w:p w14:paraId="004B7470" w14:textId="77777777" w:rsidR="004B61BA" w:rsidRPr="00087408" w:rsidRDefault="004B61BA" w:rsidP="002052B2">
            <w:pPr>
              <w:rPr>
                <w:rFonts w:cstheme="minorHAnsi"/>
                <w:szCs w:val="24"/>
              </w:rPr>
            </w:pPr>
          </w:p>
        </w:tc>
        <w:tc>
          <w:tcPr>
            <w:tcW w:w="2091" w:type="dxa"/>
          </w:tcPr>
          <w:p w14:paraId="69BEAF85" w14:textId="77777777" w:rsidR="004B61BA" w:rsidRPr="00087408" w:rsidRDefault="004B61BA" w:rsidP="002052B2">
            <w:pPr>
              <w:rPr>
                <w:szCs w:val="24"/>
              </w:rPr>
            </w:pPr>
          </w:p>
        </w:tc>
        <w:tc>
          <w:tcPr>
            <w:tcW w:w="5806" w:type="dxa"/>
          </w:tcPr>
          <w:p w14:paraId="5360826B" w14:textId="77777777" w:rsidR="004B61BA" w:rsidRPr="00FF3642" w:rsidRDefault="004B61BA" w:rsidP="002052B2"/>
        </w:tc>
      </w:tr>
    </w:tbl>
    <w:p w14:paraId="1CE3A82C" w14:textId="77777777" w:rsidR="004B61BA" w:rsidRDefault="004B61BA" w:rsidP="004B61BA">
      <w:pPr>
        <w:tabs>
          <w:tab w:val="left" w:pos="7544"/>
        </w:tabs>
      </w:pPr>
    </w:p>
    <w:p w14:paraId="64B74F90" w14:textId="77777777" w:rsidR="004B61BA" w:rsidRDefault="004B61BA" w:rsidP="004B61BA">
      <w:pPr>
        <w:tabs>
          <w:tab w:val="left" w:pos="7544"/>
        </w:tabs>
      </w:pPr>
    </w:p>
    <w:p w14:paraId="2DB7C25D" w14:textId="77777777" w:rsidR="004B61BA" w:rsidRDefault="004B61BA" w:rsidP="004B61BA">
      <w:pPr>
        <w:tabs>
          <w:tab w:val="left" w:pos="7544"/>
        </w:tabs>
      </w:pPr>
    </w:p>
    <w:p w14:paraId="7DA82CD8" w14:textId="77777777" w:rsidR="004B61BA" w:rsidRDefault="004B61BA" w:rsidP="004B61BA">
      <w:pPr>
        <w:tabs>
          <w:tab w:val="left" w:pos="7544"/>
        </w:tabs>
      </w:pPr>
    </w:p>
    <w:p w14:paraId="37CD4A1D" w14:textId="77777777" w:rsidR="004B61BA" w:rsidRDefault="004B61BA" w:rsidP="004B61BA">
      <w:pPr>
        <w:tabs>
          <w:tab w:val="left" w:pos="7544"/>
        </w:tabs>
      </w:pPr>
    </w:p>
    <w:p w14:paraId="11920FD4" w14:textId="5EBA86AB" w:rsidR="004B61BA" w:rsidRDefault="004B61BA" w:rsidP="004B61BA">
      <w:pPr>
        <w:tabs>
          <w:tab w:val="left" w:pos="7544"/>
        </w:tabs>
      </w:pPr>
    </w:p>
    <w:p w14:paraId="34CD34C6" w14:textId="235BA4C5" w:rsidR="004B61BA" w:rsidRDefault="004B61BA" w:rsidP="004B61BA">
      <w:pPr>
        <w:tabs>
          <w:tab w:val="left" w:pos="7544"/>
        </w:tabs>
      </w:pPr>
    </w:p>
    <w:p w14:paraId="08FC4654" w14:textId="5122C614" w:rsidR="004B61BA" w:rsidRDefault="004B61BA" w:rsidP="004B61BA">
      <w:pPr>
        <w:tabs>
          <w:tab w:val="left" w:pos="7544"/>
        </w:tabs>
      </w:pPr>
    </w:p>
    <w:p w14:paraId="3E15C4A2" w14:textId="64254CBF" w:rsidR="004B61BA" w:rsidRDefault="004B61BA" w:rsidP="004B61BA">
      <w:pPr>
        <w:tabs>
          <w:tab w:val="left" w:pos="7544"/>
        </w:tabs>
      </w:pPr>
    </w:p>
    <w:p w14:paraId="05FE29AF" w14:textId="77777777" w:rsidR="004B61BA" w:rsidRDefault="004B61BA" w:rsidP="004B61BA">
      <w:pPr>
        <w:tabs>
          <w:tab w:val="left" w:pos="7544"/>
        </w:tabs>
      </w:pPr>
    </w:p>
    <w:p w14:paraId="2B75F7EE" w14:textId="77777777" w:rsidR="004B61BA" w:rsidRDefault="004B61BA" w:rsidP="004B61BA">
      <w:pPr>
        <w:tabs>
          <w:tab w:val="left" w:pos="7544"/>
        </w:tabs>
      </w:pPr>
    </w:p>
    <w:p w14:paraId="67B53CFA" w14:textId="77777777" w:rsidR="004B61BA" w:rsidRPr="009B4556" w:rsidRDefault="004B61BA" w:rsidP="004B61BA">
      <w:pPr>
        <w:spacing w:after="200" w:line="276" w:lineRule="auto"/>
        <w:rPr>
          <w:b/>
          <w:bCs/>
          <w:i/>
          <w:i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2FEAE971" wp14:editId="7A6C564F">
            <wp:simplePos x="0" y="0"/>
            <wp:positionH relativeFrom="column">
              <wp:posOffset>2212975</wp:posOffset>
            </wp:positionH>
            <wp:positionV relativeFrom="paragraph">
              <wp:posOffset>445</wp:posOffset>
            </wp:positionV>
            <wp:extent cx="498763" cy="452367"/>
            <wp:effectExtent l="0" t="0" r="0" b="5080"/>
            <wp:wrapSquare wrapText="bothSides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lde 2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8763" cy="452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/>
          <w:iCs/>
          <w:sz w:val="32"/>
          <w:szCs w:val="32"/>
        </w:rPr>
        <w:t>Samskapende kommune</w:t>
      </w:r>
    </w:p>
    <w:tbl>
      <w:tblPr>
        <w:tblStyle w:val="Tabellrutenett"/>
        <w:tblW w:w="15446" w:type="dxa"/>
        <w:jc w:val="center"/>
        <w:tblLook w:val="04A0" w:firstRow="1" w:lastRow="0" w:firstColumn="1" w:lastColumn="0" w:noHBand="0" w:noVBand="1"/>
      </w:tblPr>
      <w:tblGrid>
        <w:gridCol w:w="2588"/>
        <w:gridCol w:w="5164"/>
        <w:gridCol w:w="2253"/>
        <w:gridCol w:w="5441"/>
      </w:tblGrid>
      <w:tr w:rsidR="004B61BA" w:rsidRPr="00B26D17" w14:paraId="5864E9D1" w14:textId="77777777" w:rsidTr="002052B2">
        <w:trPr>
          <w:jc w:val="center"/>
        </w:trPr>
        <w:tc>
          <w:tcPr>
            <w:tcW w:w="15446" w:type="dxa"/>
            <w:gridSpan w:val="4"/>
            <w:shd w:val="clear" w:color="auto" w:fill="1EA386"/>
          </w:tcPr>
          <w:p w14:paraId="5988D80C" w14:textId="4E2A8CA9" w:rsidR="004B61BA" w:rsidRDefault="004B61BA" w:rsidP="004B61B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Vi vil ha kommunaløkonomisk bærekraftig styring </w:t>
            </w:r>
          </w:p>
          <w:p w14:paraId="73CB46B8" w14:textId="77777777" w:rsidR="004B61BA" w:rsidRPr="008D0D8F" w:rsidRDefault="004B61BA" w:rsidP="002052B2">
            <w:pPr>
              <w:rPr>
                <w:i/>
                <w:iCs/>
              </w:rPr>
            </w:pPr>
          </w:p>
        </w:tc>
      </w:tr>
      <w:tr w:rsidR="004B61BA" w:rsidRPr="00B26D17" w14:paraId="7C968F7C" w14:textId="77777777" w:rsidTr="002052B2">
        <w:trPr>
          <w:jc w:val="center"/>
        </w:trPr>
        <w:tc>
          <w:tcPr>
            <w:tcW w:w="2588" w:type="dxa"/>
            <w:shd w:val="clear" w:color="auto" w:fill="F2F2F2" w:themeFill="background1" w:themeFillShade="F2"/>
          </w:tcPr>
          <w:p w14:paraId="326AE333" w14:textId="77777777" w:rsidR="004B61BA" w:rsidRPr="00A11981" w:rsidRDefault="004B61BA" w:rsidP="002052B2">
            <w:pPr>
              <w:rPr>
                <w:b/>
              </w:rPr>
            </w:pPr>
            <w:r w:rsidRPr="00DE56D1">
              <w:rPr>
                <w:b/>
              </w:rPr>
              <w:t>Delmål</w:t>
            </w:r>
            <w:r>
              <w:rPr>
                <w:b/>
              </w:rPr>
              <w:t xml:space="preserve"> / Strategi</w:t>
            </w:r>
          </w:p>
        </w:tc>
        <w:tc>
          <w:tcPr>
            <w:tcW w:w="5164" w:type="dxa"/>
            <w:shd w:val="clear" w:color="auto" w:fill="F2F2F2" w:themeFill="background1" w:themeFillShade="F2"/>
          </w:tcPr>
          <w:p w14:paraId="499AE10F" w14:textId="77777777" w:rsidR="004B61BA" w:rsidRPr="00FF3642" w:rsidRDefault="004B61BA" w:rsidP="002052B2">
            <w:pPr>
              <w:rPr>
                <w:b/>
              </w:rPr>
            </w:pPr>
            <w:r w:rsidRPr="00DE56D1">
              <w:rPr>
                <w:b/>
              </w:rPr>
              <w:t>Tilta</w:t>
            </w:r>
            <w:r>
              <w:rPr>
                <w:b/>
              </w:rPr>
              <w:t>k</w:t>
            </w:r>
          </w:p>
        </w:tc>
        <w:tc>
          <w:tcPr>
            <w:tcW w:w="2253" w:type="dxa"/>
            <w:shd w:val="clear" w:color="auto" w:fill="F2F2F2" w:themeFill="background1" w:themeFillShade="F2"/>
          </w:tcPr>
          <w:p w14:paraId="55B8EBDE" w14:textId="77777777" w:rsidR="004B61BA" w:rsidRPr="009E47E5" w:rsidRDefault="004B61BA" w:rsidP="002052B2">
            <w:pPr>
              <w:rPr>
                <w:b/>
              </w:rPr>
            </w:pPr>
            <w:r w:rsidRPr="00DE56D1">
              <w:rPr>
                <w:b/>
              </w:rPr>
              <w:t xml:space="preserve">Ansvar </w:t>
            </w:r>
          </w:p>
        </w:tc>
        <w:tc>
          <w:tcPr>
            <w:tcW w:w="5441" w:type="dxa"/>
            <w:shd w:val="clear" w:color="auto" w:fill="F2F2F2" w:themeFill="background1" w:themeFillShade="F2"/>
          </w:tcPr>
          <w:p w14:paraId="323D814F" w14:textId="77777777" w:rsidR="004B61BA" w:rsidRPr="00FF3642" w:rsidRDefault="004B61BA" w:rsidP="002052B2">
            <w:pPr>
              <w:rPr>
                <w:b/>
              </w:rPr>
            </w:pPr>
            <w:r w:rsidRPr="00DE56D1">
              <w:rPr>
                <w:b/>
              </w:rPr>
              <w:t xml:space="preserve">Forventede gevinster for bruker innbygger eller samfunn </w:t>
            </w:r>
          </w:p>
        </w:tc>
      </w:tr>
      <w:tr w:rsidR="004B61BA" w:rsidRPr="00720A8C" w14:paraId="2A547EBD" w14:textId="77777777" w:rsidTr="002052B2">
        <w:trPr>
          <w:jc w:val="center"/>
        </w:trPr>
        <w:tc>
          <w:tcPr>
            <w:tcW w:w="2588" w:type="dxa"/>
          </w:tcPr>
          <w:p w14:paraId="370B7571" w14:textId="77777777" w:rsidR="004B61BA" w:rsidRPr="00087408" w:rsidRDefault="004B61BA" w:rsidP="002052B2">
            <w:pPr>
              <w:rPr>
                <w:szCs w:val="24"/>
              </w:rPr>
            </w:pPr>
          </w:p>
        </w:tc>
        <w:tc>
          <w:tcPr>
            <w:tcW w:w="5164" w:type="dxa"/>
          </w:tcPr>
          <w:p w14:paraId="4DA55162" w14:textId="77777777" w:rsidR="004B61BA" w:rsidRPr="00087408" w:rsidRDefault="004B61BA" w:rsidP="002052B2">
            <w:pPr>
              <w:rPr>
                <w:szCs w:val="24"/>
              </w:rPr>
            </w:pPr>
          </w:p>
        </w:tc>
        <w:tc>
          <w:tcPr>
            <w:tcW w:w="2253" w:type="dxa"/>
          </w:tcPr>
          <w:p w14:paraId="5A2FF491" w14:textId="77777777" w:rsidR="004B61BA" w:rsidRPr="00087408" w:rsidRDefault="004B61BA" w:rsidP="002052B2">
            <w:pPr>
              <w:rPr>
                <w:szCs w:val="24"/>
              </w:rPr>
            </w:pPr>
          </w:p>
        </w:tc>
        <w:tc>
          <w:tcPr>
            <w:tcW w:w="5441" w:type="dxa"/>
          </w:tcPr>
          <w:p w14:paraId="7CC641F4" w14:textId="77777777" w:rsidR="004B61BA" w:rsidRDefault="004B61BA" w:rsidP="002052B2"/>
          <w:p w14:paraId="5CDD2154" w14:textId="77777777" w:rsidR="004B61BA" w:rsidRPr="00FF3642" w:rsidRDefault="004B61BA" w:rsidP="002052B2"/>
        </w:tc>
      </w:tr>
    </w:tbl>
    <w:p w14:paraId="026C256C" w14:textId="191DA1DD" w:rsidR="004B61BA" w:rsidRDefault="004B61BA" w:rsidP="004B61BA">
      <w:pPr>
        <w:spacing w:after="200" w:line="276" w:lineRule="auto"/>
        <w:rPr>
          <w:b/>
          <w:bCs/>
          <w:i/>
          <w:iCs/>
          <w:sz w:val="32"/>
          <w:szCs w:val="32"/>
        </w:rPr>
      </w:pPr>
    </w:p>
    <w:p w14:paraId="20D7489E" w14:textId="77777777" w:rsidR="003767DE" w:rsidRPr="009B4556" w:rsidRDefault="003767DE" w:rsidP="004B61BA">
      <w:pPr>
        <w:spacing w:after="200" w:line="276" w:lineRule="auto"/>
        <w:rPr>
          <w:b/>
          <w:bCs/>
          <w:i/>
          <w:iCs/>
          <w:sz w:val="32"/>
          <w:szCs w:val="32"/>
        </w:rPr>
      </w:pPr>
    </w:p>
    <w:tbl>
      <w:tblPr>
        <w:tblStyle w:val="Tabellrutenett"/>
        <w:tblW w:w="15446" w:type="dxa"/>
        <w:jc w:val="center"/>
        <w:tblLook w:val="04A0" w:firstRow="1" w:lastRow="0" w:firstColumn="1" w:lastColumn="0" w:noHBand="0" w:noVBand="1"/>
      </w:tblPr>
      <w:tblGrid>
        <w:gridCol w:w="2588"/>
        <w:gridCol w:w="5164"/>
        <w:gridCol w:w="2253"/>
        <w:gridCol w:w="5441"/>
      </w:tblGrid>
      <w:tr w:rsidR="004B61BA" w:rsidRPr="00B26D17" w14:paraId="4600E0F6" w14:textId="77777777" w:rsidTr="002052B2">
        <w:trPr>
          <w:jc w:val="center"/>
        </w:trPr>
        <w:tc>
          <w:tcPr>
            <w:tcW w:w="15446" w:type="dxa"/>
            <w:gridSpan w:val="4"/>
            <w:shd w:val="clear" w:color="auto" w:fill="1EA386"/>
          </w:tcPr>
          <w:p w14:paraId="09E4609A" w14:textId="2A9E04A5" w:rsidR="004B61BA" w:rsidRPr="004B61BA" w:rsidRDefault="004B61BA" w:rsidP="004B61B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Vi vil ha motiverte ansvarsbevisste og profesjonelle ansatte </w:t>
            </w:r>
          </w:p>
          <w:p w14:paraId="195AA88D" w14:textId="77777777" w:rsidR="004B61BA" w:rsidRPr="008D0D8F" w:rsidRDefault="004B61BA" w:rsidP="002052B2">
            <w:pPr>
              <w:rPr>
                <w:i/>
                <w:iCs/>
              </w:rPr>
            </w:pPr>
          </w:p>
        </w:tc>
      </w:tr>
      <w:tr w:rsidR="004B61BA" w:rsidRPr="00B26D17" w14:paraId="57CBCAD8" w14:textId="77777777" w:rsidTr="002052B2">
        <w:trPr>
          <w:jc w:val="center"/>
        </w:trPr>
        <w:tc>
          <w:tcPr>
            <w:tcW w:w="2588" w:type="dxa"/>
            <w:shd w:val="clear" w:color="auto" w:fill="F2F2F2" w:themeFill="background1" w:themeFillShade="F2"/>
          </w:tcPr>
          <w:p w14:paraId="2AC30D5B" w14:textId="77777777" w:rsidR="004B61BA" w:rsidRPr="00A11981" w:rsidRDefault="004B61BA" w:rsidP="002052B2">
            <w:pPr>
              <w:rPr>
                <w:b/>
              </w:rPr>
            </w:pPr>
            <w:r w:rsidRPr="00DE56D1">
              <w:rPr>
                <w:b/>
              </w:rPr>
              <w:t>Delmål</w:t>
            </w:r>
            <w:r>
              <w:rPr>
                <w:b/>
              </w:rPr>
              <w:t xml:space="preserve"> / Strategi</w:t>
            </w:r>
          </w:p>
        </w:tc>
        <w:tc>
          <w:tcPr>
            <w:tcW w:w="5164" w:type="dxa"/>
            <w:shd w:val="clear" w:color="auto" w:fill="F2F2F2" w:themeFill="background1" w:themeFillShade="F2"/>
          </w:tcPr>
          <w:p w14:paraId="17E41EE6" w14:textId="77777777" w:rsidR="004B61BA" w:rsidRPr="00FF3642" w:rsidRDefault="004B61BA" w:rsidP="002052B2">
            <w:pPr>
              <w:rPr>
                <w:b/>
              </w:rPr>
            </w:pPr>
            <w:r w:rsidRPr="00DE56D1">
              <w:rPr>
                <w:b/>
              </w:rPr>
              <w:t>Tilta</w:t>
            </w:r>
            <w:r>
              <w:rPr>
                <w:b/>
              </w:rPr>
              <w:t>k</w:t>
            </w:r>
          </w:p>
        </w:tc>
        <w:tc>
          <w:tcPr>
            <w:tcW w:w="2253" w:type="dxa"/>
            <w:shd w:val="clear" w:color="auto" w:fill="F2F2F2" w:themeFill="background1" w:themeFillShade="F2"/>
          </w:tcPr>
          <w:p w14:paraId="258211EE" w14:textId="77777777" w:rsidR="004B61BA" w:rsidRPr="009E47E5" w:rsidRDefault="004B61BA" w:rsidP="002052B2">
            <w:pPr>
              <w:rPr>
                <w:b/>
              </w:rPr>
            </w:pPr>
            <w:r w:rsidRPr="00DE56D1">
              <w:rPr>
                <w:b/>
              </w:rPr>
              <w:t xml:space="preserve">Ansvar </w:t>
            </w:r>
          </w:p>
        </w:tc>
        <w:tc>
          <w:tcPr>
            <w:tcW w:w="5441" w:type="dxa"/>
            <w:shd w:val="clear" w:color="auto" w:fill="F2F2F2" w:themeFill="background1" w:themeFillShade="F2"/>
          </w:tcPr>
          <w:p w14:paraId="09F6B008" w14:textId="77777777" w:rsidR="004B61BA" w:rsidRPr="00FF3642" w:rsidRDefault="004B61BA" w:rsidP="002052B2">
            <w:pPr>
              <w:rPr>
                <w:b/>
              </w:rPr>
            </w:pPr>
            <w:r w:rsidRPr="00DE56D1">
              <w:rPr>
                <w:b/>
              </w:rPr>
              <w:t xml:space="preserve">Forventede gevinster for bruker innbygger eller samfunn </w:t>
            </w:r>
          </w:p>
        </w:tc>
      </w:tr>
      <w:tr w:rsidR="004B61BA" w:rsidRPr="00720A8C" w14:paraId="6F481D50" w14:textId="77777777" w:rsidTr="002052B2">
        <w:trPr>
          <w:jc w:val="center"/>
        </w:trPr>
        <w:tc>
          <w:tcPr>
            <w:tcW w:w="2588" w:type="dxa"/>
          </w:tcPr>
          <w:p w14:paraId="61992623" w14:textId="77777777" w:rsidR="004B61BA" w:rsidRPr="00087408" w:rsidRDefault="004B61BA" w:rsidP="002052B2">
            <w:pPr>
              <w:rPr>
                <w:szCs w:val="24"/>
              </w:rPr>
            </w:pPr>
          </w:p>
        </w:tc>
        <w:tc>
          <w:tcPr>
            <w:tcW w:w="5164" w:type="dxa"/>
          </w:tcPr>
          <w:p w14:paraId="306306C1" w14:textId="5FF71688" w:rsidR="004B61BA" w:rsidRPr="00087408" w:rsidRDefault="004B61BA" w:rsidP="002052B2">
            <w:pPr>
              <w:rPr>
                <w:szCs w:val="24"/>
              </w:rPr>
            </w:pPr>
          </w:p>
        </w:tc>
        <w:tc>
          <w:tcPr>
            <w:tcW w:w="2253" w:type="dxa"/>
          </w:tcPr>
          <w:p w14:paraId="3B827A96" w14:textId="6C003B7D" w:rsidR="004B61BA" w:rsidRPr="00087408" w:rsidRDefault="004B61BA" w:rsidP="002052B2">
            <w:pPr>
              <w:rPr>
                <w:szCs w:val="24"/>
              </w:rPr>
            </w:pPr>
          </w:p>
        </w:tc>
        <w:tc>
          <w:tcPr>
            <w:tcW w:w="5441" w:type="dxa"/>
          </w:tcPr>
          <w:p w14:paraId="486F421D" w14:textId="35F3FB66" w:rsidR="004B61BA" w:rsidRPr="00FF3642" w:rsidRDefault="004B61BA" w:rsidP="002052B2"/>
        </w:tc>
      </w:tr>
      <w:tr w:rsidR="004B61BA" w:rsidRPr="00720A8C" w14:paraId="29AAAE63" w14:textId="77777777" w:rsidTr="002052B2">
        <w:trPr>
          <w:jc w:val="center"/>
        </w:trPr>
        <w:tc>
          <w:tcPr>
            <w:tcW w:w="2588" w:type="dxa"/>
          </w:tcPr>
          <w:p w14:paraId="3C996A8B" w14:textId="77777777" w:rsidR="004B61BA" w:rsidRDefault="004B61BA" w:rsidP="002052B2">
            <w:pPr>
              <w:rPr>
                <w:szCs w:val="24"/>
              </w:rPr>
            </w:pPr>
          </w:p>
        </w:tc>
        <w:tc>
          <w:tcPr>
            <w:tcW w:w="5164" w:type="dxa"/>
          </w:tcPr>
          <w:p w14:paraId="7A1879CB" w14:textId="77777777" w:rsidR="004B61BA" w:rsidRDefault="004B61BA" w:rsidP="002052B2">
            <w:pPr>
              <w:rPr>
                <w:szCs w:val="24"/>
              </w:rPr>
            </w:pPr>
          </w:p>
        </w:tc>
        <w:tc>
          <w:tcPr>
            <w:tcW w:w="2253" w:type="dxa"/>
          </w:tcPr>
          <w:p w14:paraId="180551E4" w14:textId="77777777" w:rsidR="004B61BA" w:rsidRDefault="004B61BA" w:rsidP="002052B2">
            <w:pPr>
              <w:rPr>
                <w:szCs w:val="24"/>
              </w:rPr>
            </w:pPr>
          </w:p>
        </w:tc>
        <w:tc>
          <w:tcPr>
            <w:tcW w:w="5441" w:type="dxa"/>
          </w:tcPr>
          <w:p w14:paraId="1F235619" w14:textId="77777777" w:rsidR="004B61BA" w:rsidRDefault="004B61BA" w:rsidP="002052B2"/>
        </w:tc>
      </w:tr>
    </w:tbl>
    <w:p w14:paraId="52DF96BE" w14:textId="26DE91D4" w:rsidR="004B61BA" w:rsidRDefault="004B61BA" w:rsidP="004B61BA">
      <w:pPr>
        <w:spacing w:after="200" w:line="276" w:lineRule="auto"/>
        <w:rPr>
          <w:b/>
          <w:bCs/>
          <w:i/>
          <w:iCs/>
          <w:sz w:val="32"/>
          <w:szCs w:val="32"/>
        </w:rPr>
      </w:pPr>
    </w:p>
    <w:p w14:paraId="438D26FD" w14:textId="77777777" w:rsidR="003767DE" w:rsidRPr="009B4556" w:rsidRDefault="003767DE" w:rsidP="004B61BA">
      <w:pPr>
        <w:spacing w:after="200" w:line="276" w:lineRule="auto"/>
        <w:rPr>
          <w:b/>
          <w:bCs/>
          <w:i/>
          <w:iCs/>
          <w:sz w:val="32"/>
          <w:szCs w:val="32"/>
        </w:rPr>
      </w:pPr>
    </w:p>
    <w:tbl>
      <w:tblPr>
        <w:tblStyle w:val="Tabellrutenett"/>
        <w:tblW w:w="15446" w:type="dxa"/>
        <w:jc w:val="center"/>
        <w:tblLook w:val="04A0" w:firstRow="1" w:lastRow="0" w:firstColumn="1" w:lastColumn="0" w:noHBand="0" w:noVBand="1"/>
      </w:tblPr>
      <w:tblGrid>
        <w:gridCol w:w="2588"/>
        <w:gridCol w:w="5164"/>
        <w:gridCol w:w="2253"/>
        <w:gridCol w:w="5441"/>
      </w:tblGrid>
      <w:tr w:rsidR="004B61BA" w:rsidRPr="00B26D17" w14:paraId="1F26335E" w14:textId="77777777" w:rsidTr="002052B2">
        <w:trPr>
          <w:jc w:val="center"/>
        </w:trPr>
        <w:tc>
          <w:tcPr>
            <w:tcW w:w="15446" w:type="dxa"/>
            <w:gridSpan w:val="4"/>
            <w:shd w:val="clear" w:color="auto" w:fill="1EA386"/>
          </w:tcPr>
          <w:p w14:paraId="25E83D94" w14:textId="77777777" w:rsidR="004B61BA" w:rsidRDefault="004B61BA" w:rsidP="004B61B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Vi vil være en åpen og kommuniserende kommune </w:t>
            </w:r>
          </w:p>
          <w:p w14:paraId="29E3B1BC" w14:textId="77777777" w:rsidR="004B61BA" w:rsidRPr="008D0D8F" w:rsidRDefault="004B61BA" w:rsidP="002052B2">
            <w:pPr>
              <w:rPr>
                <w:i/>
                <w:iCs/>
              </w:rPr>
            </w:pPr>
          </w:p>
        </w:tc>
      </w:tr>
      <w:tr w:rsidR="004B61BA" w:rsidRPr="00B26D17" w14:paraId="544FD013" w14:textId="77777777" w:rsidTr="002052B2">
        <w:trPr>
          <w:jc w:val="center"/>
        </w:trPr>
        <w:tc>
          <w:tcPr>
            <w:tcW w:w="2588" w:type="dxa"/>
            <w:shd w:val="clear" w:color="auto" w:fill="F2F2F2" w:themeFill="background1" w:themeFillShade="F2"/>
          </w:tcPr>
          <w:p w14:paraId="178D6E39" w14:textId="77777777" w:rsidR="004B61BA" w:rsidRPr="00A11981" w:rsidRDefault="004B61BA" w:rsidP="002052B2">
            <w:pPr>
              <w:rPr>
                <w:b/>
              </w:rPr>
            </w:pPr>
            <w:r w:rsidRPr="00DE56D1">
              <w:rPr>
                <w:b/>
              </w:rPr>
              <w:t>Delmål</w:t>
            </w:r>
            <w:r>
              <w:rPr>
                <w:b/>
              </w:rPr>
              <w:t xml:space="preserve"> / Strategi</w:t>
            </w:r>
          </w:p>
        </w:tc>
        <w:tc>
          <w:tcPr>
            <w:tcW w:w="5164" w:type="dxa"/>
            <w:shd w:val="clear" w:color="auto" w:fill="F2F2F2" w:themeFill="background1" w:themeFillShade="F2"/>
          </w:tcPr>
          <w:p w14:paraId="27CA48B7" w14:textId="77777777" w:rsidR="004B61BA" w:rsidRPr="00FF3642" w:rsidRDefault="004B61BA" w:rsidP="002052B2">
            <w:pPr>
              <w:rPr>
                <w:b/>
              </w:rPr>
            </w:pPr>
            <w:r w:rsidRPr="00DE56D1">
              <w:rPr>
                <w:b/>
              </w:rPr>
              <w:t>Tilta</w:t>
            </w:r>
            <w:r>
              <w:rPr>
                <w:b/>
              </w:rPr>
              <w:t>k</w:t>
            </w:r>
          </w:p>
        </w:tc>
        <w:tc>
          <w:tcPr>
            <w:tcW w:w="2253" w:type="dxa"/>
            <w:shd w:val="clear" w:color="auto" w:fill="F2F2F2" w:themeFill="background1" w:themeFillShade="F2"/>
          </w:tcPr>
          <w:p w14:paraId="16545D50" w14:textId="77777777" w:rsidR="004B61BA" w:rsidRPr="009E47E5" w:rsidRDefault="004B61BA" w:rsidP="002052B2">
            <w:pPr>
              <w:rPr>
                <w:b/>
              </w:rPr>
            </w:pPr>
            <w:r w:rsidRPr="00DE56D1">
              <w:rPr>
                <w:b/>
              </w:rPr>
              <w:t xml:space="preserve">Ansvar </w:t>
            </w:r>
          </w:p>
        </w:tc>
        <w:tc>
          <w:tcPr>
            <w:tcW w:w="5441" w:type="dxa"/>
            <w:shd w:val="clear" w:color="auto" w:fill="F2F2F2" w:themeFill="background1" w:themeFillShade="F2"/>
          </w:tcPr>
          <w:p w14:paraId="3D8C8ED1" w14:textId="77777777" w:rsidR="004B61BA" w:rsidRPr="00FF3642" w:rsidRDefault="004B61BA" w:rsidP="002052B2">
            <w:pPr>
              <w:rPr>
                <w:b/>
              </w:rPr>
            </w:pPr>
            <w:r w:rsidRPr="00DE56D1">
              <w:rPr>
                <w:b/>
              </w:rPr>
              <w:t xml:space="preserve">Forventede gevinster for bruker innbygger eller samfunn </w:t>
            </w:r>
          </w:p>
        </w:tc>
      </w:tr>
      <w:tr w:rsidR="004B61BA" w:rsidRPr="00720A8C" w14:paraId="31189A47" w14:textId="77777777" w:rsidTr="002052B2">
        <w:trPr>
          <w:jc w:val="center"/>
        </w:trPr>
        <w:tc>
          <w:tcPr>
            <w:tcW w:w="2588" w:type="dxa"/>
          </w:tcPr>
          <w:p w14:paraId="14EE552D" w14:textId="47C280CC" w:rsidR="004B61BA" w:rsidRPr="00087408" w:rsidRDefault="004B61BA" w:rsidP="002052B2">
            <w:pPr>
              <w:rPr>
                <w:szCs w:val="24"/>
              </w:rPr>
            </w:pPr>
          </w:p>
        </w:tc>
        <w:tc>
          <w:tcPr>
            <w:tcW w:w="5164" w:type="dxa"/>
          </w:tcPr>
          <w:p w14:paraId="78E80B30" w14:textId="77777777" w:rsidR="004B61BA" w:rsidRPr="00087408" w:rsidRDefault="004B61BA" w:rsidP="002052B2">
            <w:pPr>
              <w:rPr>
                <w:szCs w:val="24"/>
              </w:rPr>
            </w:pPr>
          </w:p>
        </w:tc>
        <w:tc>
          <w:tcPr>
            <w:tcW w:w="2253" w:type="dxa"/>
          </w:tcPr>
          <w:p w14:paraId="79023296" w14:textId="77777777" w:rsidR="004B61BA" w:rsidRPr="00087408" w:rsidRDefault="004B61BA" w:rsidP="002052B2">
            <w:pPr>
              <w:rPr>
                <w:szCs w:val="24"/>
              </w:rPr>
            </w:pPr>
          </w:p>
        </w:tc>
        <w:tc>
          <w:tcPr>
            <w:tcW w:w="5441" w:type="dxa"/>
          </w:tcPr>
          <w:p w14:paraId="746DBDD5" w14:textId="77777777" w:rsidR="004B61BA" w:rsidRPr="00FF3642" w:rsidRDefault="004B61BA" w:rsidP="002052B2"/>
        </w:tc>
      </w:tr>
    </w:tbl>
    <w:p w14:paraId="17E3600D" w14:textId="4544E250" w:rsidR="004B61BA" w:rsidRDefault="004B61BA" w:rsidP="004B61BA">
      <w:pPr>
        <w:tabs>
          <w:tab w:val="left" w:pos="7544"/>
        </w:tabs>
      </w:pPr>
    </w:p>
    <w:p w14:paraId="7EAAEDC0" w14:textId="7E6FE505" w:rsidR="003767DE" w:rsidRDefault="003767DE" w:rsidP="004B61BA">
      <w:pPr>
        <w:tabs>
          <w:tab w:val="left" w:pos="7544"/>
        </w:tabs>
      </w:pPr>
    </w:p>
    <w:p w14:paraId="7C280897" w14:textId="77777777" w:rsidR="003767DE" w:rsidRDefault="003767DE" w:rsidP="004B61BA">
      <w:pPr>
        <w:tabs>
          <w:tab w:val="left" w:pos="7544"/>
        </w:tabs>
      </w:pPr>
    </w:p>
    <w:tbl>
      <w:tblPr>
        <w:tblStyle w:val="Tabellrutenett"/>
        <w:tblW w:w="15446" w:type="dxa"/>
        <w:jc w:val="center"/>
        <w:tblLook w:val="04A0" w:firstRow="1" w:lastRow="0" w:firstColumn="1" w:lastColumn="0" w:noHBand="0" w:noVBand="1"/>
      </w:tblPr>
      <w:tblGrid>
        <w:gridCol w:w="2588"/>
        <w:gridCol w:w="5164"/>
        <w:gridCol w:w="2253"/>
        <w:gridCol w:w="5441"/>
      </w:tblGrid>
      <w:tr w:rsidR="004B61BA" w:rsidRPr="00B26D17" w14:paraId="5A9584DE" w14:textId="77777777" w:rsidTr="002052B2">
        <w:trPr>
          <w:jc w:val="center"/>
        </w:trPr>
        <w:tc>
          <w:tcPr>
            <w:tcW w:w="15446" w:type="dxa"/>
            <w:gridSpan w:val="4"/>
            <w:shd w:val="clear" w:color="auto" w:fill="1EA386"/>
          </w:tcPr>
          <w:p w14:paraId="1F9898DD" w14:textId="77777777" w:rsidR="003767DE" w:rsidRDefault="003767DE" w:rsidP="003767DE">
            <w:pPr>
              <w:pStyle w:val="Default"/>
              <w:rPr>
                <w:sz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Vi vil samarbeide for å nå målene </w:t>
            </w:r>
          </w:p>
          <w:p w14:paraId="5DB096C9" w14:textId="77777777" w:rsidR="004B61BA" w:rsidRPr="008D0D8F" w:rsidRDefault="004B61BA" w:rsidP="003767DE">
            <w:pPr>
              <w:pStyle w:val="Default"/>
              <w:rPr>
                <w:i/>
                <w:iCs/>
              </w:rPr>
            </w:pPr>
          </w:p>
        </w:tc>
      </w:tr>
      <w:tr w:rsidR="004B61BA" w:rsidRPr="00B26D17" w14:paraId="053F6E2F" w14:textId="77777777" w:rsidTr="002052B2">
        <w:trPr>
          <w:jc w:val="center"/>
        </w:trPr>
        <w:tc>
          <w:tcPr>
            <w:tcW w:w="2588" w:type="dxa"/>
            <w:shd w:val="clear" w:color="auto" w:fill="F2F2F2" w:themeFill="background1" w:themeFillShade="F2"/>
          </w:tcPr>
          <w:p w14:paraId="35172F69" w14:textId="77777777" w:rsidR="004B61BA" w:rsidRPr="00A11981" w:rsidRDefault="004B61BA" w:rsidP="002052B2">
            <w:pPr>
              <w:rPr>
                <w:b/>
              </w:rPr>
            </w:pPr>
            <w:r w:rsidRPr="00DE56D1">
              <w:rPr>
                <w:b/>
              </w:rPr>
              <w:t>Delmål</w:t>
            </w:r>
            <w:r>
              <w:rPr>
                <w:b/>
              </w:rPr>
              <w:t xml:space="preserve"> / Strategi</w:t>
            </w:r>
          </w:p>
        </w:tc>
        <w:tc>
          <w:tcPr>
            <w:tcW w:w="5164" w:type="dxa"/>
            <w:shd w:val="clear" w:color="auto" w:fill="F2F2F2" w:themeFill="background1" w:themeFillShade="F2"/>
          </w:tcPr>
          <w:p w14:paraId="5582A529" w14:textId="77777777" w:rsidR="004B61BA" w:rsidRPr="00FF3642" w:rsidRDefault="004B61BA" w:rsidP="002052B2">
            <w:pPr>
              <w:rPr>
                <w:b/>
              </w:rPr>
            </w:pPr>
            <w:r w:rsidRPr="00DE56D1">
              <w:rPr>
                <w:b/>
              </w:rPr>
              <w:t>Tilta</w:t>
            </w:r>
            <w:r>
              <w:rPr>
                <w:b/>
              </w:rPr>
              <w:t>k</w:t>
            </w:r>
          </w:p>
        </w:tc>
        <w:tc>
          <w:tcPr>
            <w:tcW w:w="2253" w:type="dxa"/>
            <w:shd w:val="clear" w:color="auto" w:fill="F2F2F2" w:themeFill="background1" w:themeFillShade="F2"/>
          </w:tcPr>
          <w:p w14:paraId="100703D1" w14:textId="77777777" w:rsidR="004B61BA" w:rsidRPr="009E47E5" w:rsidRDefault="004B61BA" w:rsidP="002052B2">
            <w:pPr>
              <w:rPr>
                <w:b/>
              </w:rPr>
            </w:pPr>
            <w:r w:rsidRPr="00DE56D1">
              <w:rPr>
                <w:b/>
              </w:rPr>
              <w:t xml:space="preserve">Ansvar </w:t>
            </w:r>
          </w:p>
        </w:tc>
        <w:tc>
          <w:tcPr>
            <w:tcW w:w="5441" w:type="dxa"/>
            <w:shd w:val="clear" w:color="auto" w:fill="F2F2F2" w:themeFill="background1" w:themeFillShade="F2"/>
          </w:tcPr>
          <w:p w14:paraId="782A2E4E" w14:textId="77777777" w:rsidR="004B61BA" w:rsidRPr="00FF3642" w:rsidRDefault="004B61BA" w:rsidP="002052B2">
            <w:pPr>
              <w:rPr>
                <w:b/>
              </w:rPr>
            </w:pPr>
            <w:r w:rsidRPr="00DE56D1">
              <w:rPr>
                <w:b/>
              </w:rPr>
              <w:t xml:space="preserve">Forventede gevinster for bruker innbygger eller samfunn </w:t>
            </w:r>
          </w:p>
        </w:tc>
      </w:tr>
      <w:tr w:rsidR="004B61BA" w:rsidRPr="00720A8C" w14:paraId="6386BA96" w14:textId="77777777" w:rsidTr="002052B2">
        <w:trPr>
          <w:jc w:val="center"/>
        </w:trPr>
        <w:tc>
          <w:tcPr>
            <w:tcW w:w="2588" w:type="dxa"/>
          </w:tcPr>
          <w:p w14:paraId="6D72C0B0" w14:textId="77777777" w:rsidR="004B61BA" w:rsidRPr="00087408" w:rsidRDefault="004B61BA" w:rsidP="002052B2">
            <w:pPr>
              <w:rPr>
                <w:szCs w:val="24"/>
              </w:rPr>
            </w:pPr>
          </w:p>
        </w:tc>
        <w:tc>
          <w:tcPr>
            <w:tcW w:w="5164" w:type="dxa"/>
          </w:tcPr>
          <w:p w14:paraId="665701F1" w14:textId="77777777" w:rsidR="004B61BA" w:rsidRPr="00087408" w:rsidRDefault="004B61BA" w:rsidP="002052B2">
            <w:pPr>
              <w:rPr>
                <w:szCs w:val="24"/>
              </w:rPr>
            </w:pPr>
          </w:p>
        </w:tc>
        <w:tc>
          <w:tcPr>
            <w:tcW w:w="2253" w:type="dxa"/>
          </w:tcPr>
          <w:p w14:paraId="32F26ADF" w14:textId="77777777" w:rsidR="004B61BA" w:rsidRPr="00087408" w:rsidRDefault="004B61BA" w:rsidP="002052B2">
            <w:pPr>
              <w:rPr>
                <w:szCs w:val="24"/>
              </w:rPr>
            </w:pPr>
          </w:p>
        </w:tc>
        <w:tc>
          <w:tcPr>
            <w:tcW w:w="5441" w:type="dxa"/>
          </w:tcPr>
          <w:p w14:paraId="18FAAB34" w14:textId="77777777" w:rsidR="004B61BA" w:rsidRPr="00FF3642" w:rsidRDefault="004B61BA" w:rsidP="002052B2"/>
        </w:tc>
      </w:tr>
      <w:tr w:rsidR="003767DE" w:rsidRPr="00720A8C" w14:paraId="6F9E2343" w14:textId="77777777" w:rsidTr="002052B2">
        <w:trPr>
          <w:jc w:val="center"/>
        </w:trPr>
        <w:tc>
          <w:tcPr>
            <w:tcW w:w="2588" w:type="dxa"/>
          </w:tcPr>
          <w:p w14:paraId="2B960F19" w14:textId="77777777" w:rsidR="003767DE" w:rsidRPr="00087408" w:rsidRDefault="003767DE" w:rsidP="002052B2">
            <w:pPr>
              <w:rPr>
                <w:szCs w:val="24"/>
              </w:rPr>
            </w:pPr>
          </w:p>
        </w:tc>
        <w:tc>
          <w:tcPr>
            <w:tcW w:w="5164" w:type="dxa"/>
          </w:tcPr>
          <w:p w14:paraId="36CDECE7" w14:textId="77777777" w:rsidR="003767DE" w:rsidRPr="00087408" w:rsidRDefault="003767DE" w:rsidP="002052B2">
            <w:pPr>
              <w:rPr>
                <w:szCs w:val="24"/>
              </w:rPr>
            </w:pPr>
          </w:p>
        </w:tc>
        <w:tc>
          <w:tcPr>
            <w:tcW w:w="2253" w:type="dxa"/>
          </w:tcPr>
          <w:p w14:paraId="150623F3" w14:textId="77777777" w:rsidR="003767DE" w:rsidRPr="00087408" w:rsidRDefault="003767DE" w:rsidP="002052B2">
            <w:pPr>
              <w:rPr>
                <w:szCs w:val="24"/>
              </w:rPr>
            </w:pPr>
          </w:p>
        </w:tc>
        <w:tc>
          <w:tcPr>
            <w:tcW w:w="5441" w:type="dxa"/>
          </w:tcPr>
          <w:p w14:paraId="279DE670" w14:textId="77777777" w:rsidR="003767DE" w:rsidRPr="00FF3642" w:rsidRDefault="003767DE" w:rsidP="002052B2"/>
        </w:tc>
      </w:tr>
    </w:tbl>
    <w:p w14:paraId="45CC7716" w14:textId="77777777" w:rsidR="004B61BA" w:rsidRPr="006F6021" w:rsidRDefault="004B61BA" w:rsidP="004B61BA">
      <w:pPr>
        <w:tabs>
          <w:tab w:val="left" w:pos="7544"/>
        </w:tabs>
      </w:pPr>
    </w:p>
    <w:p w14:paraId="366B989B" w14:textId="4DFCCC37" w:rsidR="00335521" w:rsidRPr="00543492" w:rsidRDefault="00335521" w:rsidP="00AA03E1">
      <w:pPr>
        <w:spacing w:after="200" w:line="276" w:lineRule="auto"/>
        <w:sectPr w:rsidR="00335521" w:rsidRPr="00543492" w:rsidSect="00720F36">
          <w:headerReference w:type="default" r:id="rId29"/>
          <w:footerReference w:type="default" r:id="rId30"/>
          <w:pgSz w:w="16838" w:h="11906" w:orient="landscape"/>
          <w:pgMar w:top="1418" w:right="1418" w:bottom="1418" w:left="1418" w:header="1418" w:footer="709" w:gutter="0"/>
          <w:cols w:space="708"/>
          <w:docGrid w:linePitch="360"/>
        </w:sectPr>
      </w:pPr>
    </w:p>
    <w:p w14:paraId="44EBFA09" w14:textId="2A03B19D" w:rsidR="008E13EF" w:rsidRPr="00645C25" w:rsidRDefault="00D97567" w:rsidP="00D97567">
      <w:pPr>
        <w:spacing w:line="14" w:lineRule="exact"/>
        <w:rPr>
          <w:color w:val="FFFFFF" w:themeColor="background1"/>
          <w:sz w:val="2"/>
          <w:szCs w:val="2"/>
        </w:rPr>
      </w:pPr>
      <w:r w:rsidRPr="00645C25">
        <w:rPr>
          <w:color w:val="FFFFFF" w:themeColor="background1"/>
          <w:sz w:val="2"/>
          <w:szCs w:val="2"/>
        </w:rPr>
        <w:lastRenderedPageBreak/>
        <w:t xml:space="preserve"> </w:t>
      </w:r>
    </w:p>
    <w:p w14:paraId="6CB3A180" w14:textId="10617D22" w:rsidR="003837FC" w:rsidRPr="008E13EF" w:rsidRDefault="00782C32" w:rsidP="00D97567">
      <w:pPr>
        <w:spacing w:line="14" w:lineRule="exact"/>
        <w:rPr>
          <w:color w:val="FFFFFF" w:themeColor="background1"/>
          <w:sz w:val="2"/>
          <w:szCs w:val="2"/>
        </w:rPr>
      </w:pPr>
      <w:r>
        <w:rPr>
          <w:noProof/>
          <w:color w:val="FFFFFF" w:themeColor="background1"/>
          <w:sz w:val="2"/>
          <w:szCs w:val="2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30845BE" wp14:editId="153DF854">
                <wp:simplePos x="0" y="0"/>
                <wp:positionH relativeFrom="column">
                  <wp:posOffset>483235</wp:posOffset>
                </wp:positionH>
                <wp:positionV relativeFrom="page">
                  <wp:posOffset>2282190</wp:posOffset>
                </wp:positionV>
                <wp:extent cx="7558405" cy="6000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840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9050" w:type="dxa"/>
                              <w:jc w:val="center"/>
                              <w:tblBorders>
                                <w:left w:val="single" w:sz="2" w:space="0" w:color="000000" w:themeColor="text1"/>
                                <w:right w:val="single" w:sz="2" w:space="0" w:color="000000" w:themeColor="text1"/>
                                <w:insideH w:val="single" w:sz="2" w:space="0" w:color="000000" w:themeColor="text1"/>
                                <w:insideV w:val="single" w:sz="2" w:space="0" w:color="000000" w:themeColor="text1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525"/>
                              <w:gridCol w:w="4525"/>
                            </w:tblGrid>
                            <w:tr w:rsidR="008E13EF" w14:paraId="3522D7F1" w14:textId="77777777" w:rsidTr="008D5C53">
                              <w:trPr>
                                <w:trHeight w:val="279"/>
                                <w:jc w:val="center"/>
                              </w:trPr>
                              <w:tc>
                                <w:tcPr>
                                  <w:tcW w:w="4525" w:type="dxa"/>
                                  <w:vAlign w:val="center"/>
                                </w:tcPr>
                                <w:p w14:paraId="4D0F8386" w14:textId="77777777" w:rsidR="008E13EF" w:rsidRPr="00EC5EAE" w:rsidRDefault="008E13EF" w:rsidP="008D5C53">
                                  <w:pPr>
                                    <w:pStyle w:val="Bunntekst"/>
                                    <w:ind w:left="46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C5EAE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Postadresse:</w:t>
                                  </w:r>
                                  <w:r w:rsidRPr="00EC5EAE">
                                    <w:rPr>
                                      <w:sz w:val="20"/>
                                      <w:szCs w:val="20"/>
                                    </w:rPr>
                                    <w:t xml:space="preserve"> Nærøysund kommune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EC5EAE">
                                    <w:rPr>
                                      <w:sz w:val="20"/>
                                      <w:szCs w:val="20"/>
                                    </w:rPr>
                                    <w:t>Postboks 133,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r w:rsidRPr="00EC5EAE">
                                    <w:rPr>
                                      <w:sz w:val="20"/>
                                      <w:szCs w:val="20"/>
                                    </w:rPr>
                                    <w:t>Sentrum, 7900 Rørvi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4525" w:type="dxa"/>
                                  <w:vAlign w:val="center"/>
                                </w:tcPr>
                                <w:p w14:paraId="67358930" w14:textId="77777777" w:rsidR="008E13EF" w:rsidRDefault="008E13EF" w:rsidP="008D5C53">
                                  <w:pPr>
                                    <w:pStyle w:val="Bunntekst"/>
                                    <w:ind w:left="46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Kontakt: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post@naroysund.kommune.no</w:t>
                                  </w:r>
                                </w:p>
                                <w:p w14:paraId="0BDCEAA8" w14:textId="77777777" w:rsidR="008E13EF" w:rsidRPr="00EC5EAE" w:rsidRDefault="008E13EF" w:rsidP="008D5C53">
                                  <w:pPr>
                                    <w:pStyle w:val="Bunntekst"/>
                                    <w:ind w:left="46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Tlf.: 909 37 381/ 906 28 700</w:t>
                                  </w:r>
                                </w:p>
                              </w:tc>
                            </w:tr>
                          </w:tbl>
                          <w:p w14:paraId="14C31923" w14:textId="77777777" w:rsidR="008E13EF" w:rsidRDefault="008E13EF" w:rsidP="008E13EF">
                            <w:pPr>
                              <w:jc w:val="center"/>
                            </w:pPr>
                            <w: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845BE" id="Text Box 4" o:spid="_x0000_s1027" type="#_x0000_t202" style="position:absolute;margin-left:38.05pt;margin-top:179.7pt;width:595.15pt;height:47.2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" fillcolor="white [3201]" stroked="f" strokeweight=".5pt">
                <v:textbox inset="0,0,0,0">
                  <w:txbxContent>
                    <w:tbl>
                      <w:tblPr>
                        <w:tblW w:w="9050" w:type="dxa"/>
                        <w:jc w:val="center"/>
                        <w:tblBorders>
                          <w:left w:val="single" w:sz="2" w:space="0" w:color="000000" w:themeColor="text1"/>
                          <w:right w:val="single" w:sz="2" w:space="0" w:color="000000" w:themeColor="text1"/>
                          <w:insideH w:val="single" w:sz="2" w:space="0" w:color="000000" w:themeColor="text1"/>
                          <w:insideV w:val="single" w:sz="2" w:space="0" w:color="000000" w:themeColor="text1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525"/>
                        <w:gridCol w:w="4525"/>
                      </w:tblGrid>
                      <w:tr w:rsidR="008E13EF" w14:paraId="3522D7F1" w14:textId="77777777" w:rsidTr="008D5C53">
                        <w:trPr>
                          <w:trHeight w:val="279"/>
                          <w:jc w:val="center"/>
                        </w:trPr>
                        <w:tc>
                          <w:tcPr>
                            <w:tcW w:w="4525" w:type="dxa"/>
                            <w:vAlign w:val="center"/>
                          </w:tcPr>
                          <w:p w14:paraId="4D0F8386" w14:textId="77777777" w:rsidR="008E13EF" w:rsidRPr="00EC5EAE" w:rsidRDefault="008E13EF" w:rsidP="008D5C53">
                            <w:pPr>
                              <w:pStyle w:val="Bunntekst"/>
                              <w:ind w:left="46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C5EAE">
                              <w:rPr>
                                <w:b/>
                                <w:sz w:val="20"/>
                                <w:szCs w:val="20"/>
                              </w:rPr>
                              <w:t>Postadresse:</w:t>
                            </w:r>
                            <w:r w:rsidRPr="00EC5EAE">
                              <w:rPr>
                                <w:sz w:val="20"/>
                                <w:szCs w:val="20"/>
                              </w:rPr>
                              <w:t xml:space="preserve"> Nærøysund kommune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EC5EAE">
                              <w:rPr>
                                <w:sz w:val="20"/>
                                <w:szCs w:val="20"/>
                              </w:rPr>
                              <w:t>Postboks 133,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  <w:r w:rsidRPr="00EC5EAE">
                              <w:rPr>
                                <w:sz w:val="20"/>
                                <w:szCs w:val="20"/>
                              </w:rPr>
                              <w:t>Sentrum, 7900 Rørvi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4525" w:type="dxa"/>
                            <w:vAlign w:val="center"/>
                          </w:tcPr>
                          <w:p w14:paraId="67358930" w14:textId="77777777" w:rsidR="008E13EF" w:rsidRDefault="008E13EF" w:rsidP="008D5C53">
                            <w:pPr>
                              <w:pStyle w:val="Bunntekst"/>
                              <w:ind w:left="46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Kontakt: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post@naroysund.kommune.no</w:t>
                            </w:r>
                          </w:p>
                          <w:p w14:paraId="0BDCEAA8" w14:textId="77777777" w:rsidR="008E13EF" w:rsidRPr="00EC5EAE" w:rsidRDefault="008E13EF" w:rsidP="008D5C53">
                            <w:pPr>
                              <w:pStyle w:val="Bunntekst"/>
                              <w:ind w:left="46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Tlf.: 909 37 381/ 906 28 700</w:t>
                            </w:r>
                          </w:p>
                        </w:tc>
                      </w:tr>
                    </w:tbl>
                    <w:p w14:paraId="14C31923" w14:textId="77777777" w:rsidR="008E13EF" w:rsidRDefault="008E13EF" w:rsidP="008E13EF">
                      <w:pPr>
                        <w:jc w:val="center"/>
                      </w:pPr>
                      <w:r>
                        <w:softHyphen/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E13EF">
        <w:rPr>
          <w:noProof/>
          <w:color w:val="FFFFFF" w:themeColor="background1"/>
          <w:sz w:val="2"/>
          <w:szCs w:val="2"/>
        </w:rPr>
        <w:drawing>
          <wp:anchor distT="0" distB="0" distL="114300" distR="114300" simplePos="0" relativeHeight="251663360" behindDoc="1" locked="1" layoutInCell="1" allowOverlap="1" wp14:anchorId="0FB51935" wp14:editId="4558A0D7">
            <wp:simplePos x="0" y="0"/>
            <wp:positionH relativeFrom="page">
              <wp:align>center</wp:align>
            </wp:positionH>
            <wp:positionV relativeFrom="page">
              <wp:posOffset>1043940</wp:posOffset>
            </wp:positionV>
            <wp:extent cx="2952000" cy="522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6" r="-6"/>
                    <a:stretch/>
                  </pic:blipFill>
                  <pic:spPr>
                    <a:xfrm>
                      <a:off x="0" y="0"/>
                      <a:ext cx="2952000" cy="52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3EF">
        <w:rPr>
          <w:noProof/>
          <w:color w:val="FFFFFF" w:themeColor="background1"/>
          <w:sz w:val="2"/>
          <w:szCs w:val="2"/>
        </w:rPr>
        <w:drawing>
          <wp:anchor distT="0" distB="0" distL="114300" distR="114300" simplePos="0" relativeHeight="251665408" behindDoc="1" locked="1" layoutInCell="1" allowOverlap="1" wp14:anchorId="17FC68FB" wp14:editId="7BADCCC8">
            <wp:simplePos x="0" y="0"/>
            <wp:positionH relativeFrom="page">
              <wp:posOffset>3387725</wp:posOffset>
            </wp:positionH>
            <wp:positionV relativeFrom="page">
              <wp:posOffset>3479800</wp:posOffset>
            </wp:positionV>
            <wp:extent cx="1889760" cy="1889760"/>
            <wp:effectExtent l="0" t="0" r="254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3EF">
        <w:rPr>
          <w:noProof/>
          <w:color w:val="FFFFFF" w:themeColor="background1"/>
          <w:sz w:val="2"/>
          <w:szCs w:val="2"/>
        </w:rPr>
        <w:drawing>
          <wp:anchor distT="0" distB="0" distL="114300" distR="114300" simplePos="0" relativeHeight="251666432" behindDoc="1" locked="1" layoutInCell="1" allowOverlap="1" wp14:anchorId="6BEBE290" wp14:editId="5595FCBB">
            <wp:simplePos x="0" y="0"/>
            <wp:positionH relativeFrom="page">
              <wp:posOffset>5278120</wp:posOffset>
            </wp:positionH>
            <wp:positionV relativeFrom="page">
              <wp:posOffset>3479800</wp:posOffset>
            </wp:positionV>
            <wp:extent cx="1889760" cy="1889760"/>
            <wp:effectExtent l="0" t="0" r="2540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3EF">
        <w:rPr>
          <w:noProof/>
          <w:color w:val="FFFFFF" w:themeColor="background1"/>
          <w:sz w:val="2"/>
          <w:szCs w:val="2"/>
        </w:rPr>
        <w:drawing>
          <wp:anchor distT="0" distB="0" distL="114300" distR="114300" simplePos="0" relativeHeight="251667456" behindDoc="1" locked="1" layoutInCell="1" allowOverlap="1" wp14:anchorId="3EAD4BB9" wp14:editId="760D774F">
            <wp:simplePos x="0" y="0"/>
            <wp:positionH relativeFrom="page">
              <wp:posOffset>7167880</wp:posOffset>
            </wp:positionH>
            <wp:positionV relativeFrom="page">
              <wp:posOffset>3479800</wp:posOffset>
            </wp:positionV>
            <wp:extent cx="1889760" cy="1889760"/>
            <wp:effectExtent l="0" t="0" r="2540" b="25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3EF">
        <w:rPr>
          <w:noProof/>
          <w:color w:val="FFFFFF" w:themeColor="background1"/>
          <w:sz w:val="2"/>
          <w:szCs w:val="2"/>
        </w:rPr>
        <w:drawing>
          <wp:anchor distT="0" distB="0" distL="114300" distR="114300" simplePos="0" relativeHeight="251668480" behindDoc="1" locked="1" layoutInCell="1" allowOverlap="1" wp14:anchorId="5D59B35A" wp14:editId="7DA708AF">
            <wp:simplePos x="0" y="0"/>
            <wp:positionH relativeFrom="page">
              <wp:posOffset>1497330</wp:posOffset>
            </wp:positionH>
            <wp:positionV relativeFrom="page">
              <wp:posOffset>5370195</wp:posOffset>
            </wp:positionV>
            <wp:extent cx="1889760" cy="1889760"/>
            <wp:effectExtent l="0" t="0" r="2540" b="25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3EF">
        <w:rPr>
          <w:noProof/>
          <w:color w:val="FFFFFF" w:themeColor="background1"/>
          <w:sz w:val="2"/>
          <w:szCs w:val="2"/>
        </w:rPr>
        <w:drawing>
          <wp:anchor distT="0" distB="0" distL="114300" distR="114300" simplePos="0" relativeHeight="251669504" behindDoc="1" locked="0" layoutInCell="1" allowOverlap="1" wp14:anchorId="203C195B" wp14:editId="0C050C80">
            <wp:simplePos x="0" y="0"/>
            <wp:positionH relativeFrom="page">
              <wp:posOffset>3387725</wp:posOffset>
            </wp:positionH>
            <wp:positionV relativeFrom="page">
              <wp:posOffset>5370195</wp:posOffset>
            </wp:positionV>
            <wp:extent cx="1889760" cy="1889760"/>
            <wp:effectExtent l="0" t="0" r="2540" b="25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3EF">
        <w:rPr>
          <w:noProof/>
          <w:color w:val="FFFFFF" w:themeColor="background1"/>
          <w:sz w:val="2"/>
          <w:szCs w:val="2"/>
        </w:rPr>
        <w:drawing>
          <wp:anchor distT="0" distB="0" distL="114300" distR="114300" simplePos="0" relativeHeight="251670528" behindDoc="1" locked="1" layoutInCell="1" allowOverlap="1" wp14:anchorId="228F6856" wp14:editId="38BD45C5">
            <wp:simplePos x="0" y="0"/>
            <wp:positionH relativeFrom="page">
              <wp:posOffset>5278120</wp:posOffset>
            </wp:positionH>
            <wp:positionV relativeFrom="page">
              <wp:posOffset>5370195</wp:posOffset>
            </wp:positionV>
            <wp:extent cx="1889760" cy="1889760"/>
            <wp:effectExtent l="0" t="0" r="2540" b="254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3EF">
        <w:rPr>
          <w:noProof/>
          <w:color w:val="FFFFFF" w:themeColor="background1"/>
          <w:sz w:val="2"/>
          <w:szCs w:val="2"/>
        </w:rPr>
        <w:drawing>
          <wp:anchor distT="0" distB="0" distL="114300" distR="114300" simplePos="0" relativeHeight="251671552" behindDoc="1" locked="1" layoutInCell="1" allowOverlap="1" wp14:anchorId="3F964F83" wp14:editId="502A640B">
            <wp:simplePos x="0" y="0"/>
            <wp:positionH relativeFrom="page">
              <wp:posOffset>7167880</wp:posOffset>
            </wp:positionH>
            <wp:positionV relativeFrom="page">
              <wp:posOffset>5370195</wp:posOffset>
            </wp:positionV>
            <wp:extent cx="1889760" cy="1889760"/>
            <wp:effectExtent l="0" t="0" r="2540" b="254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3EF">
        <w:rPr>
          <w:noProof/>
          <w:color w:val="FFFFFF" w:themeColor="background1"/>
          <w:sz w:val="2"/>
          <w:szCs w:val="2"/>
        </w:rPr>
        <w:drawing>
          <wp:anchor distT="0" distB="0" distL="114300" distR="114300" simplePos="0" relativeHeight="251672576" behindDoc="1" locked="1" layoutInCell="1" allowOverlap="1" wp14:anchorId="6723A7E2" wp14:editId="054CCCCC">
            <wp:simplePos x="0" y="0"/>
            <wp:positionH relativeFrom="page">
              <wp:posOffset>1497330</wp:posOffset>
            </wp:positionH>
            <wp:positionV relativeFrom="page">
              <wp:posOffset>3479800</wp:posOffset>
            </wp:positionV>
            <wp:extent cx="1889760" cy="1889760"/>
            <wp:effectExtent l="0" t="0" r="2540" b="254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3EF">
        <w:rPr>
          <w:noProof/>
          <w:color w:val="FFFFFF" w:themeColor="background1"/>
          <w:sz w:val="2"/>
          <w:szCs w:val="2"/>
        </w:rPr>
        <w:drawing>
          <wp:anchor distT="0" distB="0" distL="114300" distR="114300" simplePos="0" relativeHeight="251673600" behindDoc="1" locked="1" layoutInCell="1" allowOverlap="1" wp14:anchorId="22F43A4B" wp14:editId="569E0EDD">
            <wp:simplePos x="0" y="0"/>
            <wp:positionH relativeFrom="page">
              <wp:align>center</wp:align>
            </wp:positionH>
            <wp:positionV relativeFrom="page">
              <wp:posOffset>9721215</wp:posOffset>
            </wp:positionV>
            <wp:extent cx="3189600" cy="316800"/>
            <wp:effectExtent l="0" t="0" r="0" b="12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89600" cy="31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837FC" w:rsidRPr="008E13EF" w:rsidSect="001A2B5D">
      <w:headerReference w:type="default" r:id="rId41"/>
      <w:footerReference w:type="default" r:id="rId42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017DB9" w14:textId="77777777" w:rsidR="003F5D03" w:rsidRDefault="003F5D03" w:rsidP="00384483">
      <w:r>
        <w:separator/>
      </w:r>
    </w:p>
  </w:endnote>
  <w:endnote w:type="continuationSeparator" w:id="0">
    <w:p w14:paraId="3E1792C1" w14:textId="77777777" w:rsidR="003F5D03" w:rsidRDefault="003F5D03" w:rsidP="00384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alaSans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calaSans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56840687"/>
      <w:docPartObj>
        <w:docPartGallery w:val="Page Numbers (Bottom of Page)"/>
        <w:docPartUnique/>
      </w:docPartObj>
    </w:sdtPr>
    <w:sdtEndPr/>
    <w:sdtContent>
      <w:p w14:paraId="22CEBA68" w14:textId="5C452A5C" w:rsidR="001A2B5D" w:rsidRDefault="001A2B5D">
        <w:pPr>
          <w:pStyle w:val="Bunntekst"/>
          <w:jc w:val="right"/>
        </w:pPr>
        <w:r>
          <w:rPr>
            <w:noProof/>
          </w:rPr>
          <w:drawing>
            <wp:anchor distT="0" distB="0" distL="114300" distR="114300" simplePos="0" relativeHeight="251661312" behindDoc="0" locked="0" layoutInCell="1" allowOverlap="1" wp14:anchorId="6476F525" wp14:editId="42A77198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8474710" cy="444661"/>
              <wp:effectExtent l="0" t="0" r="2540" b="0"/>
              <wp:wrapNone/>
              <wp:docPr id="40" name="Bilde 4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Bilde 7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474710" cy="44466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090EAA9" w14:textId="25A0BF11" w:rsidR="00AA03E1" w:rsidRDefault="00AA03E1" w:rsidP="008C7D80">
    <w:pPr>
      <w:pStyle w:val="Bunntekst"/>
      <w:ind w:right="360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F27A1A" w14:textId="270BA46E" w:rsidR="00900DB9" w:rsidRDefault="00900DB9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EF1EBE" w14:textId="77777777" w:rsidR="003F5D03" w:rsidRDefault="003F5D03" w:rsidP="00384483">
      <w:r>
        <w:separator/>
      </w:r>
    </w:p>
  </w:footnote>
  <w:footnote w:type="continuationSeparator" w:id="0">
    <w:p w14:paraId="4C96004A" w14:textId="77777777" w:rsidR="003F5D03" w:rsidRDefault="003F5D03" w:rsidP="003844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532B44" w14:textId="77777777" w:rsidR="00AA03E1" w:rsidRDefault="00AA03E1" w:rsidP="00E57EA4">
    <w:pPr>
      <w:pStyle w:val="Topptekst"/>
      <w:ind w:left="-720"/>
    </w:pPr>
    <w:r>
      <w:softHyphen/>
    </w:r>
    <w:r>
      <w:softHyphen/>
    </w:r>
    <w:r>
      <w:softHyphen/>
    </w:r>
    <w:r>
      <w:softHyphen/>
    </w:r>
    <w:r>
      <w:softHyphen/>
    </w:r>
    <w:r>
      <w:rPr>
        <w:noProof/>
      </w:rPr>
      <w:drawing>
        <wp:anchor distT="0" distB="0" distL="114300" distR="114300" simplePos="0" relativeHeight="251659264" behindDoc="0" locked="1" layoutInCell="1" allowOverlap="1" wp14:anchorId="223B1B60" wp14:editId="5095FA8E">
          <wp:simplePos x="0" y="0"/>
          <wp:positionH relativeFrom="leftMargin">
            <wp:posOffset>935990</wp:posOffset>
          </wp:positionH>
          <wp:positionV relativeFrom="page">
            <wp:posOffset>540385</wp:posOffset>
          </wp:positionV>
          <wp:extent cx="1857600" cy="327600"/>
          <wp:effectExtent l="0" t="0" r="0" b="3175"/>
          <wp:wrapNone/>
          <wp:docPr id="37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57600" cy="32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AC9278" w14:textId="7BAA6194" w:rsidR="00900DB9" w:rsidRDefault="00900DB9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BF62A8A4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B77946"/>
    <w:multiLevelType w:val="hybridMultilevel"/>
    <w:tmpl w:val="082E443E"/>
    <w:lvl w:ilvl="0" w:tplc="80907DF8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352F2E"/>
    <w:multiLevelType w:val="hybridMultilevel"/>
    <w:tmpl w:val="EFE60328"/>
    <w:lvl w:ilvl="0" w:tplc="770A3948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500D5808"/>
    <w:multiLevelType w:val="multilevel"/>
    <w:tmpl w:val="CBEE248E"/>
    <w:lvl w:ilvl="0">
      <w:start w:val="1"/>
      <w:numFmt w:val="decimal"/>
      <w:pStyle w:val="Overskrift1"/>
      <w:lvlText w:val="%1.0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50145888"/>
    <w:multiLevelType w:val="hybridMultilevel"/>
    <w:tmpl w:val="84C61AE0"/>
    <w:lvl w:ilvl="0" w:tplc="CB60CA5A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C63876"/>
    <w:multiLevelType w:val="hybridMultilevel"/>
    <w:tmpl w:val="E6D2B2C2"/>
    <w:lvl w:ilvl="0" w:tplc="6AD2695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63179D"/>
    <w:multiLevelType w:val="hybridMultilevel"/>
    <w:tmpl w:val="B6EE7CB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isplayBackgroundShape/>
  <w:hideSpellingErrors/>
  <w:hideGrammaticalError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492"/>
    <w:rsid w:val="000108F8"/>
    <w:rsid w:val="00044572"/>
    <w:rsid w:val="00046FB1"/>
    <w:rsid w:val="00051123"/>
    <w:rsid w:val="000743A4"/>
    <w:rsid w:val="00082F23"/>
    <w:rsid w:val="000868C8"/>
    <w:rsid w:val="000959A7"/>
    <w:rsid w:val="000A314F"/>
    <w:rsid w:val="000B527B"/>
    <w:rsid w:val="000C0883"/>
    <w:rsid w:val="000C3317"/>
    <w:rsid w:val="000E5E79"/>
    <w:rsid w:val="00105C0F"/>
    <w:rsid w:val="00123E07"/>
    <w:rsid w:val="00130624"/>
    <w:rsid w:val="00130D81"/>
    <w:rsid w:val="00142B4E"/>
    <w:rsid w:val="00171C3E"/>
    <w:rsid w:val="001A2B5D"/>
    <w:rsid w:val="001B3D70"/>
    <w:rsid w:val="001B4E76"/>
    <w:rsid w:val="001C2309"/>
    <w:rsid w:val="00201631"/>
    <w:rsid w:val="002040CE"/>
    <w:rsid w:val="00212489"/>
    <w:rsid w:val="00245111"/>
    <w:rsid w:val="0025239B"/>
    <w:rsid w:val="0025618F"/>
    <w:rsid w:val="00256CFB"/>
    <w:rsid w:val="00280690"/>
    <w:rsid w:val="002A3945"/>
    <w:rsid w:val="002B65B0"/>
    <w:rsid w:val="002D1526"/>
    <w:rsid w:val="002E783C"/>
    <w:rsid w:val="00312E11"/>
    <w:rsid w:val="00316CD4"/>
    <w:rsid w:val="003207DC"/>
    <w:rsid w:val="00335521"/>
    <w:rsid w:val="00351521"/>
    <w:rsid w:val="00360B80"/>
    <w:rsid w:val="00365B17"/>
    <w:rsid w:val="003767DE"/>
    <w:rsid w:val="003837FC"/>
    <w:rsid w:val="00384483"/>
    <w:rsid w:val="003C3453"/>
    <w:rsid w:val="003D485E"/>
    <w:rsid w:val="003D7316"/>
    <w:rsid w:val="003F5ADB"/>
    <w:rsid w:val="003F5D03"/>
    <w:rsid w:val="00434657"/>
    <w:rsid w:val="004354A3"/>
    <w:rsid w:val="0045664C"/>
    <w:rsid w:val="004633BA"/>
    <w:rsid w:val="00476C9E"/>
    <w:rsid w:val="004A0941"/>
    <w:rsid w:val="004B61BA"/>
    <w:rsid w:val="004C36DE"/>
    <w:rsid w:val="004F0DBD"/>
    <w:rsid w:val="004F2A35"/>
    <w:rsid w:val="00510A1D"/>
    <w:rsid w:val="005164D8"/>
    <w:rsid w:val="005233F5"/>
    <w:rsid w:val="0052350F"/>
    <w:rsid w:val="00542F29"/>
    <w:rsid w:val="00543492"/>
    <w:rsid w:val="005578A3"/>
    <w:rsid w:val="0056296A"/>
    <w:rsid w:val="00564B47"/>
    <w:rsid w:val="00572555"/>
    <w:rsid w:val="00575BB7"/>
    <w:rsid w:val="00581106"/>
    <w:rsid w:val="0059621B"/>
    <w:rsid w:val="005C5DBD"/>
    <w:rsid w:val="005D3F23"/>
    <w:rsid w:val="005D4EB2"/>
    <w:rsid w:val="005F170D"/>
    <w:rsid w:val="00602D28"/>
    <w:rsid w:val="0060756B"/>
    <w:rsid w:val="00627D2C"/>
    <w:rsid w:val="00645C25"/>
    <w:rsid w:val="00660AD2"/>
    <w:rsid w:val="00682EB1"/>
    <w:rsid w:val="00691592"/>
    <w:rsid w:val="006E1AE6"/>
    <w:rsid w:val="007067E1"/>
    <w:rsid w:val="00713BB2"/>
    <w:rsid w:val="0072264E"/>
    <w:rsid w:val="00731E06"/>
    <w:rsid w:val="00745D27"/>
    <w:rsid w:val="00775E60"/>
    <w:rsid w:val="00782C32"/>
    <w:rsid w:val="00793C56"/>
    <w:rsid w:val="007A3E63"/>
    <w:rsid w:val="007B0A57"/>
    <w:rsid w:val="007B72E7"/>
    <w:rsid w:val="007C5764"/>
    <w:rsid w:val="007D0D48"/>
    <w:rsid w:val="007E44B2"/>
    <w:rsid w:val="007F16B6"/>
    <w:rsid w:val="008549CB"/>
    <w:rsid w:val="00857822"/>
    <w:rsid w:val="00863D03"/>
    <w:rsid w:val="00864EEC"/>
    <w:rsid w:val="0088631D"/>
    <w:rsid w:val="00890758"/>
    <w:rsid w:val="008A1D5C"/>
    <w:rsid w:val="008B3AF3"/>
    <w:rsid w:val="008C7D80"/>
    <w:rsid w:val="008E13EF"/>
    <w:rsid w:val="008F2069"/>
    <w:rsid w:val="008F7746"/>
    <w:rsid w:val="00900DB9"/>
    <w:rsid w:val="009018F8"/>
    <w:rsid w:val="009107A6"/>
    <w:rsid w:val="00931D9F"/>
    <w:rsid w:val="00936819"/>
    <w:rsid w:val="00952B67"/>
    <w:rsid w:val="00967560"/>
    <w:rsid w:val="009838F6"/>
    <w:rsid w:val="009918C9"/>
    <w:rsid w:val="00995EF0"/>
    <w:rsid w:val="009A2430"/>
    <w:rsid w:val="009E5B43"/>
    <w:rsid w:val="00A16C05"/>
    <w:rsid w:val="00A415DB"/>
    <w:rsid w:val="00A52C40"/>
    <w:rsid w:val="00A56BE8"/>
    <w:rsid w:val="00A7064D"/>
    <w:rsid w:val="00A74C42"/>
    <w:rsid w:val="00A852F2"/>
    <w:rsid w:val="00AA03E1"/>
    <w:rsid w:val="00AC384A"/>
    <w:rsid w:val="00AF0B50"/>
    <w:rsid w:val="00AF160F"/>
    <w:rsid w:val="00AF5134"/>
    <w:rsid w:val="00B071B6"/>
    <w:rsid w:val="00B361D4"/>
    <w:rsid w:val="00B43C1A"/>
    <w:rsid w:val="00BB6271"/>
    <w:rsid w:val="00BC16AF"/>
    <w:rsid w:val="00BD2A96"/>
    <w:rsid w:val="00BD6B80"/>
    <w:rsid w:val="00BE6219"/>
    <w:rsid w:val="00C213E5"/>
    <w:rsid w:val="00C238EE"/>
    <w:rsid w:val="00C30686"/>
    <w:rsid w:val="00C56A49"/>
    <w:rsid w:val="00C5707C"/>
    <w:rsid w:val="00C83508"/>
    <w:rsid w:val="00CA256B"/>
    <w:rsid w:val="00CA7C40"/>
    <w:rsid w:val="00CD35C4"/>
    <w:rsid w:val="00CE2514"/>
    <w:rsid w:val="00D37611"/>
    <w:rsid w:val="00D46C00"/>
    <w:rsid w:val="00D50C94"/>
    <w:rsid w:val="00D57586"/>
    <w:rsid w:val="00D8716D"/>
    <w:rsid w:val="00D90840"/>
    <w:rsid w:val="00D92FFC"/>
    <w:rsid w:val="00D93A89"/>
    <w:rsid w:val="00D97567"/>
    <w:rsid w:val="00DA0A54"/>
    <w:rsid w:val="00DB38B7"/>
    <w:rsid w:val="00DB3C3A"/>
    <w:rsid w:val="00DF081B"/>
    <w:rsid w:val="00E1686E"/>
    <w:rsid w:val="00E245B0"/>
    <w:rsid w:val="00E24C00"/>
    <w:rsid w:val="00E4621F"/>
    <w:rsid w:val="00E501BD"/>
    <w:rsid w:val="00E5569E"/>
    <w:rsid w:val="00E74119"/>
    <w:rsid w:val="00E84D3A"/>
    <w:rsid w:val="00E85DB1"/>
    <w:rsid w:val="00EC7ABB"/>
    <w:rsid w:val="00EF6979"/>
    <w:rsid w:val="00F22768"/>
    <w:rsid w:val="00F24CA9"/>
    <w:rsid w:val="00F348E2"/>
    <w:rsid w:val="00F35189"/>
    <w:rsid w:val="00F4057C"/>
    <w:rsid w:val="00F520D3"/>
    <w:rsid w:val="00F955E1"/>
    <w:rsid w:val="00FA631E"/>
    <w:rsid w:val="00FC1715"/>
    <w:rsid w:val="00FF6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269F87"/>
  <w15:docId w15:val="{283FF2EF-B6FC-5449-9F6F-1965948B2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Signature" w:semiHidden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48E2"/>
    <w:pPr>
      <w:spacing w:after="0" w:line="240" w:lineRule="auto"/>
    </w:pPr>
    <w:rPr>
      <w:sz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207DC"/>
    <w:pPr>
      <w:keepNext/>
      <w:keepLines/>
      <w:numPr>
        <w:numId w:val="1"/>
      </w:numPr>
      <w:spacing w:before="280" w:after="380"/>
      <w:ind w:left="567" w:hanging="567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3207DC"/>
    <w:pPr>
      <w:keepNext/>
      <w:keepLines/>
      <w:numPr>
        <w:ilvl w:val="1"/>
        <w:numId w:val="1"/>
      </w:numPr>
      <w:spacing w:before="120" w:after="12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3207DC"/>
    <w:pPr>
      <w:keepNext/>
      <w:keepLines/>
      <w:outlineLvl w:val="2"/>
    </w:pPr>
    <w:rPr>
      <w:rFonts w:asciiTheme="majorHAnsi" w:eastAsiaTheme="majorEastAsia" w:hAnsiTheme="majorHAnsi" w:cstheme="majorBidi"/>
      <w:b/>
      <w:bCs/>
    </w:rPr>
  </w:style>
  <w:style w:type="paragraph" w:styleId="Overskrift4">
    <w:name w:val="heading 4"/>
    <w:basedOn w:val="Normal"/>
    <w:next w:val="Normal"/>
    <w:link w:val="Overskrift4Tegn"/>
    <w:uiPriority w:val="9"/>
    <w:semiHidden/>
    <w:qFormat/>
    <w:rsid w:val="00F22768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22768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22768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22768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22768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22768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Konvoluttadresse">
    <w:name w:val="envelope address"/>
    <w:basedOn w:val="Normal"/>
    <w:uiPriority w:val="99"/>
    <w:semiHidden/>
    <w:rsid w:val="0059621B"/>
  </w:style>
  <w:style w:type="paragraph" w:styleId="Hilsen">
    <w:name w:val="Closing"/>
    <w:basedOn w:val="Konvoluttadresse"/>
    <w:link w:val="HilsenTegn"/>
    <w:uiPriority w:val="99"/>
    <w:semiHidden/>
    <w:rsid w:val="0059621B"/>
    <w:pPr>
      <w:keepNext/>
      <w:keepLines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A16C05"/>
  </w:style>
  <w:style w:type="paragraph" w:styleId="Brdtekst">
    <w:name w:val="Body Text"/>
    <w:basedOn w:val="Normal"/>
    <w:link w:val="BrdtekstTegn"/>
    <w:uiPriority w:val="99"/>
    <w:semiHidden/>
    <w:rsid w:val="0059621B"/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A16C05"/>
  </w:style>
  <w:style w:type="paragraph" w:styleId="Tittel">
    <w:name w:val="Title"/>
    <w:basedOn w:val="Normal"/>
    <w:next w:val="Normal"/>
    <w:link w:val="TittelTegn"/>
    <w:uiPriority w:val="10"/>
    <w:qFormat/>
    <w:rsid w:val="00360B80"/>
    <w:pPr>
      <w:spacing w:after="460"/>
      <w:contextualSpacing/>
    </w:pPr>
    <w:rPr>
      <w:rFonts w:asciiTheme="majorHAnsi" w:eastAsiaTheme="majorEastAsia" w:hAnsiTheme="majorHAnsi" w:cstheme="majorBidi"/>
      <w:spacing w:val="5"/>
      <w:kern w:val="28"/>
      <w:sz w:val="48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360B80"/>
    <w:rPr>
      <w:rFonts w:asciiTheme="majorHAnsi" w:eastAsiaTheme="majorEastAsia" w:hAnsiTheme="majorHAnsi" w:cstheme="majorBidi"/>
      <w:spacing w:val="5"/>
      <w:kern w:val="28"/>
      <w:sz w:val="48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360B80"/>
    <w:pPr>
      <w:numPr>
        <w:ilvl w:val="1"/>
      </w:numPr>
    </w:pPr>
    <w:rPr>
      <w:rFonts w:asciiTheme="majorHAnsi" w:eastAsiaTheme="majorEastAsia" w:hAnsiTheme="majorHAnsi" w:cstheme="majorBidi"/>
      <w:iCs/>
      <w:spacing w:val="15"/>
      <w:sz w:val="36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360B80"/>
    <w:rPr>
      <w:rFonts w:asciiTheme="majorHAnsi" w:eastAsiaTheme="majorEastAsia" w:hAnsiTheme="majorHAnsi" w:cstheme="majorBidi"/>
      <w:iCs/>
      <w:spacing w:val="15"/>
      <w:sz w:val="36"/>
      <w:szCs w:val="24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3207D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3207DC"/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Topptekst">
    <w:name w:val="header"/>
    <w:basedOn w:val="Normal"/>
    <w:link w:val="TopptekstTegn"/>
    <w:uiPriority w:val="99"/>
    <w:unhideWhenUsed/>
    <w:rsid w:val="00384483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384483"/>
  </w:style>
  <w:style w:type="paragraph" w:styleId="Bunntekst">
    <w:name w:val="footer"/>
    <w:basedOn w:val="Normal"/>
    <w:link w:val="BunntekstTegn"/>
    <w:uiPriority w:val="99"/>
    <w:unhideWhenUsed/>
    <w:rsid w:val="00384483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384483"/>
  </w:style>
  <w:style w:type="paragraph" w:styleId="Bobletekst">
    <w:name w:val="Balloon Text"/>
    <w:basedOn w:val="Normal"/>
    <w:link w:val="BobletekstTegn"/>
    <w:uiPriority w:val="99"/>
    <w:semiHidden/>
    <w:unhideWhenUsed/>
    <w:rsid w:val="00384483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84483"/>
    <w:rPr>
      <w:rFonts w:ascii="Tahoma" w:hAnsi="Tahoma" w:cs="Tahoma"/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sid w:val="003837FC"/>
    <w:rPr>
      <w:color w:val="808080"/>
    </w:rPr>
  </w:style>
  <w:style w:type="paragraph" w:customStyle="1" w:styleId="Forsidedato">
    <w:name w:val="Forsidedato"/>
    <w:basedOn w:val="Normal"/>
    <w:qFormat/>
    <w:rsid w:val="003837FC"/>
    <w:rPr>
      <w:caps/>
      <w:color w:val="00ADEE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3207DC"/>
    <w:rPr>
      <w:rFonts w:asciiTheme="majorHAnsi" w:eastAsiaTheme="majorEastAsia" w:hAnsiTheme="majorHAnsi" w:cstheme="majorBidi"/>
      <w:b/>
      <w:bCs/>
      <w:sz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F2276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F2276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F2276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F2276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F2276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F2276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UnrOverskrift">
    <w:name w:val="Unr. Overskrift"/>
    <w:basedOn w:val="Normal"/>
    <w:qFormat/>
    <w:rsid w:val="003207DC"/>
    <w:pPr>
      <w:spacing w:before="280" w:after="140"/>
    </w:pPr>
    <w:rPr>
      <w:rFonts w:asciiTheme="majorHAnsi" w:hAnsiTheme="majorHAnsi"/>
      <w:b/>
      <w:sz w:val="28"/>
    </w:rPr>
  </w:style>
  <w:style w:type="paragraph" w:styleId="INNH1">
    <w:name w:val="toc 1"/>
    <w:basedOn w:val="Normal"/>
    <w:next w:val="Normal"/>
    <w:autoRedefine/>
    <w:uiPriority w:val="39"/>
    <w:unhideWhenUsed/>
    <w:rsid w:val="00E245B0"/>
  </w:style>
  <w:style w:type="paragraph" w:styleId="INNH2">
    <w:name w:val="toc 2"/>
    <w:basedOn w:val="Normal"/>
    <w:next w:val="Normal"/>
    <w:autoRedefine/>
    <w:uiPriority w:val="39"/>
    <w:unhideWhenUsed/>
    <w:rsid w:val="00E245B0"/>
    <w:pPr>
      <w:ind w:left="198"/>
    </w:pPr>
  </w:style>
  <w:style w:type="character" w:styleId="Hyperkobling">
    <w:name w:val="Hyperlink"/>
    <w:basedOn w:val="Standardskriftforavsnitt"/>
    <w:uiPriority w:val="99"/>
    <w:unhideWhenUsed/>
    <w:rsid w:val="00E245B0"/>
    <w:rPr>
      <w:color w:val="0000FF" w:themeColor="hyperlink"/>
      <w:u w:val="single"/>
    </w:rPr>
  </w:style>
  <w:style w:type="paragraph" w:styleId="Punktliste">
    <w:name w:val="List Bullet"/>
    <w:basedOn w:val="Normal"/>
    <w:uiPriority w:val="99"/>
    <w:qFormat/>
    <w:rsid w:val="00D92FFC"/>
    <w:pPr>
      <w:numPr>
        <w:numId w:val="2"/>
      </w:numPr>
      <w:ind w:left="714" w:hanging="357"/>
      <w:contextualSpacing/>
    </w:pPr>
  </w:style>
  <w:style w:type="table" w:styleId="Tabellrutenett">
    <w:name w:val="Table Grid"/>
    <w:basedOn w:val="Vanligtabell"/>
    <w:uiPriority w:val="39"/>
    <w:rsid w:val="004F2A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lyKommune">
    <w:name w:val="Meløy Kommune"/>
    <w:basedOn w:val="Vanligtabell"/>
    <w:uiPriority w:val="99"/>
    <w:rsid w:val="004F2A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blStylePr w:type="firstRow">
      <w:rPr>
        <w:b/>
      </w:rPr>
    </w:tblStylePr>
  </w:style>
  <w:style w:type="paragraph" w:customStyle="1" w:styleId="Standardtekst">
    <w:name w:val="Standardtekst"/>
    <w:basedOn w:val="Normal"/>
    <w:rsid w:val="00543492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Cs w:val="20"/>
      <w:lang w:eastAsia="nb-NO"/>
    </w:rPr>
  </w:style>
  <w:style w:type="paragraph" w:styleId="Listeavsnitt">
    <w:name w:val="List Paragraph"/>
    <w:basedOn w:val="Normal"/>
    <w:uiPriority w:val="34"/>
    <w:qFormat/>
    <w:rsid w:val="00575BB7"/>
    <w:pPr>
      <w:ind w:left="720"/>
      <w:contextualSpacing/>
    </w:pPr>
  </w:style>
  <w:style w:type="paragraph" w:styleId="Revisjon">
    <w:name w:val="Revision"/>
    <w:hidden/>
    <w:uiPriority w:val="99"/>
    <w:semiHidden/>
    <w:rsid w:val="00476C9E"/>
    <w:pPr>
      <w:spacing w:after="0" w:line="240" w:lineRule="auto"/>
    </w:pPr>
    <w:rPr>
      <w:sz w:val="24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AA03E1"/>
    <w:pPr>
      <w:numPr>
        <w:numId w:val="0"/>
      </w:numPr>
      <w:spacing w:before="240" w:after="0"/>
      <w:outlineLvl w:val="9"/>
    </w:pPr>
    <w:rPr>
      <w:b w:val="0"/>
      <w:bCs w:val="0"/>
      <w:color w:val="365F91" w:themeColor="accent1" w:themeShade="BF"/>
      <w:sz w:val="32"/>
      <w:szCs w:val="32"/>
    </w:rPr>
  </w:style>
  <w:style w:type="character" w:styleId="Sidetall">
    <w:name w:val="page number"/>
    <w:basedOn w:val="Standardskriftforavsnitt"/>
    <w:uiPriority w:val="99"/>
    <w:semiHidden/>
    <w:unhideWhenUsed/>
    <w:rsid w:val="00AA03E1"/>
  </w:style>
  <w:style w:type="paragraph" w:customStyle="1" w:styleId="Default">
    <w:name w:val="Default"/>
    <w:rsid w:val="004B61B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0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tmp"/><Relationship Id="rId26" Type="http://schemas.openxmlformats.org/officeDocument/2006/relationships/image" Target="media/image19.tmp"/><Relationship Id="rId39" Type="http://schemas.openxmlformats.org/officeDocument/2006/relationships/image" Target="media/image31.emf"/><Relationship Id="rId21" Type="http://schemas.openxmlformats.org/officeDocument/2006/relationships/image" Target="media/image14.tmp"/><Relationship Id="rId34" Type="http://schemas.openxmlformats.org/officeDocument/2006/relationships/image" Target="media/image26.jpe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tmp"/><Relationship Id="rId29" Type="http://schemas.openxmlformats.org/officeDocument/2006/relationships/header" Target="header1.xml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tmp"/><Relationship Id="rId28" Type="http://schemas.openxmlformats.org/officeDocument/2006/relationships/image" Target="media/image21.tmp"/><Relationship Id="rId36" Type="http://schemas.openxmlformats.org/officeDocument/2006/relationships/image" Target="media/image28.emf"/><Relationship Id="rId10" Type="http://schemas.openxmlformats.org/officeDocument/2006/relationships/image" Target="media/image3.tmp"/><Relationship Id="rId19" Type="http://schemas.openxmlformats.org/officeDocument/2006/relationships/image" Target="media/image12.tmp"/><Relationship Id="rId31" Type="http://schemas.openxmlformats.org/officeDocument/2006/relationships/image" Target="media/image22.e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tmp"/><Relationship Id="rId27" Type="http://schemas.openxmlformats.org/officeDocument/2006/relationships/image" Target="media/image20.tmp"/><Relationship Id="rId30" Type="http://schemas.openxmlformats.org/officeDocument/2006/relationships/footer" Target="footer1.xml"/><Relationship Id="rId35" Type="http://schemas.openxmlformats.org/officeDocument/2006/relationships/image" Target="media/image27.jpeg"/><Relationship Id="rId43" Type="http://schemas.openxmlformats.org/officeDocument/2006/relationships/fontTable" Target="fontTable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tmp"/><Relationship Id="rId25" Type="http://schemas.openxmlformats.org/officeDocument/2006/relationships/image" Target="media/image18.emf"/><Relationship Id="rId33" Type="http://schemas.openxmlformats.org/officeDocument/2006/relationships/image" Target="media/image25.emf"/><Relationship Id="rId38" Type="http://schemas.openxmlformats.org/officeDocument/2006/relationships/image" Target="media/image30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tm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Profilh&#229;ndbok\Profil%202013\Rapportmal\rapport%20Folder\Rapportmal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omposit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1C774B-958A-5F45-89EF-9724EF7E7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Rapportmal</Template>
  <TotalTime>1184</TotalTime>
  <Pages>9</Pages>
  <Words>670</Words>
  <Characters>3554</Characters>
  <Application>Microsoft Office Word</Application>
  <DocSecurity>0</DocSecurity>
  <Lines>29</Lines>
  <Paragraphs>8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Årsevaluering 2015</vt:lpstr>
      <vt:lpstr>Årsevaluering 2015</vt:lpstr>
    </vt:vector>
  </TitlesOfParts>
  <Company>Meløy Kommune</Company>
  <LinksUpToDate>false</LinksUpToDate>
  <CharactersWithSpaces>4216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Årsevaluering 2015</dc:title>
  <dc:subject>virksomhe</dc:subject>
  <dc:creator>Trond Skoglund</dc:creator>
  <dc:description>Template by addpoint.no</dc:description>
  <cp:lastModifiedBy>Martin Øie Lauten</cp:lastModifiedBy>
  <cp:revision>16</cp:revision>
  <cp:lastPrinted>2021-02-10T07:16:00Z</cp:lastPrinted>
  <dcterms:created xsi:type="dcterms:W3CDTF">2021-02-23T11:33:00Z</dcterms:created>
  <dcterms:modified xsi:type="dcterms:W3CDTF">2022-06-16T08:07:00Z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by">
    <vt:lpwstr>addpoint.no</vt:lpwstr>
  </property>
</Properties>
</file>